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BE25FC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BE25FC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Департамент здравоохранения,</w:t>
      </w:r>
    </w:p>
    <w:p w:rsidR="003775CD" w:rsidRPr="00BE25FC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BE25FC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BE25FC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BE25FC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BE25FC">
        <w:rPr>
          <w:b/>
          <w:bCs/>
          <w:iCs/>
          <w:caps/>
          <w:sz w:val="28"/>
          <w:szCs w:val="28"/>
        </w:rPr>
        <w:t>приказ</w:t>
      </w: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775CD" w:rsidP="002C5E0A">
      <w:pPr>
        <w:jc w:val="center"/>
        <w:rPr>
          <w:sz w:val="28"/>
          <w:szCs w:val="28"/>
        </w:rPr>
      </w:pPr>
    </w:p>
    <w:p w:rsidR="003775CD" w:rsidRPr="00BE25FC" w:rsidRDefault="00393897" w:rsidP="002C5E0A">
      <w:pPr>
        <w:jc w:val="center"/>
        <w:rPr>
          <w:sz w:val="28"/>
          <w:szCs w:val="28"/>
        </w:rPr>
      </w:pPr>
      <w:r w:rsidRPr="0025618F">
        <w:rPr>
          <w:sz w:val="28"/>
          <w:szCs w:val="28"/>
        </w:rPr>
        <w:t>о</w:t>
      </w:r>
      <w:r w:rsidR="00A0657C" w:rsidRPr="0025618F">
        <w:rPr>
          <w:sz w:val="28"/>
          <w:szCs w:val="28"/>
        </w:rPr>
        <w:t>т</w:t>
      </w:r>
      <w:r w:rsidR="00DD29FC" w:rsidRPr="0025618F">
        <w:rPr>
          <w:sz w:val="28"/>
          <w:szCs w:val="28"/>
        </w:rPr>
        <w:t xml:space="preserve"> </w:t>
      </w:r>
      <w:r w:rsidR="00A80023">
        <w:rPr>
          <w:sz w:val="28"/>
          <w:szCs w:val="28"/>
        </w:rPr>
        <w:t>___</w:t>
      </w:r>
      <w:r w:rsidR="00360415" w:rsidRPr="00C05370">
        <w:rPr>
          <w:sz w:val="28"/>
          <w:szCs w:val="28"/>
        </w:rPr>
        <w:t xml:space="preserve"> </w:t>
      </w:r>
      <w:r w:rsidR="00383BB7">
        <w:rPr>
          <w:sz w:val="28"/>
          <w:szCs w:val="28"/>
        </w:rPr>
        <w:t>марта</w:t>
      </w:r>
      <w:r w:rsidR="008D07A6" w:rsidRPr="00C05370">
        <w:rPr>
          <w:sz w:val="28"/>
          <w:szCs w:val="28"/>
        </w:rPr>
        <w:t xml:space="preserve"> 202</w:t>
      </w:r>
      <w:r w:rsidR="00A80023">
        <w:rPr>
          <w:sz w:val="28"/>
          <w:szCs w:val="28"/>
        </w:rPr>
        <w:t>5</w:t>
      </w:r>
      <w:r w:rsidR="003775CD" w:rsidRPr="00C05370">
        <w:rPr>
          <w:sz w:val="28"/>
          <w:szCs w:val="28"/>
        </w:rPr>
        <w:t xml:space="preserve"> г. № </w:t>
      </w:r>
      <w:r w:rsidR="00A80023">
        <w:rPr>
          <w:sz w:val="28"/>
          <w:szCs w:val="28"/>
        </w:rPr>
        <w:t>___</w:t>
      </w:r>
    </w:p>
    <w:p w:rsidR="003775CD" w:rsidRPr="00BE25FC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BE25FC">
        <w:rPr>
          <w:bCs/>
          <w:sz w:val="28"/>
          <w:szCs w:val="28"/>
        </w:rPr>
        <w:t>г. Нарьян-Мар</w:t>
      </w:r>
    </w:p>
    <w:p w:rsidR="003775CD" w:rsidRPr="00BE25FC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BE25FC" w:rsidTr="00393C6A">
        <w:tc>
          <w:tcPr>
            <w:tcW w:w="7229" w:type="dxa"/>
          </w:tcPr>
          <w:p w:rsidR="00905763" w:rsidRPr="00BE25FC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665F9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й</w:t>
            </w:r>
            <w:r w:rsidR="000D3466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 Положению</w:t>
            </w:r>
            <w:r w:rsidR="004E610A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из окружного бюджета государственным бюджетным учреждениям Ненецкого автономного округа, </w:t>
            </w:r>
            <w:r w:rsidR="00905763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подведомственным</w:t>
            </w:r>
            <w:r w:rsidR="00793649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Департаменту</w:t>
            </w:r>
            <w:r w:rsidR="00DF456B"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здравоохранения, труда и социальной защиты населения Ненецкого автономного округа, </w:t>
            </w:r>
          </w:p>
          <w:p w:rsidR="003775CD" w:rsidRPr="00BE25FC" w:rsidRDefault="00C7627E" w:rsidP="001C236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25FC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субсидий на иные цели</w:t>
            </w:r>
          </w:p>
        </w:tc>
      </w:tr>
    </w:tbl>
    <w:p w:rsidR="003775CD" w:rsidRPr="008C6F08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8C6F08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8C6F08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C6F08">
        <w:rPr>
          <w:sz w:val="26"/>
          <w:szCs w:val="26"/>
        </w:rPr>
        <w:t xml:space="preserve">В соответствии с </w:t>
      </w:r>
      <w:hyperlink r:id="rId9" w:history="1">
        <w:r w:rsidRPr="008C6F08">
          <w:rPr>
            <w:sz w:val="26"/>
            <w:szCs w:val="26"/>
          </w:rPr>
          <w:t>пунктом 1 статьи 78.1</w:t>
        </w:r>
      </w:hyperlink>
      <w:r w:rsidRPr="008C6F08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8C6F08">
          <w:rPr>
            <w:sz w:val="26"/>
            <w:szCs w:val="26"/>
          </w:rPr>
          <w:t>постановлением</w:t>
        </w:r>
      </w:hyperlink>
      <w:r w:rsidRPr="008C6F08">
        <w:rPr>
          <w:sz w:val="26"/>
          <w:szCs w:val="26"/>
        </w:rPr>
        <w:t xml:space="preserve"> Администрации Ненецкого автономного округа </w:t>
      </w:r>
      <w:r w:rsidR="00C05370">
        <w:rPr>
          <w:sz w:val="26"/>
          <w:szCs w:val="26"/>
        </w:rPr>
        <w:br/>
      </w:r>
      <w:r w:rsidRPr="008C6F08">
        <w:rPr>
          <w:sz w:val="26"/>
          <w:szCs w:val="26"/>
        </w:rPr>
        <w:t>от 21.01.2021 № 9-п «О Порядке определения объема и</w:t>
      </w:r>
      <w:r w:rsidR="00897FAE" w:rsidRPr="008C6F08">
        <w:rPr>
          <w:sz w:val="26"/>
          <w:szCs w:val="26"/>
        </w:rPr>
        <w:t xml:space="preserve"> </w:t>
      </w:r>
      <w:r w:rsidR="000D3466" w:rsidRPr="008C6F08">
        <w:rPr>
          <w:sz w:val="26"/>
          <w:szCs w:val="26"/>
        </w:rPr>
        <w:t xml:space="preserve">условий предоставления </w:t>
      </w:r>
      <w:r w:rsidR="00C05370">
        <w:rPr>
          <w:sz w:val="26"/>
          <w:szCs w:val="26"/>
        </w:rPr>
        <w:br/>
      </w:r>
      <w:r w:rsidR="000D3466" w:rsidRPr="008C6F08">
        <w:rPr>
          <w:sz w:val="26"/>
          <w:szCs w:val="26"/>
        </w:rPr>
        <w:t xml:space="preserve">из </w:t>
      </w:r>
      <w:r w:rsidRPr="008C6F08">
        <w:rPr>
          <w:sz w:val="26"/>
          <w:szCs w:val="26"/>
        </w:rPr>
        <w:t>окружного бюджета субсидий бюджетным и</w:t>
      </w:r>
      <w:r w:rsidR="002C5E0A" w:rsidRPr="008C6F08">
        <w:rPr>
          <w:sz w:val="26"/>
          <w:szCs w:val="26"/>
        </w:rPr>
        <w:t xml:space="preserve"> </w:t>
      </w:r>
      <w:r w:rsidRPr="008C6F08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8C6F08">
        <w:rPr>
          <w:color w:val="000000" w:themeColor="text1"/>
          <w:sz w:val="26"/>
          <w:szCs w:val="26"/>
        </w:rPr>
        <w:t xml:space="preserve"> </w:t>
      </w:r>
      <w:r w:rsidRPr="008C6F08">
        <w:rPr>
          <w:color w:val="000000" w:themeColor="text1"/>
          <w:sz w:val="26"/>
          <w:szCs w:val="26"/>
        </w:rPr>
        <w:t>ПРИКАЗЫВАЮ:</w:t>
      </w:r>
    </w:p>
    <w:p w:rsidR="0079513F" w:rsidRPr="008C6F08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>1.</w:t>
      </w:r>
      <w:r w:rsidRPr="008C6F08">
        <w:rPr>
          <w:sz w:val="26"/>
          <w:szCs w:val="26"/>
        </w:rPr>
        <w:t> </w:t>
      </w:r>
      <w:r w:rsidR="0079513F" w:rsidRPr="008C6F08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</w:t>
      </w:r>
      <w:r w:rsidR="0079513F" w:rsidRPr="008C6F08">
        <w:rPr>
          <w:sz w:val="26"/>
          <w:szCs w:val="26"/>
        </w:rPr>
        <w:lastRenderedPageBreak/>
        <w:t>ным учреждениям Ненецкого автономного округа, подведомственным Департаменту здравоохранения, труда</w:t>
      </w:r>
      <w:r w:rsidR="00897FAE" w:rsidRPr="008C6F08">
        <w:rPr>
          <w:sz w:val="26"/>
          <w:szCs w:val="26"/>
        </w:rPr>
        <w:t xml:space="preserve"> </w:t>
      </w:r>
      <w:r w:rsidR="00C05370">
        <w:rPr>
          <w:sz w:val="26"/>
          <w:szCs w:val="26"/>
        </w:rPr>
        <w:br/>
      </w:r>
      <w:r w:rsidR="0079513F" w:rsidRPr="008C6F08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8C6F08">
        <w:rPr>
          <w:sz w:val="26"/>
          <w:szCs w:val="26"/>
        </w:rPr>
        <w:t xml:space="preserve">от </w:t>
      </w:r>
      <w:r w:rsidR="00261C0C" w:rsidRPr="008C6F08">
        <w:rPr>
          <w:sz w:val="26"/>
          <w:szCs w:val="26"/>
        </w:rPr>
        <w:t>29.12.2022 № 82</w:t>
      </w:r>
      <w:r w:rsidR="00FE25AC">
        <w:rPr>
          <w:sz w:val="26"/>
          <w:szCs w:val="26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="00A80023">
        <w:rPr>
          <w:sz w:val="26"/>
          <w:szCs w:val="26"/>
        </w:rPr>
        <w:t>2</w:t>
      </w:r>
      <w:r w:rsidR="004A3CA3">
        <w:rPr>
          <w:sz w:val="26"/>
          <w:szCs w:val="26"/>
        </w:rPr>
        <w:t>6</w:t>
      </w:r>
      <w:r w:rsidR="00A424E3" w:rsidRPr="00A424E3">
        <w:rPr>
          <w:sz w:val="26"/>
          <w:szCs w:val="26"/>
        </w:rPr>
        <w:t>.</w:t>
      </w:r>
      <w:r w:rsidR="004A3CA3">
        <w:rPr>
          <w:sz w:val="26"/>
          <w:szCs w:val="26"/>
        </w:rPr>
        <w:t>03</w:t>
      </w:r>
      <w:r w:rsidR="00A424E3" w:rsidRPr="00A424E3">
        <w:rPr>
          <w:sz w:val="26"/>
          <w:szCs w:val="26"/>
        </w:rPr>
        <w:t>.202</w:t>
      </w:r>
      <w:r w:rsidR="004A3CA3">
        <w:rPr>
          <w:sz w:val="26"/>
          <w:szCs w:val="26"/>
        </w:rPr>
        <w:t>5</w:t>
      </w:r>
      <w:r w:rsidR="00A424E3" w:rsidRPr="00A424E3">
        <w:rPr>
          <w:sz w:val="26"/>
          <w:szCs w:val="26"/>
        </w:rPr>
        <w:t xml:space="preserve"> </w:t>
      </w:r>
      <w:r w:rsidR="00A424E3">
        <w:rPr>
          <w:sz w:val="26"/>
          <w:szCs w:val="26"/>
        </w:rPr>
        <w:t>№</w:t>
      </w:r>
      <w:r w:rsidR="00A424E3" w:rsidRPr="00A424E3">
        <w:rPr>
          <w:sz w:val="26"/>
          <w:szCs w:val="26"/>
        </w:rPr>
        <w:t xml:space="preserve"> </w:t>
      </w:r>
      <w:r w:rsidR="004A3CA3">
        <w:rPr>
          <w:sz w:val="26"/>
          <w:szCs w:val="26"/>
        </w:rPr>
        <w:t>14</w:t>
      </w:r>
      <w:r w:rsidR="00A424E3">
        <w:rPr>
          <w:sz w:val="26"/>
          <w:szCs w:val="26"/>
        </w:rPr>
        <w:t>)</w:t>
      </w:r>
      <w:r w:rsidR="00014E63">
        <w:rPr>
          <w:sz w:val="26"/>
          <w:szCs w:val="26"/>
        </w:rPr>
        <w:t>,</w:t>
      </w:r>
      <w:r w:rsidR="00C965A1" w:rsidRPr="008C6F08">
        <w:rPr>
          <w:sz w:val="26"/>
          <w:szCs w:val="26"/>
        </w:rPr>
        <w:t xml:space="preserve"> </w:t>
      </w:r>
      <w:r w:rsidR="0043266E" w:rsidRPr="008C6F08">
        <w:rPr>
          <w:sz w:val="26"/>
          <w:szCs w:val="26"/>
        </w:rPr>
        <w:t>изменени</w:t>
      </w:r>
      <w:r w:rsidR="00FB4F41">
        <w:rPr>
          <w:sz w:val="26"/>
          <w:szCs w:val="26"/>
        </w:rPr>
        <w:t>я</w:t>
      </w:r>
      <w:r w:rsidR="0043266E" w:rsidRPr="008C6F08">
        <w:rPr>
          <w:sz w:val="26"/>
          <w:szCs w:val="26"/>
        </w:rPr>
        <w:t xml:space="preserve"> согласно Приложению.</w:t>
      </w:r>
    </w:p>
    <w:p w:rsidR="00AC2B19" w:rsidRDefault="003775CD" w:rsidP="00AC2B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905">
        <w:rPr>
          <w:sz w:val="26"/>
          <w:szCs w:val="26"/>
        </w:rPr>
        <w:t>2. </w:t>
      </w:r>
      <w:r w:rsidR="00AC2B19" w:rsidRPr="00AC2B19">
        <w:rPr>
          <w:sz w:val="26"/>
          <w:szCs w:val="26"/>
        </w:rPr>
        <w:t>Настоящий приказ вступает в силу со дня его официального опубликования</w:t>
      </w:r>
      <w:r w:rsidR="00AC2B19">
        <w:rPr>
          <w:sz w:val="26"/>
          <w:szCs w:val="26"/>
        </w:rPr>
        <w:t>, но не ранее п</w:t>
      </w:r>
      <w:r w:rsidR="00AC2B19" w:rsidRPr="00AC2B19">
        <w:rPr>
          <w:sz w:val="26"/>
          <w:szCs w:val="26"/>
        </w:rPr>
        <w:t>ринятия изменений в Закон</w:t>
      </w:r>
      <w:r w:rsidR="00AC2B19">
        <w:rPr>
          <w:sz w:val="26"/>
          <w:szCs w:val="26"/>
        </w:rPr>
        <w:t xml:space="preserve"> Ненецкого автономного округа </w:t>
      </w:r>
      <w:r w:rsidR="00AC2B19" w:rsidRPr="00AC2B19">
        <w:rPr>
          <w:sz w:val="26"/>
          <w:szCs w:val="26"/>
        </w:rPr>
        <w:t>от 2</w:t>
      </w:r>
      <w:r w:rsidR="00AC2B19">
        <w:rPr>
          <w:sz w:val="26"/>
          <w:szCs w:val="26"/>
        </w:rPr>
        <w:t>0</w:t>
      </w:r>
      <w:r w:rsidR="00AC2B19" w:rsidRPr="00AC2B19">
        <w:rPr>
          <w:sz w:val="26"/>
          <w:szCs w:val="26"/>
        </w:rPr>
        <w:t>.12.202</w:t>
      </w:r>
      <w:r w:rsidR="00AC2B19">
        <w:rPr>
          <w:sz w:val="26"/>
          <w:szCs w:val="26"/>
        </w:rPr>
        <w:t>4</w:t>
      </w:r>
      <w:r w:rsidR="00AC2B19" w:rsidRPr="00AC2B19">
        <w:rPr>
          <w:sz w:val="26"/>
          <w:szCs w:val="26"/>
        </w:rPr>
        <w:t xml:space="preserve"> года № </w:t>
      </w:r>
      <w:r w:rsidR="00AC2B19">
        <w:rPr>
          <w:sz w:val="26"/>
          <w:szCs w:val="26"/>
        </w:rPr>
        <w:t>78-</w:t>
      </w:r>
      <w:r w:rsidR="00AC2B19" w:rsidRPr="00AC2B19">
        <w:rPr>
          <w:sz w:val="26"/>
          <w:szCs w:val="26"/>
        </w:rPr>
        <w:t>оз «Об окружном бюджете на 202</w:t>
      </w:r>
      <w:r w:rsidR="00AC2B19">
        <w:rPr>
          <w:sz w:val="26"/>
          <w:szCs w:val="26"/>
        </w:rPr>
        <w:t>5</w:t>
      </w:r>
      <w:r w:rsidR="00AC2B19" w:rsidRPr="00AC2B19">
        <w:rPr>
          <w:sz w:val="26"/>
          <w:szCs w:val="26"/>
        </w:rPr>
        <w:t xml:space="preserve"> год и на плановый период 202</w:t>
      </w:r>
      <w:r w:rsidR="00AC2B19">
        <w:rPr>
          <w:sz w:val="26"/>
          <w:szCs w:val="26"/>
        </w:rPr>
        <w:t>6</w:t>
      </w:r>
      <w:r w:rsidR="00AC2B19" w:rsidRPr="00AC2B19">
        <w:rPr>
          <w:sz w:val="26"/>
          <w:szCs w:val="26"/>
        </w:rPr>
        <w:t xml:space="preserve"> и 202</w:t>
      </w:r>
      <w:r w:rsidR="00AC2B19">
        <w:rPr>
          <w:sz w:val="26"/>
          <w:szCs w:val="26"/>
        </w:rPr>
        <w:t>7</w:t>
      </w:r>
      <w:r w:rsidR="00AC2B19" w:rsidRPr="00AC2B19">
        <w:rPr>
          <w:sz w:val="26"/>
          <w:szCs w:val="26"/>
        </w:rPr>
        <w:t xml:space="preserve"> годов».</w:t>
      </w:r>
    </w:p>
    <w:p w:rsidR="00AC2B19" w:rsidRDefault="00AC2B19" w:rsidP="00AC2B19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</w:p>
    <w:p w:rsidR="00C05370" w:rsidRDefault="00C05370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AC2B19" w:rsidRDefault="00AC2B19" w:rsidP="00CE4A9B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Исполняющий обязанности</w:t>
      </w:r>
    </w:p>
    <w:p w:rsidR="00AC2B19" w:rsidRDefault="00AC2B19" w:rsidP="00CE4A9B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Руко</w:t>
      </w:r>
      <w:r w:rsidR="00CE4A9B">
        <w:rPr>
          <w:rFonts w:eastAsia="Calibri"/>
          <w:sz w:val="26"/>
          <w:szCs w:val="26"/>
        </w:rPr>
        <w:t>водителя</w:t>
      </w:r>
      <w:r>
        <w:rPr>
          <w:rFonts w:eastAsia="Calibri"/>
          <w:sz w:val="26"/>
          <w:szCs w:val="26"/>
        </w:rPr>
        <w:t xml:space="preserve"> </w:t>
      </w:r>
      <w:r w:rsidR="00CE4A9B">
        <w:rPr>
          <w:rFonts w:eastAsia="Calibri"/>
          <w:sz w:val="26"/>
          <w:szCs w:val="26"/>
        </w:rPr>
        <w:t>Департамента здравоохранения,</w:t>
      </w:r>
    </w:p>
    <w:p w:rsidR="00CE4A9B" w:rsidRDefault="00CE4A9B" w:rsidP="00CE4A9B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труда и социальной защиты населения </w:t>
      </w:r>
    </w:p>
    <w:p w:rsidR="00CE4A9B" w:rsidRPr="008C6F08" w:rsidRDefault="00CE4A9B" w:rsidP="000B35EC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Ненецкого автономного округа</w:t>
      </w:r>
      <w:r w:rsidR="00AC2B19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                                                                     </w:t>
      </w:r>
      <w:r w:rsidR="00C05370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 </w:t>
      </w:r>
      <w:r w:rsidR="00AC2B19">
        <w:rPr>
          <w:rFonts w:eastAsia="Calibri"/>
          <w:sz w:val="26"/>
          <w:szCs w:val="26"/>
        </w:rPr>
        <w:t>П.А. Лудников</w:t>
      </w:r>
    </w:p>
    <w:p w:rsidR="009552CF" w:rsidRPr="008C6F08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8C6F08" w:rsidSect="00C05370">
          <w:headerReference w:type="default" r:id="rId11"/>
          <w:pgSz w:w="11905" w:h="16838"/>
          <w:pgMar w:top="1134" w:right="706" w:bottom="851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8C6F08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1805F9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8C6F08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</w:t>
      </w:r>
      <w:r w:rsidRPr="00576AEE">
        <w:rPr>
          <w:color w:val="000000" w:themeColor="text1"/>
          <w:sz w:val="26"/>
          <w:szCs w:val="26"/>
        </w:rPr>
        <w:t xml:space="preserve">Ненецкого </w:t>
      </w:r>
      <w:r w:rsidRPr="001805F9">
        <w:rPr>
          <w:color w:val="000000" w:themeColor="text1"/>
          <w:sz w:val="26"/>
          <w:szCs w:val="26"/>
        </w:rPr>
        <w:t xml:space="preserve">автономного округа </w:t>
      </w:r>
    </w:p>
    <w:p w:rsidR="00D8114B" w:rsidRPr="00576AEE" w:rsidRDefault="00C7627E" w:rsidP="004E610A">
      <w:pPr>
        <w:autoSpaceDE w:val="0"/>
        <w:autoSpaceDN w:val="0"/>
        <w:ind w:left="8931"/>
        <w:rPr>
          <w:color w:val="000000" w:themeColor="text1"/>
          <w:sz w:val="26"/>
          <w:szCs w:val="26"/>
        </w:rPr>
      </w:pPr>
      <w:r w:rsidRPr="001805F9">
        <w:rPr>
          <w:color w:val="000000" w:themeColor="text1"/>
          <w:sz w:val="26"/>
          <w:szCs w:val="26"/>
        </w:rPr>
        <w:t>от</w:t>
      </w:r>
      <w:r w:rsidR="007D508F" w:rsidRPr="001805F9">
        <w:rPr>
          <w:color w:val="000000" w:themeColor="text1"/>
          <w:sz w:val="26"/>
          <w:szCs w:val="26"/>
        </w:rPr>
        <w:t xml:space="preserve"> </w:t>
      </w:r>
      <w:r w:rsidR="00383BB7" w:rsidRPr="001805F9">
        <w:rPr>
          <w:color w:val="000000" w:themeColor="text1"/>
          <w:sz w:val="26"/>
          <w:szCs w:val="26"/>
        </w:rPr>
        <w:t>__</w:t>
      </w:r>
      <w:r w:rsidR="00D8114B" w:rsidRPr="001805F9">
        <w:rPr>
          <w:color w:val="000000" w:themeColor="text1"/>
          <w:sz w:val="26"/>
          <w:szCs w:val="26"/>
        </w:rPr>
        <w:t>.</w:t>
      </w:r>
      <w:r w:rsidR="00383BB7" w:rsidRPr="001805F9">
        <w:rPr>
          <w:color w:val="000000" w:themeColor="text1"/>
          <w:sz w:val="26"/>
          <w:szCs w:val="26"/>
        </w:rPr>
        <w:t>03</w:t>
      </w:r>
      <w:r w:rsidR="00FC5558" w:rsidRPr="001805F9">
        <w:rPr>
          <w:color w:val="000000" w:themeColor="text1"/>
          <w:sz w:val="26"/>
          <w:szCs w:val="26"/>
        </w:rPr>
        <w:t>.</w:t>
      </w:r>
      <w:r w:rsidR="000443C3" w:rsidRPr="001805F9">
        <w:rPr>
          <w:color w:val="000000" w:themeColor="text1"/>
          <w:sz w:val="26"/>
          <w:szCs w:val="26"/>
        </w:rPr>
        <w:t>202</w:t>
      </w:r>
      <w:r w:rsidR="00383BB7" w:rsidRPr="001805F9">
        <w:rPr>
          <w:color w:val="000000" w:themeColor="text1"/>
          <w:sz w:val="26"/>
          <w:szCs w:val="26"/>
        </w:rPr>
        <w:t>5</w:t>
      </w:r>
      <w:r w:rsidRPr="001805F9">
        <w:rPr>
          <w:color w:val="000000" w:themeColor="text1"/>
          <w:sz w:val="26"/>
          <w:szCs w:val="26"/>
        </w:rPr>
        <w:t xml:space="preserve"> № </w:t>
      </w:r>
      <w:r w:rsidR="00383BB7" w:rsidRPr="001805F9">
        <w:rPr>
          <w:color w:val="000000" w:themeColor="text1"/>
          <w:sz w:val="26"/>
          <w:szCs w:val="26"/>
        </w:rPr>
        <w:t>____</w:t>
      </w:r>
    </w:p>
    <w:p w:rsidR="00E33D98" w:rsidRPr="008C6F08" w:rsidRDefault="00C7627E" w:rsidP="004E610A">
      <w:pPr>
        <w:autoSpaceDE w:val="0"/>
        <w:autoSpaceDN w:val="0"/>
        <w:ind w:left="8931"/>
        <w:rPr>
          <w:sz w:val="26"/>
          <w:szCs w:val="26"/>
        </w:rPr>
      </w:pPr>
      <w:r w:rsidRPr="00576AEE">
        <w:rPr>
          <w:color w:val="000000" w:themeColor="text1"/>
          <w:sz w:val="26"/>
          <w:szCs w:val="26"/>
        </w:rPr>
        <w:t>«О внесении изменени</w:t>
      </w:r>
      <w:r w:rsidR="00665F96" w:rsidRPr="00576AEE">
        <w:rPr>
          <w:color w:val="000000" w:themeColor="text1"/>
          <w:sz w:val="26"/>
          <w:szCs w:val="26"/>
        </w:rPr>
        <w:t>й</w:t>
      </w:r>
      <w:r w:rsidR="00665F96">
        <w:rPr>
          <w:color w:val="000000" w:themeColor="text1"/>
          <w:sz w:val="26"/>
          <w:szCs w:val="26"/>
        </w:rPr>
        <w:t xml:space="preserve"> </w:t>
      </w:r>
      <w:r w:rsidRPr="008C6F08">
        <w:rPr>
          <w:color w:val="000000" w:themeColor="text1"/>
          <w:sz w:val="26"/>
          <w:szCs w:val="26"/>
        </w:rPr>
        <w:t xml:space="preserve">в Приложение </w:t>
      </w:r>
      <w:r w:rsidR="00526781">
        <w:rPr>
          <w:color w:val="000000" w:themeColor="text1"/>
          <w:sz w:val="26"/>
          <w:szCs w:val="26"/>
        </w:rPr>
        <w:br/>
      </w:r>
      <w:r w:rsidRPr="008C6F08">
        <w:rPr>
          <w:color w:val="000000" w:themeColor="text1"/>
          <w:sz w:val="26"/>
          <w:szCs w:val="26"/>
        </w:rPr>
        <w:t>1</w:t>
      </w:r>
      <w:r w:rsidR="00526781">
        <w:rPr>
          <w:color w:val="000000" w:themeColor="text1"/>
          <w:sz w:val="26"/>
          <w:szCs w:val="26"/>
        </w:rPr>
        <w:t xml:space="preserve"> </w:t>
      </w:r>
      <w:r w:rsidRPr="008C6F08">
        <w:rPr>
          <w:color w:val="000000" w:themeColor="text1"/>
          <w:sz w:val="26"/>
          <w:szCs w:val="26"/>
        </w:rPr>
        <w:t xml:space="preserve">к Положению о порядке и условиях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8C6F08">
        <w:rPr>
          <w:color w:val="000000" w:themeColor="text1"/>
          <w:sz w:val="26"/>
          <w:szCs w:val="26"/>
        </w:rPr>
        <w:t>п</w:t>
      </w:r>
      <w:r w:rsidRPr="008C6F08">
        <w:rPr>
          <w:color w:val="000000" w:themeColor="text1"/>
          <w:sz w:val="26"/>
          <w:szCs w:val="26"/>
        </w:rPr>
        <w:t>одведомственным Департаменту здравоохранения, труда и социальной защиты населения Ненецкого автономного округа, субсидий на иные цели»</w:t>
      </w:r>
    </w:p>
    <w:p w:rsidR="001C2363" w:rsidRDefault="001C2363" w:rsidP="00162C56">
      <w:pPr>
        <w:autoSpaceDE w:val="0"/>
        <w:autoSpaceDN w:val="0"/>
        <w:adjustRightInd w:val="0"/>
        <w:ind w:left="8931"/>
        <w:jc w:val="both"/>
        <w:rPr>
          <w:sz w:val="26"/>
          <w:szCs w:val="26"/>
        </w:rPr>
      </w:pPr>
    </w:p>
    <w:p w:rsidR="000443C3" w:rsidRPr="008C6F08" w:rsidRDefault="000443C3" w:rsidP="0078128F">
      <w:pPr>
        <w:autoSpaceDE w:val="0"/>
        <w:autoSpaceDN w:val="0"/>
        <w:adjustRightInd w:val="0"/>
        <w:ind w:left="8931"/>
        <w:rPr>
          <w:sz w:val="26"/>
          <w:szCs w:val="26"/>
        </w:rPr>
      </w:pP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Изменени</w:t>
      </w:r>
      <w:r w:rsidR="00665F96"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 xml:space="preserve"> в Приложение 1 к Положению о порядке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государственным бюджетным учреждениям 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Департаменту здравоохранения, труда и социальной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защиты населения Ненецкого автономного</w:t>
      </w:r>
    </w:p>
    <w:p w:rsidR="00162C56" w:rsidRDefault="00162C56" w:rsidP="00162C56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округа, субсидий на иные цели</w:t>
      </w:r>
    </w:p>
    <w:p w:rsidR="00403F34" w:rsidRDefault="00403F34" w:rsidP="005C47CE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383BB7" w:rsidRDefault="00383BB7" w:rsidP="00383BB7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383BB7" w:rsidRDefault="004A3CA3" w:rsidP="00383BB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1A4AE7">
        <w:rPr>
          <w:sz w:val="26"/>
          <w:szCs w:val="26"/>
        </w:rPr>
        <w:t>Исключить строку</w:t>
      </w:r>
      <w:r w:rsidR="00383BB7">
        <w:rPr>
          <w:sz w:val="26"/>
          <w:szCs w:val="26"/>
        </w:rPr>
        <w:t xml:space="preserve"> </w:t>
      </w:r>
      <w:r>
        <w:rPr>
          <w:sz w:val="26"/>
          <w:szCs w:val="26"/>
        </w:rPr>
        <w:t>6</w:t>
      </w:r>
      <w:r w:rsidR="001A4AE7">
        <w:rPr>
          <w:sz w:val="26"/>
          <w:szCs w:val="26"/>
        </w:rPr>
        <w:t>0</w:t>
      </w:r>
      <w:r w:rsidR="00383BB7">
        <w:rPr>
          <w:sz w:val="26"/>
          <w:szCs w:val="26"/>
        </w:rPr>
        <w:t xml:space="preserve"> следующего содержания</w:t>
      </w:r>
      <w:r w:rsidR="001A4AE7">
        <w:rPr>
          <w:sz w:val="26"/>
          <w:szCs w:val="26"/>
        </w:rPr>
        <w:t>:</w:t>
      </w:r>
    </w:p>
    <w:p w:rsidR="00383BB7" w:rsidRDefault="003A4781" w:rsidP="00383BB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2122"/>
        <w:gridCol w:w="9072"/>
      </w:tblGrid>
      <w:tr w:rsidR="007B4588" w:rsidTr="007B45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88" w:rsidRPr="007B4588" w:rsidRDefault="00212031" w:rsidP="00E8058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88" w:rsidRPr="007B4588" w:rsidRDefault="00D33E45" w:rsidP="00D33E4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D33E45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мероприятия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D33E45">
              <w:rPr>
                <w:rFonts w:ascii="Times New Roman" w:hAnsi="Times New Roman" w:cs="Times New Roman"/>
                <w:sz w:val="26"/>
                <w:szCs w:val="26"/>
              </w:rPr>
              <w:t xml:space="preserve">День </w:t>
            </w:r>
            <w:r w:rsidRPr="00D33E4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медицинского работника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588" w:rsidRPr="007B4588" w:rsidRDefault="00D33E45" w:rsidP="00D33E4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E4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ХХ.Х.ХХ.7Л2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D33E45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836" w:rsidRPr="00634887" w:rsidRDefault="00AD7836" w:rsidP="00E80586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6"/>
                <w:szCs w:val="26"/>
              </w:rPr>
            </w:pPr>
            <w:r w:rsidRPr="00AD7836">
              <w:rPr>
                <w:color w:val="22272F"/>
                <w:sz w:val="26"/>
                <w:szCs w:val="26"/>
              </w:rPr>
              <w:t xml:space="preserve">1. </w:t>
            </w:r>
            <w:r w:rsidRPr="00634887">
              <w:rPr>
                <w:color w:val="22272F"/>
                <w:sz w:val="26"/>
                <w:szCs w:val="26"/>
              </w:rPr>
              <w:t xml:space="preserve">Цели и задачи мероприятия: </w:t>
            </w:r>
          </w:p>
          <w:p w:rsidR="007B4588" w:rsidRPr="00634887" w:rsidRDefault="00AD7836" w:rsidP="00E80586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6"/>
                <w:szCs w:val="26"/>
              </w:rPr>
            </w:pPr>
            <w:r w:rsidRPr="00634887">
              <w:rPr>
                <w:color w:val="22272F"/>
                <w:sz w:val="26"/>
                <w:szCs w:val="26"/>
              </w:rPr>
              <w:lastRenderedPageBreak/>
              <w:t>повышение престижа и значимости роли медицинских работников</w:t>
            </w:r>
            <w:r w:rsidR="00A9778C">
              <w:rPr>
                <w:color w:val="22272F"/>
                <w:sz w:val="26"/>
                <w:szCs w:val="26"/>
              </w:rPr>
              <w:t>, привлечение молодых квалифицированных специалистов</w:t>
            </w:r>
            <w:r w:rsidR="003F15A5">
              <w:rPr>
                <w:color w:val="22272F"/>
                <w:sz w:val="26"/>
                <w:szCs w:val="26"/>
              </w:rPr>
              <w:t xml:space="preserve"> </w:t>
            </w:r>
            <w:r w:rsidR="00A9778C">
              <w:rPr>
                <w:color w:val="22272F"/>
                <w:sz w:val="26"/>
                <w:szCs w:val="26"/>
              </w:rPr>
              <w:t xml:space="preserve">для </w:t>
            </w:r>
            <w:r w:rsidR="002C2995" w:rsidRPr="002C2995">
              <w:rPr>
                <w:color w:val="22272F"/>
                <w:sz w:val="26"/>
                <w:szCs w:val="26"/>
              </w:rPr>
              <w:t>ликвидации кадрового дефицита в медицинских организация</w:t>
            </w:r>
            <w:r w:rsidR="00A9778C">
              <w:rPr>
                <w:color w:val="22272F"/>
                <w:sz w:val="26"/>
                <w:szCs w:val="26"/>
              </w:rPr>
              <w:t xml:space="preserve">х </w:t>
            </w:r>
            <w:r w:rsidRPr="00634887">
              <w:rPr>
                <w:color w:val="22272F"/>
                <w:sz w:val="26"/>
                <w:szCs w:val="26"/>
              </w:rPr>
              <w:t>здравоохранения Ненецкого автономного округа, создание атмосферы праздника, проявления заботы и внимания к медицинским работникам.</w:t>
            </w:r>
          </w:p>
          <w:p w:rsidR="00AD7836" w:rsidRPr="00634887" w:rsidRDefault="00AD7836" w:rsidP="00E80586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6"/>
                <w:szCs w:val="26"/>
              </w:rPr>
            </w:pPr>
            <w:r w:rsidRPr="00634887">
              <w:rPr>
                <w:color w:val="22272F"/>
                <w:sz w:val="26"/>
                <w:szCs w:val="26"/>
              </w:rPr>
              <w:t>2. Направления расходования средств:</w:t>
            </w:r>
          </w:p>
          <w:p w:rsidR="00AD7836" w:rsidRDefault="00634887" w:rsidP="00E8058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634887">
              <w:rPr>
                <w:color w:val="22272F"/>
                <w:sz w:val="26"/>
                <w:szCs w:val="26"/>
              </w:rPr>
              <w:t>1)</w:t>
            </w:r>
            <w:r>
              <w:rPr>
                <w:color w:val="22272F"/>
                <w:sz w:val="26"/>
                <w:szCs w:val="26"/>
              </w:rPr>
              <w:t> </w:t>
            </w:r>
            <w:r w:rsidRPr="00634887">
              <w:rPr>
                <w:sz w:val="26"/>
                <w:szCs w:val="26"/>
              </w:rPr>
              <w:t xml:space="preserve">приобретение </w:t>
            </w:r>
            <w:r>
              <w:rPr>
                <w:sz w:val="26"/>
                <w:szCs w:val="26"/>
              </w:rPr>
              <w:t xml:space="preserve">прочих </w:t>
            </w:r>
            <w:r w:rsidRPr="00634887">
              <w:rPr>
                <w:sz w:val="26"/>
                <w:szCs w:val="26"/>
              </w:rPr>
              <w:t xml:space="preserve">материальных запасов </w:t>
            </w:r>
            <w:r>
              <w:rPr>
                <w:sz w:val="26"/>
                <w:szCs w:val="26"/>
              </w:rPr>
              <w:t>необходимых для проведения мероприятия;</w:t>
            </w:r>
          </w:p>
          <w:p w:rsidR="00634887" w:rsidRDefault="00634887" w:rsidP="00E8058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2) услуги по организации выездного фуршета</w:t>
            </w:r>
            <w:r w:rsidR="0010028A">
              <w:rPr>
                <w:sz w:val="26"/>
                <w:szCs w:val="26"/>
              </w:rPr>
              <w:t>;</w:t>
            </w:r>
          </w:p>
          <w:p w:rsidR="0010028A" w:rsidRDefault="0010028A" w:rsidP="00E8058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3) услуги по организации и техническому сопровождению проведения мероприятия;</w:t>
            </w:r>
          </w:p>
          <w:p w:rsidR="00B0783B" w:rsidRDefault="00B0783B" w:rsidP="00E8058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4) приобретение мягкого инвентаря.</w:t>
            </w:r>
          </w:p>
          <w:p w:rsidR="0010028A" w:rsidRDefault="0010028A" w:rsidP="00E8058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10028A">
              <w:rPr>
                <w:sz w:val="26"/>
                <w:szCs w:val="26"/>
              </w:rPr>
              <w:t>3.</w:t>
            </w:r>
            <w:r>
              <w:rPr>
                <w:sz w:val="26"/>
                <w:szCs w:val="26"/>
              </w:rPr>
              <w:t> </w:t>
            </w:r>
            <w:r w:rsidRPr="0010028A">
              <w:rPr>
                <w:sz w:val="26"/>
                <w:szCs w:val="26"/>
              </w:rPr>
              <w:t>Результатом предоставления целевой субсидии является</w:t>
            </w:r>
            <w:r w:rsidR="00CA0A8B">
              <w:rPr>
                <w:sz w:val="26"/>
                <w:szCs w:val="26"/>
              </w:rPr>
              <w:t xml:space="preserve"> организация и проведение мероприятия «День медицинского работника».</w:t>
            </w:r>
          </w:p>
          <w:p w:rsidR="00CA0A8B" w:rsidRPr="007B4588" w:rsidRDefault="00CA0A8B" w:rsidP="00CA0A8B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B4588">
              <w:rPr>
                <w:sz w:val="26"/>
                <w:szCs w:val="26"/>
              </w:rPr>
              <w:t>4. Методика расчета объема целевой субсидии:</w:t>
            </w:r>
          </w:p>
          <w:p w:rsidR="00CA0A8B" w:rsidRPr="007B4588" w:rsidRDefault="00CA0A8B" w:rsidP="00CA0A8B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B4588">
              <w:rPr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CA0A8B" w:rsidRPr="00634887" w:rsidRDefault="00CA0A8B" w:rsidP="00E8058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</w:p>
          <w:p w:rsidR="006E449E" w:rsidRDefault="00CA0A8B" w:rsidP="00CA0A8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7B4588">
              <w:rPr>
                <w:rFonts w:ascii="Times New Roman" w:hAnsi="Times New Roman" w:cs="Times New Roman"/>
                <w:sz w:val="26"/>
                <w:szCs w:val="26"/>
              </w:rPr>
              <w:t xml:space="preserve">Vсубс = </w:t>
            </w:r>
            <w:r w:rsidR="00437B28">
              <w:rPr>
                <w:rFonts w:ascii="Times New Roman" w:hAnsi="Times New Roman" w:cs="Times New Roman"/>
                <w:sz w:val="26"/>
                <w:szCs w:val="26"/>
              </w:rPr>
              <w:t>∑</w:t>
            </w:r>
            <w:r w:rsidR="006E449E" w:rsidRPr="007B4588">
              <w:rPr>
                <w:rFonts w:ascii="Times New Roman" w:hAnsi="Times New Roman" w:cs="Times New Roman"/>
                <w:sz w:val="26"/>
                <w:szCs w:val="26"/>
              </w:rPr>
              <w:t>(Мзi x Ст</w:t>
            </w:r>
            <w:r w:rsidR="006E44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6E449E" w:rsidRPr="007B4588">
              <w:rPr>
                <w:rFonts w:ascii="Times New Roman" w:hAnsi="Times New Roman" w:cs="Times New Roman"/>
                <w:sz w:val="26"/>
                <w:szCs w:val="26"/>
              </w:rPr>
              <w:t xml:space="preserve">) + </w:t>
            </w:r>
            <w:r w:rsidR="00437B28">
              <w:rPr>
                <w:rFonts w:ascii="Times New Roman" w:hAnsi="Times New Roman" w:cs="Times New Roman"/>
                <w:sz w:val="26"/>
                <w:szCs w:val="26"/>
              </w:rPr>
              <w:t>∑</w:t>
            </w:r>
            <w:r w:rsidR="006E449E" w:rsidRPr="007B458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6E449E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6E449E" w:rsidRPr="007B4588">
              <w:rPr>
                <w:rFonts w:ascii="Times New Roman" w:hAnsi="Times New Roman" w:cs="Times New Roman"/>
                <w:sz w:val="26"/>
                <w:szCs w:val="26"/>
              </w:rPr>
              <w:t>усл</w:t>
            </w:r>
            <w:r w:rsidR="006E44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6E449E" w:rsidRPr="007B4588">
              <w:rPr>
                <w:rFonts w:ascii="Times New Roman" w:hAnsi="Times New Roman" w:cs="Times New Roman"/>
                <w:sz w:val="26"/>
                <w:szCs w:val="26"/>
              </w:rPr>
              <w:t xml:space="preserve"> x </w:t>
            </w:r>
            <w:r w:rsidR="006E449E">
              <w:rPr>
                <w:rFonts w:ascii="Times New Roman" w:hAnsi="Times New Roman" w:cs="Times New Roman"/>
                <w:sz w:val="26"/>
                <w:szCs w:val="26"/>
              </w:rPr>
              <w:t>Ст</w:t>
            </w:r>
            <w:r w:rsidR="006E449E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="006E449E" w:rsidRPr="007B458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B0783B">
              <w:rPr>
                <w:rFonts w:ascii="Times New Roman" w:hAnsi="Times New Roman" w:cs="Times New Roman"/>
                <w:sz w:val="26"/>
                <w:szCs w:val="26"/>
              </w:rPr>
              <w:t xml:space="preserve"> + </w:t>
            </w:r>
            <w:r w:rsidR="00B0783B" w:rsidRPr="00B0783B">
              <w:rPr>
                <w:rFonts w:ascii="Times New Roman" w:hAnsi="Times New Roman" w:cs="Times New Roman"/>
                <w:sz w:val="26"/>
                <w:szCs w:val="26"/>
              </w:rPr>
              <w:t>∑(М</w:t>
            </w:r>
            <w:r w:rsidR="00B0783B">
              <w:rPr>
                <w:rFonts w:ascii="Times New Roman" w:hAnsi="Times New Roman" w:cs="Times New Roman"/>
                <w:sz w:val="26"/>
                <w:szCs w:val="26"/>
              </w:rPr>
              <w:t>инв</w:t>
            </w:r>
            <w:r w:rsidR="00B0783B" w:rsidRPr="00B0783B">
              <w:rPr>
                <w:rFonts w:ascii="Times New Roman" w:hAnsi="Times New Roman" w:cs="Times New Roman"/>
                <w:sz w:val="26"/>
                <w:szCs w:val="26"/>
              </w:rPr>
              <w:t>i x Стi)</w:t>
            </w:r>
            <w:r w:rsidR="006E449E">
              <w:rPr>
                <w:rFonts w:ascii="Times New Roman" w:hAnsi="Times New Roman" w:cs="Times New Roman"/>
                <w:sz w:val="26"/>
                <w:szCs w:val="26"/>
              </w:rPr>
              <w:t xml:space="preserve">, где: </w:t>
            </w:r>
          </w:p>
          <w:p w:rsidR="006E449E" w:rsidRDefault="006E449E" w:rsidP="00CA0A8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E449E" w:rsidRPr="007B4588" w:rsidRDefault="006E449E" w:rsidP="006E449E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6"/>
                <w:szCs w:val="26"/>
              </w:rPr>
            </w:pPr>
            <w:r w:rsidRPr="007B4588">
              <w:rPr>
                <w:color w:val="22272F"/>
                <w:sz w:val="26"/>
                <w:szCs w:val="26"/>
              </w:rPr>
              <w:t>Стi - стоимость i-го наименования;</w:t>
            </w:r>
          </w:p>
          <w:p w:rsidR="006E449E" w:rsidRPr="007B4588" w:rsidRDefault="006E449E" w:rsidP="006E449E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6"/>
                <w:szCs w:val="26"/>
              </w:rPr>
            </w:pPr>
            <w:r w:rsidRPr="007B4588">
              <w:rPr>
                <w:color w:val="22272F"/>
                <w:sz w:val="26"/>
                <w:szCs w:val="26"/>
              </w:rPr>
              <w:t>Куслi - количество услуг i-го наименования;</w:t>
            </w:r>
          </w:p>
          <w:p w:rsidR="00B0783B" w:rsidRDefault="006E449E" w:rsidP="00891461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6"/>
                <w:szCs w:val="26"/>
              </w:rPr>
            </w:pPr>
            <w:r w:rsidRPr="007B4588">
              <w:rPr>
                <w:color w:val="22272F"/>
                <w:sz w:val="26"/>
                <w:szCs w:val="26"/>
              </w:rPr>
              <w:t>Мзi - материальные запасы i-го наименования</w:t>
            </w:r>
            <w:r w:rsidR="00B0783B">
              <w:rPr>
                <w:color w:val="22272F"/>
                <w:sz w:val="26"/>
                <w:szCs w:val="26"/>
              </w:rPr>
              <w:t>;</w:t>
            </w:r>
          </w:p>
          <w:p w:rsidR="00AD7836" w:rsidRPr="007B4588" w:rsidRDefault="00B0783B" w:rsidP="00891461">
            <w:pPr>
              <w:pStyle w:val="s16"/>
              <w:shd w:val="clear" w:color="auto" w:fill="FFFFFF"/>
              <w:spacing w:before="0" w:beforeAutospacing="0" w:after="0" w:afterAutospacing="0"/>
              <w:rPr>
                <w:color w:val="22272F"/>
                <w:sz w:val="26"/>
                <w:szCs w:val="26"/>
              </w:rPr>
            </w:pPr>
            <w:r>
              <w:rPr>
                <w:color w:val="22272F"/>
                <w:sz w:val="26"/>
                <w:szCs w:val="26"/>
              </w:rPr>
              <w:t>Минв</w:t>
            </w:r>
            <w:r>
              <w:rPr>
                <w:color w:val="22272F"/>
                <w:sz w:val="26"/>
                <w:szCs w:val="26"/>
                <w:lang w:val="en-US"/>
              </w:rPr>
              <w:t>i</w:t>
            </w:r>
            <w:r w:rsidRPr="004A3CA3">
              <w:rPr>
                <w:color w:val="22272F"/>
                <w:sz w:val="26"/>
                <w:szCs w:val="26"/>
              </w:rPr>
              <w:t xml:space="preserve"> – </w:t>
            </w:r>
            <w:r>
              <w:rPr>
                <w:color w:val="22272F"/>
                <w:sz w:val="26"/>
                <w:szCs w:val="26"/>
              </w:rPr>
              <w:t xml:space="preserve">мягкий инвентарь </w:t>
            </w:r>
            <w:r w:rsidRPr="007B4588">
              <w:rPr>
                <w:color w:val="22272F"/>
                <w:sz w:val="26"/>
                <w:szCs w:val="26"/>
              </w:rPr>
              <w:t>i-го наименования</w:t>
            </w:r>
            <w:r w:rsidR="00891461">
              <w:rPr>
                <w:color w:val="22272F"/>
                <w:sz w:val="26"/>
                <w:szCs w:val="26"/>
              </w:rPr>
              <w:t>.</w:t>
            </w:r>
          </w:p>
        </w:tc>
      </w:tr>
    </w:tbl>
    <w:p w:rsidR="00CF031A" w:rsidRDefault="00796828" w:rsidP="006748DA">
      <w:pPr>
        <w:jc w:val="right"/>
        <w:rPr>
          <w:sz w:val="26"/>
          <w:szCs w:val="26"/>
        </w:rPr>
      </w:pPr>
      <w:r w:rsidRPr="00B1231A">
        <w:rPr>
          <w:sz w:val="26"/>
          <w:szCs w:val="26"/>
        </w:rPr>
        <w:lastRenderedPageBreak/>
        <w:t>»</w:t>
      </w:r>
      <w:r w:rsidR="00CF031A" w:rsidRPr="00B1231A">
        <w:rPr>
          <w:sz w:val="26"/>
          <w:szCs w:val="26"/>
        </w:rPr>
        <w:t>.</w:t>
      </w:r>
    </w:p>
    <w:p w:rsidR="001A4AE7" w:rsidRDefault="001A4AE7" w:rsidP="001A4AE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Дополнить строкой 60 следующего содержания:</w:t>
      </w:r>
    </w:p>
    <w:p w:rsidR="001A4AE7" w:rsidRDefault="001A4AE7" w:rsidP="001A4AE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2122"/>
        <w:gridCol w:w="9072"/>
      </w:tblGrid>
      <w:tr w:rsidR="001805F9" w:rsidRPr="001805F9" w:rsidTr="00A311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E7" w:rsidRPr="001805F9" w:rsidRDefault="001A4AE7" w:rsidP="00A31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60.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E7" w:rsidRPr="001805F9" w:rsidRDefault="00905C94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Расходы по ремонту компьютерного томографа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E7" w:rsidRPr="001805F9" w:rsidRDefault="001A4AE7" w:rsidP="002575D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ХХ.Х.ХХ.7Л</w:t>
            </w:r>
            <w:r w:rsidR="002575D1" w:rsidRPr="001805F9">
              <w:rPr>
                <w:rFonts w:ascii="Times New Roman" w:hAnsi="Times New Roman" w:cs="Times New Roman"/>
                <w:sz w:val="26"/>
                <w:szCs w:val="26"/>
              </w:rPr>
              <w:t>220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AE7" w:rsidRPr="001805F9" w:rsidRDefault="001A4AE7" w:rsidP="00D77454">
            <w:pPr>
              <w:pStyle w:val="s16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/>
              <w:ind w:left="363" w:hanging="283"/>
              <w:rPr>
                <w:sz w:val="26"/>
                <w:szCs w:val="26"/>
              </w:rPr>
            </w:pPr>
            <w:r w:rsidRPr="001805F9">
              <w:rPr>
                <w:sz w:val="26"/>
                <w:szCs w:val="26"/>
              </w:rPr>
              <w:t xml:space="preserve">Цели и задачи мероприятия: </w:t>
            </w:r>
          </w:p>
          <w:p w:rsidR="007832D6" w:rsidRPr="001805F9" w:rsidRDefault="00E46CA5" w:rsidP="007832D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1805F9">
              <w:rPr>
                <w:sz w:val="26"/>
                <w:szCs w:val="26"/>
              </w:rPr>
              <w:t>Ремонт компьютерного томографа для дальнейшего его использования в медицинских целях для проведения исследований внутренних органов человека.</w:t>
            </w:r>
          </w:p>
          <w:p w:rsidR="001A4AE7" w:rsidRPr="001805F9" w:rsidRDefault="001A4AE7" w:rsidP="00A311AC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1805F9">
              <w:rPr>
                <w:sz w:val="26"/>
                <w:szCs w:val="26"/>
              </w:rPr>
              <w:t>2. Направления расходования средств:</w:t>
            </w:r>
          </w:p>
          <w:p w:rsidR="00D03D68" w:rsidRPr="001805F9" w:rsidRDefault="001A4AE7" w:rsidP="00D03D68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1805F9">
              <w:rPr>
                <w:sz w:val="26"/>
                <w:szCs w:val="26"/>
              </w:rPr>
              <w:t>1) </w:t>
            </w:r>
            <w:r w:rsidR="00D03D68" w:rsidRPr="001805F9">
              <w:rPr>
                <w:sz w:val="26"/>
                <w:szCs w:val="26"/>
              </w:rPr>
              <w:t>на оплату доставки рентгеновской трубки;</w:t>
            </w:r>
          </w:p>
          <w:p w:rsidR="00D03D68" w:rsidRPr="001805F9" w:rsidRDefault="00D03D68" w:rsidP="00D03D68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1805F9">
              <w:rPr>
                <w:sz w:val="26"/>
                <w:szCs w:val="26"/>
              </w:rPr>
              <w:t>2) на оплату работ по демонтажу и утилизации старой неисправной трубки;</w:t>
            </w:r>
          </w:p>
          <w:p w:rsidR="001A29EC" w:rsidRPr="001805F9" w:rsidRDefault="001A29EC" w:rsidP="00D03D68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1805F9">
              <w:rPr>
                <w:sz w:val="26"/>
                <w:szCs w:val="26"/>
              </w:rPr>
              <w:t xml:space="preserve">3) на оплату приобретения рентгеновской трубки; </w:t>
            </w:r>
          </w:p>
          <w:p w:rsidR="001A4AE7" w:rsidRPr="001805F9" w:rsidRDefault="00D03D68" w:rsidP="00A311AC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1805F9">
              <w:rPr>
                <w:sz w:val="26"/>
                <w:szCs w:val="26"/>
              </w:rPr>
              <w:t>3) на работы по монтажу новой рентгеновской трубки</w:t>
            </w:r>
            <w:r w:rsidR="001A29EC" w:rsidRPr="001805F9">
              <w:rPr>
                <w:sz w:val="26"/>
                <w:szCs w:val="26"/>
              </w:rPr>
              <w:t xml:space="preserve"> с</w:t>
            </w:r>
            <w:r w:rsidRPr="001805F9">
              <w:rPr>
                <w:sz w:val="26"/>
                <w:szCs w:val="26"/>
              </w:rPr>
              <w:t xml:space="preserve"> установкой ключа активации;</w:t>
            </w:r>
          </w:p>
          <w:p w:rsidR="001A4AE7" w:rsidRPr="001805F9" w:rsidRDefault="00D03D68" w:rsidP="00A311AC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1805F9">
              <w:rPr>
                <w:sz w:val="26"/>
                <w:szCs w:val="26"/>
              </w:rPr>
              <w:t xml:space="preserve"> </w:t>
            </w:r>
            <w:r w:rsidR="001A4AE7" w:rsidRPr="001805F9">
              <w:rPr>
                <w:sz w:val="26"/>
                <w:szCs w:val="26"/>
              </w:rPr>
              <w:t xml:space="preserve">4) </w:t>
            </w:r>
            <w:r w:rsidR="000024C4" w:rsidRPr="001805F9">
              <w:rPr>
                <w:sz w:val="26"/>
                <w:szCs w:val="26"/>
              </w:rPr>
              <w:t>на оплату страхования, пошлин, налогов, сборов и других обязательных платежей</w:t>
            </w:r>
          </w:p>
          <w:p w:rsidR="007832D6" w:rsidRPr="001805F9" w:rsidRDefault="001A4AE7" w:rsidP="007832D6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  <w:r w:rsidRPr="001805F9">
              <w:rPr>
                <w:sz w:val="26"/>
                <w:szCs w:val="26"/>
              </w:rPr>
              <w:t xml:space="preserve">3. Результатом предоставления целевой субсидии является </w:t>
            </w:r>
            <w:r w:rsidR="007832D6" w:rsidRPr="001805F9">
              <w:rPr>
                <w:sz w:val="26"/>
                <w:szCs w:val="26"/>
              </w:rPr>
              <w:t>выполнение работ по ремонту компьютерного томографа Revolution EVO с заменой рентгеновской трубки Perfomix 40 Plus с установкой ключа активации программного обеспечения приложения Head Perfusion Package.</w:t>
            </w:r>
          </w:p>
          <w:p w:rsidR="007832D6" w:rsidRPr="001805F9" w:rsidRDefault="007832D6" w:rsidP="007832D6">
            <w:pPr>
              <w:pStyle w:val="afff6"/>
              <w:spacing w:before="0" w:beforeAutospacing="0" w:after="0" w:afterAutospacing="0" w:line="288" w:lineRule="atLeast"/>
              <w:rPr>
                <w:sz w:val="26"/>
                <w:szCs w:val="26"/>
              </w:rPr>
            </w:pPr>
            <w:r w:rsidRPr="001805F9">
              <w:rPr>
                <w:sz w:val="26"/>
                <w:szCs w:val="26"/>
              </w:rPr>
              <w:t>4. Объем целевой субсидии для ГБУЗ НАО «Ненецкая окружная больница имени Р.И.Батмановой» определен в размере 28 549,5 тыс. рублей</w:t>
            </w:r>
          </w:p>
          <w:p w:rsidR="001A4AE7" w:rsidRPr="001805F9" w:rsidRDefault="001A4AE7" w:rsidP="00A311AC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</w:tr>
    </w:tbl>
    <w:p w:rsidR="00ED599F" w:rsidRPr="001805F9" w:rsidRDefault="00ED599F" w:rsidP="00ED599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805F9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».</w:t>
      </w:r>
    </w:p>
    <w:p w:rsidR="00ED599F" w:rsidRPr="001805F9" w:rsidRDefault="00ED599F" w:rsidP="001A4AE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D599F" w:rsidRPr="001805F9" w:rsidRDefault="00ED599F" w:rsidP="001A4AE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805F9">
        <w:rPr>
          <w:sz w:val="26"/>
          <w:szCs w:val="26"/>
        </w:rPr>
        <w:t>3. Дополнить строку 44 следующим содержанием:</w:t>
      </w:r>
    </w:p>
    <w:p w:rsidR="00ED599F" w:rsidRPr="001805F9" w:rsidRDefault="00ED599F" w:rsidP="00ED599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805F9">
        <w:rPr>
          <w:sz w:val="26"/>
          <w:szCs w:val="26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2264"/>
        <w:gridCol w:w="8930"/>
      </w:tblGrid>
      <w:tr w:rsidR="001805F9" w:rsidRPr="001805F9" w:rsidTr="00ED599F"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99F" w:rsidRPr="001805F9" w:rsidRDefault="00ED599F" w:rsidP="00A311A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805F9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 xml:space="preserve">Субсидии бюджетным учреждениям на </w:t>
            </w:r>
            <w:r w:rsidRPr="001805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проведение текущего и капитального ремонта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99F" w:rsidRPr="001805F9" w:rsidRDefault="00ED599F" w:rsidP="00A31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ХХ.Х.ХХ.70130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1. Цели и задачи мероприятия:</w:t>
            </w:r>
          </w:p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условий для обеспечения оказания социальных услуг (в социальной или </w:t>
            </w:r>
            <w:r w:rsidRPr="001805F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медицинской сферах).</w:t>
            </w:r>
          </w:p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2. Направление расходования средств:</w:t>
            </w:r>
          </w:p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2.1) расходы на разработку и экспертизу (проверку) проектной сметной документации и локальных сметных расчетов;</w:t>
            </w:r>
          </w:p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2.2) расходы на проведение текущего и капитального ремонта недвижимого имущества с элементами благоустройства, закрепленного за учреждением или приобретенного им за счет средств, выделенных учреждению на приобретение такого имущества, а также расходы на осуществление строительного контроля и авторского надзора.</w:t>
            </w:r>
          </w:p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3. Результатом предоставления целевой субсидии является количество отремонтированных объектов (квадратных метров) недвижимого имущества.</w:t>
            </w:r>
          </w:p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4. Методика расчета объема целевой субсидии:</w:t>
            </w:r>
          </w:p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ED599F" w:rsidRPr="001805F9" w:rsidRDefault="00ED599F" w:rsidP="00A311AC">
            <w:pPr>
              <w:pStyle w:val="ConsPlusNormal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99F" w:rsidRPr="001805F9" w:rsidRDefault="00ED599F" w:rsidP="00A31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noProof/>
                <w:position w:val="-11"/>
                <w:sz w:val="26"/>
                <w:szCs w:val="26"/>
              </w:rPr>
              <w:drawing>
                <wp:inline distT="0" distB="0" distL="0" distR="0">
                  <wp:extent cx="2716530" cy="300355"/>
                  <wp:effectExtent l="0" t="0" r="762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530" cy="300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V</w:t>
            </w:r>
            <w:r w:rsidRPr="001805F9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субс</w:t>
            </w: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 xml:space="preserve"> - общий размер субсидии;</w:t>
            </w:r>
          </w:p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СтЭкспi - расходы на разработку и экспертизу (проверку) проектной сметной документации и локальных сметных расчетов i-го объекта;</w:t>
            </w:r>
          </w:p>
          <w:p w:rsidR="00ED599F" w:rsidRPr="001805F9" w:rsidRDefault="00ED599F" w:rsidP="00A311AC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5F9">
              <w:rPr>
                <w:rFonts w:ascii="Times New Roman" w:hAnsi="Times New Roman" w:cs="Times New Roman"/>
                <w:sz w:val="26"/>
                <w:szCs w:val="26"/>
              </w:rPr>
              <w:t>СтРемi - расходы на проведение текущего и капитального ремонта недвижимого имущества, закрепленного за учреждением или приобретенного им за счет средств, выделенных учреждению на приобретение такого имущества i-го объекта, а также расходы на осуществление строительного контроля и авторского надзора i-го объекта</w:t>
            </w:r>
          </w:p>
        </w:tc>
      </w:tr>
    </w:tbl>
    <w:p w:rsidR="001A4AE7" w:rsidRDefault="001A4AE7" w:rsidP="001A4AE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ED599F" w:rsidRDefault="00ED599F" w:rsidP="00ED599F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B1231A">
        <w:rPr>
          <w:sz w:val="26"/>
          <w:szCs w:val="26"/>
        </w:rPr>
        <w:t>».</w:t>
      </w:r>
    </w:p>
    <w:p w:rsidR="00ED599F" w:rsidRPr="00ED599F" w:rsidRDefault="00ED599F" w:rsidP="001A4AE7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A4AE7" w:rsidRPr="00ED599F" w:rsidRDefault="001A4AE7" w:rsidP="006748DA">
      <w:pPr>
        <w:jc w:val="right"/>
        <w:rPr>
          <w:sz w:val="26"/>
          <w:szCs w:val="26"/>
        </w:rPr>
      </w:pPr>
    </w:p>
    <w:p w:rsidR="00393C6A" w:rsidRPr="00ED599F" w:rsidRDefault="008F75C5" w:rsidP="00BD427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ED599F">
        <w:rPr>
          <w:sz w:val="26"/>
          <w:szCs w:val="26"/>
        </w:rPr>
        <w:t>______</w:t>
      </w:r>
      <w:r w:rsidR="00D45FE8" w:rsidRPr="00ED599F">
        <w:rPr>
          <w:sz w:val="26"/>
          <w:szCs w:val="26"/>
        </w:rPr>
        <w:t>__</w:t>
      </w:r>
      <w:r w:rsidRPr="00ED599F">
        <w:rPr>
          <w:sz w:val="26"/>
          <w:szCs w:val="26"/>
        </w:rPr>
        <w:t>____</w:t>
      </w:r>
    </w:p>
    <w:sectPr w:rsidR="00393C6A" w:rsidRPr="00ED599F" w:rsidSect="00754ED2">
      <w:headerReference w:type="default" r:id="rId13"/>
      <w:footerReference w:type="even" r:id="rId14"/>
      <w:footerReference w:type="default" r:id="rId15"/>
      <w:headerReference w:type="first" r:id="rId16"/>
      <w:pgSz w:w="16838" w:h="11905" w:orient="landscape"/>
      <w:pgMar w:top="1134" w:right="536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97D" w:rsidRDefault="0008197D">
      <w:r>
        <w:separator/>
      </w:r>
    </w:p>
  </w:endnote>
  <w:endnote w:type="continuationSeparator" w:id="0">
    <w:p w:rsidR="0008197D" w:rsidRDefault="0008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C56" w:rsidRDefault="00162C5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162C56" w:rsidRDefault="00162C56">
    <w:pPr>
      <w:pStyle w:val="a7"/>
      <w:ind w:right="360"/>
    </w:pPr>
  </w:p>
  <w:p w:rsidR="00162C56" w:rsidRDefault="00162C56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C56" w:rsidRPr="007A3370" w:rsidRDefault="00162C56" w:rsidP="007A337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97D" w:rsidRDefault="0008197D">
      <w:r>
        <w:separator/>
      </w:r>
    </w:p>
  </w:footnote>
  <w:footnote w:type="continuationSeparator" w:id="0">
    <w:p w:rsidR="0008197D" w:rsidRDefault="000819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162C56" w:rsidRPr="005A7519" w:rsidRDefault="00162C56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AC2B19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162C56" w:rsidRDefault="00162C5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162C56" w:rsidRDefault="00162C5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40A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162C56" w:rsidRDefault="0008197D">
        <w:pPr>
          <w:pStyle w:val="a9"/>
          <w:jc w:val="center"/>
        </w:pPr>
      </w:p>
    </w:sdtContent>
  </w:sdt>
  <w:p w:rsidR="00162C56" w:rsidRPr="00B7622B" w:rsidRDefault="00162C56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AC3F56"/>
    <w:multiLevelType w:val="hybridMultilevel"/>
    <w:tmpl w:val="A62A3948"/>
    <w:lvl w:ilvl="0" w:tplc="52086CE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65F1A"/>
    <w:multiLevelType w:val="hybridMultilevel"/>
    <w:tmpl w:val="562EB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D676E"/>
    <w:multiLevelType w:val="hybridMultilevel"/>
    <w:tmpl w:val="1666C4D8"/>
    <w:lvl w:ilvl="0" w:tplc="0CECFA9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7611DD"/>
    <w:multiLevelType w:val="hybridMultilevel"/>
    <w:tmpl w:val="562EB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E0922"/>
    <w:multiLevelType w:val="hybridMultilevel"/>
    <w:tmpl w:val="C1D25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A72D3"/>
    <w:multiLevelType w:val="hybridMultilevel"/>
    <w:tmpl w:val="E8CEBE62"/>
    <w:lvl w:ilvl="0" w:tplc="770A24E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B928AC"/>
    <w:multiLevelType w:val="hybridMultilevel"/>
    <w:tmpl w:val="5EA416A2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4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5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13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8"/>
  </w:num>
  <w:num w:numId="6">
    <w:abstractNumId w:val="12"/>
  </w:num>
  <w:num w:numId="7">
    <w:abstractNumId w:val="10"/>
  </w:num>
  <w:num w:numId="8">
    <w:abstractNumId w:val="14"/>
  </w:num>
  <w:num w:numId="9">
    <w:abstractNumId w:val="9"/>
  </w:num>
  <w:num w:numId="10">
    <w:abstractNumId w:val="1"/>
  </w:num>
  <w:num w:numId="11">
    <w:abstractNumId w:val="7"/>
  </w:num>
  <w:num w:numId="12">
    <w:abstractNumId w:val="2"/>
  </w:num>
  <w:num w:numId="13">
    <w:abstractNumId w:val="11"/>
  </w:num>
  <w:num w:numId="14">
    <w:abstractNumId w:val="5"/>
  </w:num>
  <w:num w:numId="15">
    <w:abstractNumId w:val="4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0C58"/>
    <w:rsid w:val="000021E0"/>
    <w:rsid w:val="000024C4"/>
    <w:rsid w:val="00002C53"/>
    <w:rsid w:val="0000507F"/>
    <w:rsid w:val="0000539B"/>
    <w:rsid w:val="000070AA"/>
    <w:rsid w:val="00010DAB"/>
    <w:rsid w:val="00011647"/>
    <w:rsid w:val="00011F6B"/>
    <w:rsid w:val="00014E63"/>
    <w:rsid w:val="00017622"/>
    <w:rsid w:val="000241CB"/>
    <w:rsid w:val="00024AAE"/>
    <w:rsid w:val="00024D4F"/>
    <w:rsid w:val="00027697"/>
    <w:rsid w:val="00032C7C"/>
    <w:rsid w:val="00037939"/>
    <w:rsid w:val="00037E71"/>
    <w:rsid w:val="000443C3"/>
    <w:rsid w:val="00046CF7"/>
    <w:rsid w:val="0004710D"/>
    <w:rsid w:val="0004739F"/>
    <w:rsid w:val="00047D99"/>
    <w:rsid w:val="00050C68"/>
    <w:rsid w:val="00051320"/>
    <w:rsid w:val="000513BF"/>
    <w:rsid w:val="00051FDB"/>
    <w:rsid w:val="0005372C"/>
    <w:rsid w:val="00053858"/>
    <w:rsid w:val="00054D8B"/>
    <w:rsid w:val="000559D5"/>
    <w:rsid w:val="00060F3C"/>
    <w:rsid w:val="000614DD"/>
    <w:rsid w:val="000617BF"/>
    <w:rsid w:val="00062BF3"/>
    <w:rsid w:val="00063FFB"/>
    <w:rsid w:val="00070321"/>
    <w:rsid w:val="0007041C"/>
    <w:rsid w:val="000706BE"/>
    <w:rsid w:val="00071C0D"/>
    <w:rsid w:val="00077AE1"/>
    <w:rsid w:val="000808D6"/>
    <w:rsid w:val="0008197D"/>
    <w:rsid w:val="00082C97"/>
    <w:rsid w:val="0008331A"/>
    <w:rsid w:val="00086905"/>
    <w:rsid w:val="0009037B"/>
    <w:rsid w:val="0009124E"/>
    <w:rsid w:val="00091A3A"/>
    <w:rsid w:val="00092560"/>
    <w:rsid w:val="00093F7A"/>
    <w:rsid w:val="0009487E"/>
    <w:rsid w:val="00095F5F"/>
    <w:rsid w:val="000972BD"/>
    <w:rsid w:val="000A223D"/>
    <w:rsid w:val="000A2637"/>
    <w:rsid w:val="000A54B0"/>
    <w:rsid w:val="000A70EE"/>
    <w:rsid w:val="000A726F"/>
    <w:rsid w:val="000B0C1B"/>
    <w:rsid w:val="000B0DF8"/>
    <w:rsid w:val="000B3225"/>
    <w:rsid w:val="000B35EC"/>
    <w:rsid w:val="000B39A7"/>
    <w:rsid w:val="000B4002"/>
    <w:rsid w:val="000B4AFC"/>
    <w:rsid w:val="000B5CE4"/>
    <w:rsid w:val="000B66C7"/>
    <w:rsid w:val="000B675F"/>
    <w:rsid w:val="000B6843"/>
    <w:rsid w:val="000C2320"/>
    <w:rsid w:val="000C430D"/>
    <w:rsid w:val="000D3466"/>
    <w:rsid w:val="000E303C"/>
    <w:rsid w:val="000E3528"/>
    <w:rsid w:val="000E5645"/>
    <w:rsid w:val="000F047A"/>
    <w:rsid w:val="000F29C7"/>
    <w:rsid w:val="000F2A05"/>
    <w:rsid w:val="000F2B40"/>
    <w:rsid w:val="000F5B6A"/>
    <w:rsid w:val="000F604D"/>
    <w:rsid w:val="0010028A"/>
    <w:rsid w:val="001006EB"/>
    <w:rsid w:val="00101513"/>
    <w:rsid w:val="00103906"/>
    <w:rsid w:val="00104E0D"/>
    <w:rsid w:val="0010504A"/>
    <w:rsid w:val="0010568C"/>
    <w:rsid w:val="00105F84"/>
    <w:rsid w:val="00110CE0"/>
    <w:rsid w:val="0011300C"/>
    <w:rsid w:val="00114C95"/>
    <w:rsid w:val="00116738"/>
    <w:rsid w:val="00116BFA"/>
    <w:rsid w:val="00116C00"/>
    <w:rsid w:val="00122CFB"/>
    <w:rsid w:val="00124C2C"/>
    <w:rsid w:val="00125DE3"/>
    <w:rsid w:val="00131967"/>
    <w:rsid w:val="00135AD8"/>
    <w:rsid w:val="00135F19"/>
    <w:rsid w:val="00143599"/>
    <w:rsid w:val="001436BA"/>
    <w:rsid w:val="00143F9C"/>
    <w:rsid w:val="0014493F"/>
    <w:rsid w:val="00153B21"/>
    <w:rsid w:val="00153B3A"/>
    <w:rsid w:val="00153FE3"/>
    <w:rsid w:val="0015440E"/>
    <w:rsid w:val="00155617"/>
    <w:rsid w:val="00155C82"/>
    <w:rsid w:val="00155E5A"/>
    <w:rsid w:val="001572C2"/>
    <w:rsid w:val="001611D4"/>
    <w:rsid w:val="00162C56"/>
    <w:rsid w:val="00170BBB"/>
    <w:rsid w:val="0017159D"/>
    <w:rsid w:val="00174C9D"/>
    <w:rsid w:val="00177A09"/>
    <w:rsid w:val="001805F9"/>
    <w:rsid w:val="00180866"/>
    <w:rsid w:val="00181C3A"/>
    <w:rsid w:val="0018477F"/>
    <w:rsid w:val="001919C0"/>
    <w:rsid w:val="0019579E"/>
    <w:rsid w:val="00197FFB"/>
    <w:rsid w:val="001A00D4"/>
    <w:rsid w:val="001A29EC"/>
    <w:rsid w:val="001A4AE7"/>
    <w:rsid w:val="001A6DEA"/>
    <w:rsid w:val="001A72FC"/>
    <w:rsid w:val="001B2D1C"/>
    <w:rsid w:val="001B432D"/>
    <w:rsid w:val="001B48F4"/>
    <w:rsid w:val="001B54DC"/>
    <w:rsid w:val="001C0A9A"/>
    <w:rsid w:val="001C151A"/>
    <w:rsid w:val="001C1C2A"/>
    <w:rsid w:val="001C1D98"/>
    <w:rsid w:val="001C2363"/>
    <w:rsid w:val="001C390E"/>
    <w:rsid w:val="001C394F"/>
    <w:rsid w:val="001C3C1F"/>
    <w:rsid w:val="001C53C4"/>
    <w:rsid w:val="001C6DEE"/>
    <w:rsid w:val="001D2690"/>
    <w:rsid w:val="001D2F7E"/>
    <w:rsid w:val="001E13C5"/>
    <w:rsid w:val="001E1F5B"/>
    <w:rsid w:val="001E622E"/>
    <w:rsid w:val="001F3F17"/>
    <w:rsid w:val="001F4BE3"/>
    <w:rsid w:val="001F6D02"/>
    <w:rsid w:val="00205631"/>
    <w:rsid w:val="00206621"/>
    <w:rsid w:val="002108C8"/>
    <w:rsid w:val="002114AF"/>
    <w:rsid w:val="00212031"/>
    <w:rsid w:val="002158A2"/>
    <w:rsid w:val="00217915"/>
    <w:rsid w:val="00220DA1"/>
    <w:rsid w:val="0022338C"/>
    <w:rsid w:val="00223485"/>
    <w:rsid w:val="00224B18"/>
    <w:rsid w:val="00232140"/>
    <w:rsid w:val="00236266"/>
    <w:rsid w:val="002410E4"/>
    <w:rsid w:val="0024365C"/>
    <w:rsid w:val="00243CE0"/>
    <w:rsid w:val="0024428F"/>
    <w:rsid w:val="00245F08"/>
    <w:rsid w:val="002475AD"/>
    <w:rsid w:val="00247BE7"/>
    <w:rsid w:val="002504E8"/>
    <w:rsid w:val="00251B62"/>
    <w:rsid w:val="00251B8E"/>
    <w:rsid w:val="00254382"/>
    <w:rsid w:val="00255A4C"/>
    <w:rsid w:val="0025618F"/>
    <w:rsid w:val="00256774"/>
    <w:rsid w:val="002568C8"/>
    <w:rsid w:val="002575D1"/>
    <w:rsid w:val="00257842"/>
    <w:rsid w:val="00261C0C"/>
    <w:rsid w:val="002622FC"/>
    <w:rsid w:val="00262FB8"/>
    <w:rsid w:val="00264076"/>
    <w:rsid w:val="002650C9"/>
    <w:rsid w:val="00265365"/>
    <w:rsid w:val="0026731F"/>
    <w:rsid w:val="0027031E"/>
    <w:rsid w:val="00275086"/>
    <w:rsid w:val="00276F0C"/>
    <w:rsid w:val="00277204"/>
    <w:rsid w:val="0028703B"/>
    <w:rsid w:val="002A2062"/>
    <w:rsid w:val="002A31A1"/>
    <w:rsid w:val="002A788A"/>
    <w:rsid w:val="002B03C1"/>
    <w:rsid w:val="002B6527"/>
    <w:rsid w:val="002B72FC"/>
    <w:rsid w:val="002C135C"/>
    <w:rsid w:val="002C2223"/>
    <w:rsid w:val="002C2995"/>
    <w:rsid w:val="002C3F7C"/>
    <w:rsid w:val="002C47E7"/>
    <w:rsid w:val="002C58DD"/>
    <w:rsid w:val="002C5E0A"/>
    <w:rsid w:val="002C5E60"/>
    <w:rsid w:val="002C7CE7"/>
    <w:rsid w:val="002D092A"/>
    <w:rsid w:val="002D35B3"/>
    <w:rsid w:val="002D46D8"/>
    <w:rsid w:val="002D5C04"/>
    <w:rsid w:val="002D6668"/>
    <w:rsid w:val="002E26E5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24A7"/>
    <w:rsid w:val="003139A9"/>
    <w:rsid w:val="00313D3A"/>
    <w:rsid w:val="00315E38"/>
    <w:rsid w:val="003167D4"/>
    <w:rsid w:val="00321550"/>
    <w:rsid w:val="00335624"/>
    <w:rsid w:val="00341FC1"/>
    <w:rsid w:val="00343730"/>
    <w:rsid w:val="003442F4"/>
    <w:rsid w:val="00346D64"/>
    <w:rsid w:val="003477D9"/>
    <w:rsid w:val="00347CA1"/>
    <w:rsid w:val="00350887"/>
    <w:rsid w:val="00353270"/>
    <w:rsid w:val="00356127"/>
    <w:rsid w:val="00360415"/>
    <w:rsid w:val="003619B6"/>
    <w:rsid w:val="00361F4F"/>
    <w:rsid w:val="003634A4"/>
    <w:rsid w:val="0037040B"/>
    <w:rsid w:val="00370598"/>
    <w:rsid w:val="00370E1C"/>
    <w:rsid w:val="0037420F"/>
    <w:rsid w:val="003746E6"/>
    <w:rsid w:val="00374AF5"/>
    <w:rsid w:val="00375AF7"/>
    <w:rsid w:val="00376BD3"/>
    <w:rsid w:val="003775CD"/>
    <w:rsid w:val="0038099C"/>
    <w:rsid w:val="00382EC3"/>
    <w:rsid w:val="00382F29"/>
    <w:rsid w:val="00383BB7"/>
    <w:rsid w:val="00385572"/>
    <w:rsid w:val="00385607"/>
    <w:rsid w:val="0039205C"/>
    <w:rsid w:val="003921D8"/>
    <w:rsid w:val="0039382C"/>
    <w:rsid w:val="00393897"/>
    <w:rsid w:val="00393C6A"/>
    <w:rsid w:val="00395FF1"/>
    <w:rsid w:val="00397AE3"/>
    <w:rsid w:val="003A05C5"/>
    <w:rsid w:val="003A08DA"/>
    <w:rsid w:val="003A11FB"/>
    <w:rsid w:val="003A1C10"/>
    <w:rsid w:val="003A2D4F"/>
    <w:rsid w:val="003A4781"/>
    <w:rsid w:val="003A5884"/>
    <w:rsid w:val="003A79A0"/>
    <w:rsid w:val="003B2193"/>
    <w:rsid w:val="003B527F"/>
    <w:rsid w:val="003B58AF"/>
    <w:rsid w:val="003C0A4A"/>
    <w:rsid w:val="003C2462"/>
    <w:rsid w:val="003C3A8D"/>
    <w:rsid w:val="003C3BBA"/>
    <w:rsid w:val="003C63FF"/>
    <w:rsid w:val="003C7C4B"/>
    <w:rsid w:val="003D31EE"/>
    <w:rsid w:val="003D4F61"/>
    <w:rsid w:val="003E1FB5"/>
    <w:rsid w:val="003E551E"/>
    <w:rsid w:val="003E6D7D"/>
    <w:rsid w:val="003E7BAC"/>
    <w:rsid w:val="003F15A5"/>
    <w:rsid w:val="003F4BF6"/>
    <w:rsid w:val="003F6BE0"/>
    <w:rsid w:val="00400AC0"/>
    <w:rsid w:val="00403F34"/>
    <w:rsid w:val="004053D8"/>
    <w:rsid w:val="00407B71"/>
    <w:rsid w:val="00410F0C"/>
    <w:rsid w:val="00411939"/>
    <w:rsid w:val="00414DA0"/>
    <w:rsid w:val="00425061"/>
    <w:rsid w:val="00425E5C"/>
    <w:rsid w:val="00426CFE"/>
    <w:rsid w:val="00427E60"/>
    <w:rsid w:val="0043081F"/>
    <w:rsid w:val="0043266E"/>
    <w:rsid w:val="00433E5A"/>
    <w:rsid w:val="00435258"/>
    <w:rsid w:val="0043686A"/>
    <w:rsid w:val="00437043"/>
    <w:rsid w:val="00437B28"/>
    <w:rsid w:val="00440483"/>
    <w:rsid w:val="00441069"/>
    <w:rsid w:val="00442ACF"/>
    <w:rsid w:val="00443405"/>
    <w:rsid w:val="004439AE"/>
    <w:rsid w:val="0044451B"/>
    <w:rsid w:val="00444636"/>
    <w:rsid w:val="00444690"/>
    <w:rsid w:val="00445D6E"/>
    <w:rsid w:val="004534BF"/>
    <w:rsid w:val="00453869"/>
    <w:rsid w:val="00453C4F"/>
    <w:rsid w:val="00455691"/>
    <w:rsid w:val="00461945"/>
    <w:rsid w:val="00462ABA"/>
    <w:rsid w:val="004649DD"/>
    <w:rsid w:val="00464F58"/>
    <w:rsid w:val="004654AB"/>
    <w:rsid w:val="00470BA8"/>
    <w:rsid w:val="004711EC"/>
    <w:rsid w:val="00473BD8"/>
    <w:rsid w:val="00473CB5"/>
    <w:rsid w:val="004745B6"/>
    <w:rsid w:val="0047707C"/>
    <w:rsid w:val="004774A0"/>
    <w:rsid w:val="00480977"/>
    <w:rsid w:val="00480A92"/>
    <w:rsid w:val="00480BC7"/>
    <w:rsid w:val="00483F2C"/>
    <w:rsid w:val="004853A6"/>
    <w:rsid w:val="004871AA"/>
    <w:rsid w:val="00494226"/>
    <w:rsid w:val="00496697"/>
    <w:rsid w:val="00497E3A"/>
    <w:rsid w:val="004A29D9"/>
    <w:rsid w:val="004A3CA3"/>
    <w:rsid w:val="004A4B2C"/>
    <w:rsid w:val="004A4F9F"/>
    <w:rsid w:val="004A6619"/>
    <w:rsid w:val="004A6918"/>
    <w:rsid w:val="004B0CBE"/>
    <w:rsid w:val="004B1271"/>
    <w:rsid w:val="004B6709"/>
    <w:rsid w:val="004B6A5C"/>
    <w:rsid w:val="004C0E9F"/>
    <w:rsid w:val="004C1573"/>
    <w:rsid w:val="004C3FBF"/>
    <w:rsid w:val="004C5730"/>
    <w:rsid w:val="004C57BF"/>
    <w:rsid w:val="004C6A9A"/>
    <w:rsid w:val="004C7C48"/>
    <w:rsid w:val="004D18C3"/>
    <w:rsid w:val="004D3E08"/>
    <w:rsid w:val="004D4D5A"/>
    <w:rsid w:val="004D5783"/>
    <w:rsid w:val="004D69C7"/>
    <w:rsid w:val="004D6F29"/>
    <w:rsid w:val="004E610A"/>
    <w:rsid w:val="004E78FD"/>
    <w:rsid w:val="004F36DC"/>
    <w:rsid w:val="004F7011"/>
    <w:rsid w:val="004F7078"/>
    <w:rsid w:val="005031CB"/>
    <w:rsid w:val="005040C5"/>
    <w:rsid w:val="0050554A"/>
    <w:rsid w:val="00507434"/>
    <w:rsid w:val="005158D5"/>
    <w:rsid w:val="00515D9C"/>
    <w:rsid w:val="00516754"/>
    <w:rsid w:val="00526781"/>
    <w:rsid w:val="00526CA2"/>
    <w:rsid w:val="00527860"/>
    <w:rsid w:val="00531FBD"/>
    <w:rsid w:val="00532380"/>
    <w:rsid w:val="0053366A"/>
    <w:rsid w:val="005362C0"/>
    <w:rsid w:val="00536CE3"/>
    <w:rsid w:val="00540654"/>
    <w:rsid w:val="00540E73"/>
    <w:rsid w:val="00543FB3"/>
    <w:rsid w:val="005561C7"/>
    <w:rsid w:val="00557916"/>
    <w:rsid w:val="0056041E"/>
    <w:rsid w:val="005608A6"/>
    <w:rsid w:val="005618C5"/>
    <w:rsid w:val="005654C2"/>
    <w:rsid w:val="00567696"/>
    <w:rsid w:val="00571CAD"/>
    <w:rsid w:val="00574255"/>
    <w:rsid w:val="00576AEE"/>
    <w:rsid w:val="00577234"/>
    <w:rsid w:val="00580DE2"/>
    <w:rsid w:val="005812FD"/>
    <w:rsid w:val="00581C69"/>
    <w:rsid w:val="00582F3F"/>
    <w:rsid w:val="0058601C"/>
    <w:rsid w:val="005863EE"/>
    <w:rsid w:val="00587BF6"/>
    <w:rsid w:val="00590595"/>
    <w:rsid w:val="005A5620"/>
    <w:rsid w:val="005A65C5"/>
    <w:rsid w:val="005A6BBD"/>
    <w:rsid w:val="005A7519"/>
    <w:rsid w:val="005B26EB"/>
    <w:rsid w:val="005B42DF"/>
    <w:rsid w:val="005B570F"/>
    <w:rsid w:val="005C47CE"/>
    <w:rsid w:val="005C4BF9"/>
    <w:rsid w:val="005C5FF3"/>
    <w:rsid w:val="005E2858"/>
    <w:rsid w:val="005E3372"/>
    <w:rsid w:val="005E345D"/>
    <w:rsid w:val="005E3A09"/>
    <w:rsid w:val="005F31FB"/>
    <w:rsid w:val="005F3244"/>
    <w:rsid w:val="0060427D"/>
    <w:rsid w:val="00604A63"/>
    <w:rsid w:val="00607BB7"/>
    <w:rsid w:val="0061016F"/>
    <w:rsid w:val="00611679"/>
    <w:rsid w:val="00613D7D"/>
    <w:rsid w:val="006150CE"/>
    <w:rsid w:val="00615BE1"/>
    <w:rsid w:val="00616E42"/>
    <w:rsid w:val="00620921"/>
    <w:rsid w:val="00621F03"/>
    <w:rsid w:val="00622DAD"/>
    <w:rsid w:val="00627E24"/>
    <w:rsid w:val="00630A4E"/>
    <w:rsid w:val="00631CDF"/>
    <w:rsid w:val="00633119"/>
    <w:rsid w:val="00634887"/>
    <w:rsid w:val="00634F9E"/>
    <w:rsid w:val="00635359"/>
    <w:rsid w:val="00641E7D"/>
    <w:rsid w:val="0064393E"/>
    <w:rsid w:val="006456E5"/>
    <w:rsid w:val="00646237"/>
    <w:rsid w:val="00652A2E"/>
    <w:rsid w:val="00652DC5"/>
    <w:rsid w:val="00654CCE"/>
    <w:rsid w:val="00655855"/>
    <w:rsid w:val="00656195"/>
    <w:rsid w:val="006564DB"/>
    <w:rsid w:val="00656C91"/>
    <w:rsid w:val="00656F0D"/>
    <w:rsid w:val="00657445"/>
    <w:rsid w:val="00660EE3"/>
    <w:rsid w:val="00662ECA"/>
    <w:rsid w:val="00663D3C"/>
    <w:rsid w:val="00663F23"/>
    <w:rsid w:val="006641D8"/>
    <w:rsid w:val="00665F96"/>
    <w:rsid w:val="006717AB"/>
    <w:rsid w:val="006748DA"/>
    <w:rsid w:val="00676272"/>
    <w:rsid w:val="00676B57"/>
    <w:rsid w:val="00680119"/>
    <w:rsid w:val="006811AF"/>
    <w:rsid w:val="00683852"/>
    <w:rsid w:val="00687263"/>
    <w:rsid w:val="00691B98"/>
    <w:rsid w:val="00691EA7"/>
    <w:rsid w:val="006935F9"/>
    <w:rsid w:val="0069540A"/>
    <w:rsid w:val="00695F33"/>
    <w:rsid w:val="006A11B6"/>
    <w:rsid w:val="006A7433"/>
    <w:rsid w:val="006B0177"/>
    <w:rsid w:val="006B3517"/>
    <w:rsid w:val="006B4EEF"/>
    <w:rsid w:val="006B5100"/>
    <w:rsid w:val="006B7A21"/>
    <w:rsid w:val="006C00AE"/>
    <w:rsid w:val="006C010A"/>
    <w:rsid w:val="006C0D17"/>
    <w:rsid w:val="006C12EB"/>
    <w:rsid w:val="006C1DCB"/>
    <w:rsid w:val="006C41B9"/>
    <w:rsid w:val="006C4F08"/>
    <w:rsid w:val="006C6D77"/>
    <w:rsid w:val="006D20FD"/>
    <w:rsid w:val="006D329E"/>
    <w:rsid w:val="006D5823"/>
    <w:rsid w:val="006D7A45"/>
    <w:rsid w:val="006E2B88"/>
    <w:rsid w:val="006E449E"/>
    <w:rsid w:val="006E63AC"/>
    <w:rsid w:val="006E7396"/>
    <w:rsid w:val="006F00CD"/>
    <w:rsid w:val="006F1B5E"/>
    <w:rsid w:val="006F4AC8"/>
    <w:rsid w:val="006F77A7"/>
    <w:rsid w:val="00700CF5"/>
    <w:rsid w:val="00701DA3"/>
    <w:rsid w:val="007052D3"/>
    <w:rsid w:val="007072D9"/>
    <w:rsid w:val="007120F8"/>
    <w:rsid w:val="007127DD"/>
    <w:rsid w:val="00714C43"/>
    <w:rsid w:val="00715668"/>
    <w:rsid w:val="007219F0"/>
    <w:rsid w:val="00721D86"/>
    <w:rsid w:val="007230C7"/>
    <w:rsid w:val="00724067"/>
    <w:rsid w:val="00725F87"/>
    <w:rsid w:val="007279D3"/>
    <w:rsid w:val="00731727"/>
    <w:rsid w:val="00732852"/>
    <w:rsid w:val="007340EB"/>
    <w:rsid w:val="00735C90"/>
    <w:rsid w:val="00736895"/>
    <w:rsid w:val="00746152"/>
    <w:rsid w:val="00746F87"/>
    <w:rsid w:val="00754ED2"/>
    <w:rsid w:val="0075556E"/>
    <w:rsid w:val="00756585"/>
    <w:rsid w:val="00756A0D"/>
    <w:rsid w:val="007610C3"/>
    <w:rsid w:val="00761994"/>
    <w:rsid w:val="007653A0"/>
    <w:rsid w:val="00770726"/>
    <w:rsid w:val="00772582"/>
    <w:rsid w:val="007730B1"/>
    <w:rsid w:val="0077615A"/>
    <w:rsid w:val="00780289"/>
    <w:rsid w:val="00780298"/>
    <w:rsid w:val="0078128F"/>
    <w:rsid w:val="00782222"/>
    <w:rsid w:val="0078301B"/>
    <w:rsid w:val="007832D6"/>
    <w:rsid w:val="0078481B"/>
    <w:rsid w:val="007853A1"/>
    <w:rsid w:val="00786C33"/>
    <w:rsid w:val="00793649"/>
    <w:rsid w:val="007936ED"/>
    <w:rsid w:val="0079513F"/>
    <w:rsid w:val="00796828"/>
    <w:rsid w:val="00796C43"/>
    <w:rsid w:val="00797B49"/>
    <w:rsid w:val="00797EF7"/>
    <w:rsid w:val="007A3370"/>
    <w:rsid w:val="007A431D"/>
    <w:rsid w:val="007A4AC3"/>
    <w:rsid w:val="007A4B79"/>
    <w:rsid w:val="007B4588"/>
    <w:rsid w:val="007B5B73"/>
    <w:rsid w:val="007B6388"/>
    <w:rsid w:val="007C0A5F"/>
    <w:rsid w:val="007C5E75"/>
    <w:rsid w:val="007D2915"/>
    <w:rsid w:val="007D35D5"/>
    <w:rsid w:val="007D508F"/>
    <w:rsid w:val="007D67B4"/>
    <w:rsid w:val="007E29CD"/>
    <w:rsid w:val="007E5B4D"/>
    <w:rsid w:val="007E7B13"/>
    <w:rsid w:val="007F1A0B"/>
    <w:rsid w:val="007F1A12"/>
    <w:rsid w:val="007F1DEC"/>
    <w:rsid w:val="007F302F"/>
    <w:rsid w:val="007F35DC"/>
    <w:rsid w:val="007F4211"/>
    <w:rsid w:val="00802C7F"/>
    <w:rsid w:val="00803F3C"/>
    <w:rsid w:val="008049BB"/>
    <w:rsid w:val="00804CFE"/>
    <w:rsid w:val="00806241"/>
    <w:rsid w:val="0080711A"/>
    <w:rsid w:val="008072D3"/>
    <w:rsid w:val="00807E71"/>
    <w:rsid w:val="00811407"/>
    <w:rsid w:val="00811C94"/>
    <w:rsid w:val="00811CBD"/>
    <w:rsid w:val="00811CF1"/>
    <w:rsid w:val="00812C84"/>
    <w:rsid w:val="00813B4E"/>
    <w:rsid w:val="00815BDA"/>
    <w:rsid w:val="00815D25"/>
    <w:rsid w:val="008165C1"/>
    <w:rsid w:val="00816BDE"/>
    <w:rsid w:val="00822EA7"/>
    <w:rsid w:val="00823CEF"/>
    <w:rsid w:val="00823D0D"/>
    <w:rsid w:val="00826A8B"/>
    <w:rsid w:val="00831494"/>
    <w:rsid w:val="00833AB0"/>
    <w:rsid w:val="00835DD1"/>
    <w:rsid w:val="00840466"/>
    <w:rsid w:val="0084313A"/>
    <w:rsid w:val="008438D7"/>
    <w:rsid w:val="00844B03"/>
    <w:rsid w:val="0084516B"/>
    <w:rsid w:val="00845FA8"/>
    <w:rsid w:val="00845FF1"/>
    <w:rsid w:val="00847533"/>
    <w:rsid w:val="00847EC0"/>
    <w:rsid w:val="00850BC9"/>
    <w:rsid w:val="008555B8"/>
    <w:rsid w:val="0085675B"/>
    <w:rsid w:val="0086044D"/>
    <w:rsid w:val="00860E5A"/>
    <w:rsid w:val="00862CA1"/>
    <w:rsid w:val="0086443B"/>
    <w:rsid w:val="00865222"/>
    <w:rsid w:val="00865EBC"/>
    <w:rsid w:val="00867AB6"/>
    <w:rsid w:val="008703B6"/>
    <w:rsid w:val="00871F85"/>
    <w:rsid w:val="00872B35"/>
    <w:rsid w:val="00872EF9"/>
    <w:rsid w:val="00874351"/>
    <w:rsid w:val="008843E8"/>
    <w:rsid w:val="0088531A"/>
    <w:rsid w:val="00885BF3"/>
    <w:rsid w:val="00886011"/>
    <w:rsid w:val="00887D14"/>
    <w:rsid w:val="00890A88"/>
    <w:rsid w:val="00891461"/>
    <w:rsid w:val="00896D2B"/>
    <w:rsid w:val="00897FAE"/>
    <w:rsid w:val="008A0EAF"/>
    <w:rsid w:val="008A15DA"/>
    <w:rsid w:val="008A26EE"/>
    <w:rsid w:val="008A3A00"/>
    <w:rsid w:val="008A40E2"/>
    <w:rsid w:val="008A4579"/>
    <w:rsid w:val="008A4C49"/>
    <w:rsid w:val="008A6C37"/>
    <w:rsid w:val="008B073C"/>
    <w:rsid w:val="008B4C10"/>
    <w:rsid w:val="008B6AD3"/>
    <w:rsid w:val="008B7B58"/>
    <w:rsid w:val="008C1BE9"/>
    <w:rsid w:val="008C25D6"/>
    <w:rsid w:val="008C43F5"/>
    <w:rsid w:val="008C6F08"/>
    <w:rsid w:val="008D07A6"/>
    <w:rsid w:val="008D07DD"/>
    <w:rsid w:val="008D115D"/>
    <w:rsid w:val="008D23A3"/>
    <w:rsid w:val="008D678F"/>
    <w:rsid w:val="008D6D15"/>
    <w:rsid w:val="008E05B8"/>
    <w:rsid w:val="008E2AA9"/>
    <w:rsid w:val="008E7033"/>
    <w:rsid w:val="008F588B"/>
    <w:rsid w:val="008F75C5"/>
    <w:rsid w:val="009005CD"/>
    <w:rsid w:val="0090279B"/>
    <w:rsid w:val="00902F7C"/>
    <w:rsid w:val="00905763"/>
    <w:rsid w:val="00905C94"/>
    <w:rsid w:val="00910044"/>
    <w:rsid w:val="009115DA"/>
    <w:rsid w:val="0091223C"/>
    <w:rsid w:val="009122B1"/>
    <w:rsid w:val="009127DC"/>
    <w:rsid w:val="00912830"/>
    <w:rsid w:val="00913129"/>
    <w:rsid w:val="00914284"/>
    <w:rsid w:val="00917C70"/>
    <w:rsid w:val="00922241"/>
    <w:rsid w:val="009228DF"/>
    <w:rsid w:val="009248EC"/>
    <w:rsid w:val="00924E84"/>
    <w:rsid w:val="00930509"/>
    <w:rsid w:val="00931944"/>
    <w:rsid w:val="00931DF2"/>
    <w:rsid w:val="00932706"/>
    <w:rsid w:val="009328BC"/>
    <w:rsid w:val="00933470"/>
    <w:rsid w:val="00933E5E"/>
    <w:rsid w:val="00935219"/>
    <w:rsid w:val="00936ED8"/>
    <w:rsid w:val="00943835"/>
    <w:rsid w:val="009445F6"/>
    <w:rsid w:val="00947FCC"/>
    <w:rsid w:val="0095127F"/>
    <w:rsid w:val="009552CF"/>
    <w:rsid w:val="00957450"/>
    <w:rsid w:val="00960345"/>
    <w:rsid w:val="00961261"/>
    <w:rsid w:val="009612A7"/>
    <w:rsid w:val="009650FB"/>
    <w:rsid w:val="009718E2"/>
    <w:rsid w:val="00971EF7"/>
    <w:rsid w:val="00977E87"/>
    <w:rsid w:val="0098047D"/>
    <w:rsid w:val="00982096"/>
    <w:rsid w:val="0098251E"/>
    <w:rsid w:val="00982625"/>
    <w:rsid w:val="009838CE"/>
    <w:rsid w:val="00984AB2"/>
    <w:rsid w:val="00984AF3"/>
    <w:rsid w:val="00985A10"/>
    <w:rsid w:val="009872D2"/>
    <w:rsid w:val="00991CC9"/>
    <w:rsid w:val="00994277"/>
    <w:rsid w:val="00994B55"/>
    <w:rsid w:val="009A149A"/>
    <w:rsid w:val="009A1F67"/>
    <w:rsid w:val="009A4588"/>
    <w:rsid w:val="009A69E7"/>
    <w:rsid w:val="009A7DF9"/>
    <w:rsid w:val="009B13EF"/>
    <w:rsid w:val="009B3113"/>
    <w:rsid w:val="009B3409"/>
    <w:rsid w:val="009B4E50"/>
    <w:rsid w:val="009B5470"/>
    <w:rsid w:val="009B5660"/>
    <w:rsid w:val="009C0C82"/>
    <w:rsid w:val="009C1C43"/>
    <w:rsid w:val="009C2710"/>
    <w:rsid w:val="009C3983"/>
    <w:rsid w:val="009D23AF"/>
    <w:rsid w:val="009D5E1B"/>
    <w:rsid w:val="009E6A04"/>
    <w:rsid w:val="009F0000"/>
    <w:rsid w:val="009F1C02"/>
    <w:rsid w:val="009F246A"/>
    <w:rsid w:val="009F24BB"/>
    <w:rsid w:val="009F2CB9"/>
    <w:rsid w:val="00A024CC"/>
    <w:rsid w:val="00A0477C"/>
    <w:rsid w:val="00A05B6C"/>
    <w:rsid w:val="00A05EA8"/>
    <w:rsid w:val="00A061D7"/>
    <w:rsid w:val="00A0657C"/>
    <w:rsid w:val="00A15465"/>
    <w:rsid w:val="00A20A13"/>
    <w:rsid w:val="00A22B9F"/>
    <w:rsid w:val="00A22C27"/>
    <w:rsid w:val="00A23A9E"/>
    <w:rsid w:val="00A24A76"/>
    <w:rsid w:val="00A2507C"/>
    <w:rsid w:val="00A25BC6"/>
    <w:rsid w:val="00A30E81"/>
    <w:rsid w:val="00A34804"/>
    <w:rsid w:val="00A3490E"/>
    <w:rsid w:val="00A40FD6"/>
    <w:rsid w:val="00A41492"/>
    <w:rsid w:val="00A417BB"/>
    <w:rsid w:val="00A424E3"/>
    <w:rsid w:val="00A42CCE"/>
    <w:rsid w:val="00A47E39"/>
    <w:rsid w:val="00A5054B"/>
    <w:rsid w:val="00A50AF2"/>
    <w:rsid w:val="00A54B9A"/>
    <w:rsid w:val="00A572E3"/>
    <w:rsid w:val="00A62859"/>
    <w:rsid w:val="00A637A5"/>
    <w:rsid w:val="00A64FB4"/>
    <w:rsid w:val="00A67B50"/>
    <w:rsid w:val="00A72E2A"/>
    <w:rsid w:val="00A74BAC"/>
    <w:rsid w:val="00A80023"/>
    <w:rsid w:val="00A81C86"/>
    <w:rsid w:val="00A86007"/>
    <w:rsid w:val="00A86B4D"/>
    <w:rsid w:val="00A919FC"/>
    <w:rsid w:val="00A941CF"/>
    <w:rsid w:val="00A94959"/>
    <w:rsid w:val="00A94DD3"/>
    <w:rsid w:val="00A94F4D"/>
    <w:rsid w:val="00A95924"/>
    <w:rsid w:val="00A9606A"/>
    <w:rsid w:val="00A9662D"/>
    <w:rsid w:val="00A9778C"/>
    <w:rsid w:val="00AA1342"/>
    <w:rsid w:val="00AA1EDF"/>
    <w:rsid w:val="00AA681C"/>
    <w:rsid w:val="00AB1096"/>
    <w:rsid w:val="00AB1ACA"/>
    <w:rsid w:val="00AB63D5"/>
    <w:rsid w:val="00AC2454"/>
    <w:rsid w:val="00AC2B19"/>
    <w:rsid w:val="00AC471C"/>
    <w:rsid w:val="00AC5A81"/>
    <w:rsid w:val="00AC6637"/>
    <w:rsid w:val="00AC7178"/>
    <w:rsid w:val="00AD19BA"/>
    <w:rsid w:val="00AD258D"/>
    <w:rsid w:val="00AD2734"/>
    <w:rsid w:val="00AD3024"/>
    <w:rsid w:val="00AD7194"/>
    <w:rsid w:val="00AD7836"/>
    <w:rsid w:val="00AE2601"/>
    <w:rsid w:val="00AE43D7"/>
    <w:rsid w:val="00AE4E0D"/>
    <w:rsid w:val="00AF319B"/>
    <w:rsid w:val="00AF62D4"/>
    <w:rsid w:val="00AF641C"/>
    <w:rsid w:val="00B00ED0"/>
    <w:rsid w:val="00B02C23"/>
    <w:rsid w:val="00B02FF5"/>
    <w:rsid w:val="00B0783B"/>
    <w:rsid w:val="00B07ADE"/>
    <w:rsid w:val="00B10585"/>
    <w:rsid w:val="00B1231A"/>
    <w:rsid w:val="00B13C4D"/>
    <w:rsid w:val="00B14CEB"/>
    <w:rsid w:val="00B1643F"/>
    <w:rsid w:val="00B178CC"/>
    <w:rsid w:val="00B2004A"/>
    <w:rsid w:val="00B22F6A"/>
    <w:rsid w:val="00B246B9"/>
    <w:rsid w:val="00B24CD7"/>
    <w:rsid w:val="00B276BB"/>
    <w:rsid w:val="00B30902"/>
    <w:rsid w:val="00B31114"/>
    <w:rsid w:val="00B32C6D"/>
    <w:rsid w:val="00B34843"/>
    <w:rsid w:val="00B35935"/>
    <w:rsid w:val="00B365BB"/>
    <w:rsid w:val="00B37E63"/>
    <w:rsid w:val="00B444A2"/>
    <w:rsid w:val="00B515B9"/>
    <w:rsid w:val="00B53BD0"/>
    <w:rsid w:val="00B5685B"/>
    <w:rsid w:val="00B6038B"/>
    <w:rsid w:val="00B62CFB"/>
    <w:rsid w:val="00B64C5D"/>
    <w:rsid w:val="00B67DCA"/>
    <w:rsid w:val="00B70A53"/>
    <w:rsid w:val="00B72270"/>
    <w:rsid w:val="00B72D61"/>
    <w:rsid w:val="00B748B1"/>
    <w:rsid w:val="00B7622B"/>
    <w:rsid w:val="00B80D5B"/>
    <w:rsid w:val="00B80D98"/>
    <w:rsid w:val="00B81A41"/>
    <w:rsid w:val="00B8231A"/>
    <w:rsid w:val="00B839A2"/>
    <w:rsid w:val="00B869AF"/>
    <w:rsid w:val="00B90B12"/>
    <w:rsid w:val="00B94E0A"/>
    <w:rsid w:val="00B96A0E"/>
    <w:rsid w:val="00B973B8"/>
    <w:rsid w:val="00BA56D5"/>
    <w:rsid w:val="00BA7016"/>
    <w:rsid w:val="00BA7500"/>
    <w:rsid w:val="00BB1A80"/>
    <w:rsid w:val="00BB3232"/>
    <w:rsid w:val="00BB4B84"/>
    <w:rsid w:val="00BB55C0"/>
    <w:rsid w:val="00BB6B68"/>
    <w:rsid w:val="00BC017D"/>
    <w:rsid w:val="00BC0433"/>
    <w:rsid w:val="00BC0920"/>
    <w:rsid w:val="00BC32C2"/>
    <w:rsid w:val="00BD3ACE"/>
    <w:rsid w:val="00BD4275"/>
    <w:rsid w:val="00BD5BAC"/>
    <w:rsid w:val="00BD6328"/>
    <w:rsid w:val="00BE0099"/>
    <w:rsid w:val="00BE25FC"/>
    <w:rsid w:val="00BE2DF6"/>
    <w:rsid w:val="00BE3085"/>
    <w:rsid w:val="00BE5F85"/>
    <w:rsid w:val="00BE6145"/>
    <w:rsid w:val="00BF01A8"/>
    <w:rsid w:val="00BF39F0"/>
    <w:rsid w:val="00BF6C88"/>
    <w:rsid w:val="00BF7220"/>
    <w:rsid w:val="00C015F8"/>
    <w:rsid w:val="00C01AD7"/>
    <w:rsid w:val="00C01FCC"/>
    <w:rsid w:val="00C02CFF"/>
    <w:rsid w:val="00C036AB"/>
    <w:rsid w:val="00C03F52"/>
    <w:rsid w:val="00C03F61"/>
    <w:rsid w:val="00C05370"/>
    <w:rsid w:val="00C10F84"/>
    <w:rsid w:val="00C11FDF"/>
    <w:rsid w:val="00C1490C"/>
    <w:rsid w:val="00C17541"/>
    <w:rsid w:val="00C231CE"/>
    <w:rsid w:val="00C2385D"/>
    <w:rsid w:val="00C248B6"/>
    <w:rsid w:val="00C24B21"/>
    <w:rsid w:val="00C2529A"/>
    <w:rsid w:val="00C252FF"/>
    <w:rsid w:val="00C25981"/>
    <w:rsid w:val="00C278AA"/>
    <w:rsid w:val="00C34CC1"/>
    <w:rsid w:val="00C36613"/>
    <w:rsid w:val="00C3669E"/>
    <w:rsid w:val="00C374D1"/>
    <w:rsid w:val="00C378C0"/>
    <w:rsid w:val="00C37F49"/>
    <w:rsid w:val="00C40D60"/>
    <w:rsid w:val="00C4223E"/>
    <w:rsid w:val="00C45E58"/>
    <w:rsid w:val="00C572C4"/>
    <w:rsid w:val="00C62049"/>
    <w:rsid w:val="00C62685"/>
    <w:rsid w:val="00C65163"/>
    <w:rsid w:val="00C65B3F"/>
    <w:rsid w:val="00C66AA1"/>
    <w:rsid w:val="00C7042C"/>
    <w:rsid w:val="00C70722"/>
    <w:rsid w:val="00C731BB"/>
    <w:rsid w:val="00C7333D"/>
    <w:rsid w:val="00C733DC"/>
    <w:rsid w:val="00C739C6"/>
    <w:rsid w:val="00C74E0B"/>
    <w:rsid w:val="00C7627E"/>
    <w:rsid w:val="00C811EC"/>
    <w:rsid w:val="00C83343"/>
    <w:rsid w:val="00C837E7"/>
    <w:rsid w:val="00C85454"/>
    <w:rsid w:val="00C8766E"/>
    <w:rsid w:val="00C90462"/>
    <w:rsid w:val="00C906A4"/>
    <w:rsid w:val="00C914C9"/>
    <w:rsid w:val="00C91964"/>
    <w:rsid w:val="00C9208C"/>
    <w:rsid w:val="00C9368A"/>
    <w:rsid w:val="00C937DB"/>
    <w:rsid w:val="00C95160"/>
    <w:rsid w:val="00C95727"/>
    <w:rsid w:val="00C95961"/>
    <w:rsid w:val="00C95DA9"/>
    <w:rsid w:val="00C965A1"/>
    <w:rsid w:val="00C97C85"/>
    <w:rsid w:val="00CA01D0"/>
    <w:rsid w:val="00CA0A8B"/>
    <w:rsid w:val="00CA151C"/>
    <w:rsid w:val="00CA1CC5"/>
    <w:rsid w:val="00CA4F10"/>
    <w:rsid w:val="00CA53D3"/>
    <w:rsid w:val="00CA5764"/>
    <w:rsid w:val="00CA57D6"/>
    <w:rsid w:val="00CA7573"/>
    <w:rsid w:val="00CB1900"/>
    <w:rsid w:val="00CB406B"/>
    <w:rsid w:val="00CB43C1"/>
    <w:rsid w:val="00CC1BB0"/>
    <w:rsid w:val="00CC22D1"/>
    <w:rsid w:val="00CC66CE"/>
    <w:rsid w:val="00CC6D2A"/>
    <w:rsid w:val="00CC7513"/>
    <w:rsid w:val="00CC7B42"/>
    <w:rsid w:val="00CD077D"/>
    <w:rsid w:val="00CD35CC"/>
    <w:rsid w:val="00CD3F50"/>
    <w:rsid w:val="00CD56DB"/>
    <w:rsid w:val="00CD78D8"/>
    <w:rsid w:val="00CE16B9"/>
    <w:rsid w:val="00CE1E4C"/>
    <w:rsid w:val="00CE3205"/>
    <w:rsid w:val="00CE4A9B"/>
    <w:rsid w:val="00CE5183"/>
    <w:rsid w:val="00CE6257"/>
    <w:rsid w:val="00CE724F"/>
    <w:rsid w:val="00CF031A"/>
    <w:rsid w:val="00CF065B"/>
    <w:rsid w:val="00CF077F"/>
    <w:rsid w:val="00CF227B"/>
    <w:rsid w:val="00CF4D3F"/>
    <w:rsid w:val="00CF7E25"/>
    <w:rsid w:val="00D00358"/>
    <w:rsid w:val="00D03D68"/>
    <w:rsid w:val="00D07225"/>
    <w:rsid w:val="00D13E83"/>
    <w:rsid w:val="00D214FC"/>
    <w:rsid w:val="00D2152A"/>
    <w:rsid w:val="00D33E45"/>
    <w:rsid w:val="00D43DB6"/>
    <w:rsid w:val="00D43E37"/>
    <w:rsid w:val="00D45FE8"/>
    <w:rsid w:val="00D460DE"/>
    <w:rsid w:val="00D47ACD"/>
    <w:rsid w:val="00D60B68"/>
    <w:rsid w:val="00D64F86"/>
    <w:rsid w:val="00D66DEF"/>
    <w:rsid w:val="00D67295"/>
    <w:rsid w:val="00D673FF"/>
    <w:rsid w:val="00D71475"/>
    <w:rsid w:val="00D73323"/>
    <w:rsid w:val="00D74FAC"/>
    <w:rsid w:val="00D77454"/>
    <w:rsid w:val="00D777A5"/>
    <w:rsid w:val="00D8114B"/>
    <w:rsid w:val="00D8171B"/>
    <w:rsid w:val="00D82EFB"/>
    <w:rsid w:val="00D83649"/>
    <w:rsid w:val="00D9035A"/>
    <w:rsid w:val="00D92090"/>
    <w:rsid w:val="00D92D5C"/>
    <w:rsid w:val="00D93710"/>
    <w:rsid w:val="00D95C07"/>
    <w:rsid w:val="00D95E47"/>
    <w:rsid w:val="00DA1E06"/>
    <w:rsid w:val="00DA46C9"/>
    <w:rsid w:val="00DA58BB"/>
    <w:rsid w:val="00DA7C1C"/>
    <w:rsid w:val="00DB1231"/>
    <w:rsid w:val="00DB3976"/>
    <w:rsid w:val="00DB4D6B"/>
    <w:rsid w:val="00DB5670"/>
    <w:rsid w:val="00DB77DB"/>
    <w:rsid w:val="00DC01FA"/>
    <w:rsid w:val="00DC0E9E"/>
    <w:rsid w:val="00DC2302"/>
    <w:rsid w:val="00DC24F7"/>
    <w:rsid w:val="00DC385B"/>
    <w:rsid w:val="00DC58B8"/>
    <w:rsid w:val="00DC6AA9"/>
    <w:rsid w:val="00DC6E77"/>
    <w:rsid w:val="00DD1C9D"/>
    <w:rsid w:val="00DD29FC"/>
    <w:rsid w:val="00DD3994"/>
    <w:rsid w:val="00DD5C15"/>
    <w:rsid w:val="00DE07A5"/>
    <w:rsid w:val="00DE12FD"/>
    <w:rsid w:val="00DE2BF0"/>
    <w:rsid w:val="00DE50C1"/>
    <w:rsid w:val="00DE54C3"/>
    <w:rsid w:val="00DE5593"/>
    <w:rsid w:val="00DE66A6"/>
    <w:rsid w:val="00DF05A8"/>
    <w:rsid w:val="00DF14B5"/>
    <w:rsid w:val="00DF30FF"/>
    <w:rsid w:val="00DF31F3"/>
    <w:rsid w:val="00DF373C"/>
    <w:rsid w:val="00DF4173"/>
    <w:rsid w:val="00DF456B"/>
    <w:rsid w:val="00DF6239"/>
    <w:rsid w:val="00E04378"/>
    <w:rsid w:val="00E058BA"/>
    <w:rsid w:val="00E0698B"/>
    <w:rsid w:val="00E113BD"/>
    <w:rsid w:val="00E12F5A"/>
    <w:rsid w:val="00E138E0"/>
    <w:rsid w:val="00E1650E"/>
    <w:rsid w:val="00E21002"/>
    <w:rsid w:val="00E2171E"/>
    <w:rsid w:val="00E23354"/>
    <w:rsid w:val="00E244E1"/>
    <w:rsid w:val="00E251B8"/>
    <w:rsid w:val="00E25D2B"/>
    <w:rsid w:val="00E3132E"/>
    <w:rsid w:val="00E31805"/>
    <w:rsid w:val="00E33D98"/>
    <w:rsid w:val="00E36EA0"/>
    <w:rsid w:val="00E40133"/>
    <w:rsid w:val="00E40379"/>
    <w:rsid w:val="00E40CC2"/>
    <w:rsid w:val="00E40D2A"/>
    <w:rsid w:val="00E40D7D"/>
    <w:rsid w:val="00E41ADF"/>
    <w:rsid w:val="00E43832"/>
    <w:rsid w:val="00E46CA5"/>
    <w:rsid w:val="00E46CD6"/>
    <w:rsid w:val="00E474C5"/>
    <w:rsid w:val="00E539B5"/>
    <w:rsid w:val="00E5446D"/>
    <w:rsid w:val="00E6073C"/>
    <w:rsid w:val="00E61F30"/>
    <w:rsid w:val="00E63DD2"/>
    <w:rsid w:val="00E657E1"/>
    <w:rsid w:val="00E67B7E"/>
    <w:rsid w:val="00E67DF0"/>
    <w:rsid w:val="00E7032D"/>
    <w:rsid w:val="00E7132A"/>
    <w:rsid w:val="00E714F2"/>
    <w:rsid w:val="00E7262F"/>
    <w:rsid w:val="00E7274C"/>
    <w:rsid w:val="00E74E00"/>
    <w:rsid w:val="00E75C57"/>
    <w:rsid w:val="00E766CC"/>
    <w:rsid w:val="00E76A4E"/>
    <w:rsid w:val="00E80586"/>
    <w:rsid w:val="00E805F2"/>
    <w:rsid w:val="00E816E2"/>
    <w:rsid w:val="00E85BE0"/>
    <w:rsid w:val="00E86F85"/>
    <w:rsid w:val="00E90058"/>
    <w:rsid w:val="00E91604"/>
    <w:rsid w:val="00E948D5"/>
    <w:rsid w:val="00E957A8"/>
    <w:rsid w:val="00E957CD"/>
    <w:rsid w:val="00E9626F"/>
    <w:rsid w:val="00E97D06"/>
    <w:rsid w:val="00EA5584"/>
    <w:rsid w:val="00EA5660"/>
    <w:rsid w:val="00EA6329"/>
    <w:rsid w:val="00EA66A1"/>
    <w:rsid w:val="00EB0065"/>
    <w:rsid w:val="00EB3136"/>
    <w:rsid w:val="00EB4A25"/>
    <w:rsid w:val="00EC1560"/>
    <w:rsid w:val="00EC40AD"/>
    <w:rsid w:val="00EC6125"/>
    <w:rsid w:val="00ED599F"/>
    <w:rsid w:val="00ED696C"/>
    <w:rsid w:val="00ED72D3"/>
    <w:rsid w:val="00EE01BA"/>
    <w:rsid w:val="00EE1617"/>
    <w:rsid w:val="00EE3313"/>
    <w:rsid w:val="00EE4405"/>
    <w:rsid w:val="00EF29AB"/>
    <w:rsid w:val="00EF54EF"/>
    <w:rsid w:val="00EF56AF"/>
    <w:rsid w:val="00EF63DD"/>
    <w:rsid w:val="00F02C40"/>
    <w:rsid w:val="00F05B95"/>
    <w:rsid w:val="00F05C9F"/>
    <w:rsid w:val="00F060F0"/>
    <w:rsid w:val="00F06545"/>
    <w:rsid w:val="00F1403C"/>
    <w:rsid w:val="00F1575B"/>
    <w:rsid w:val="00F15ECE"/>
    <w:rsid w:val="00F16A53"/>
    <w:rsid w:val="00F203E9"/>
    <w:rsid w:val="00F234BD"/>
    <w:rsid w:val="00F24917"/>
    <w:rsid w:val="00F24B5F"/>
    <w:rsid w:val="00F25BD9"/>
    <w:rsid w:val="00F30D40"/>
    <w:rsid w:val="00F35951"/>
    <w:rsid w:val="00F377A8"/>
    <w:rsid w:val="00F410DF"/>
    <w:rsid w:val="00F43FAA"/>
    <w:rsid w:val="00F44877"/>
    <w:rsid w:val="00F46843"/>
    <w:rsid w:val="00F473B4"/>
    <w:rsid w:val="00F507D4"/>
    <w:rsid w:val="00F57832"/>
    <w:rsid w:val="00F57F09"/>
    <w:rsid w:val="00F60CCC"/>
    <w:rsid w:val="00F61A4A"/>
    <w:rsid w:val="00F671A6"/>
    <w:rsid w:val="00F7067E"/>
    <w:rsid w:val="00F7180D"/>
    <w:rsid w:val="00F7349A"/>
    <w:rsid w:val="00F750A9"/>
    <w:rsid w:val="00F77A59"/>
    <w:rsid w:val="00F8225E"/>
    <w:rsid w:val="00F86418"/>
    <w:rsid w:val="00F9297B"/>
    <w:rsid w:val="00F9305D"/>
    <w:rsid w:val="00F93369"/>
    <w:rsid w:val="00F9509D"/>
    <w:rsid w:val="00F97018"/>
    <w:rsid w:val="00F97377"/>
    <w:rsid w:val="00FA6611"/>
    <w:rsid w:val="00FA66AB"/>
    <w:rsid w:val="00FA7492"/>
    <w:rsid w:val="00FB179C"/>
    <w:rsid w:val="00FB36DA"/>
    <w:rsid w:val="00FB4F41"/>
    <w:rsid w:val="00FB792C"/>
    <w:rsid w:val="00FC11B5"/>
    <w:rsid w:val="00FC1CA7"/>
    <w:rsid w:val="00FC4CF7"/>
    <w:rsid w:val="00FC5558"/>
    <w:rsid w:val="00FD350A"/>
    <w:rsid w:val="00FD4575"/>
    <w:rsid w:val="00FD55EA"/>
    <w:rsid w:val="00FD5CDA"/>
    <w:rsid w:val="00FD6FB1"/>
    <w:rsid w:val="00FE10D4"/>
    <w:rsid w:val="00FE1476"/>
    <w:rsid w:val="00FE25AC"/>
    <w:rsid w:val="00FF3B28"/>
    <w:rsid w:val="00FF45ED"/>
    <w:rsid w:val="00FF5974"/>
    <w:rsid w:val="00FF691B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A8B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  <w:style w:type="paragraph" w:styleId="afff6">
    <w:name w:val="Normal (Web)"/>
    <w:basedOn w:val="a"/>
    <w:uiPriority w:val="99"/>
    <w:semiHidden/>
    <w:unhideWhenUsed/>
    <w:rsid w:val="00DB3976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"/>
    <w:rsid w:val="00E80586"/>
    <w:pPr>
      <w:spacing w:before="100" w:beforeAutospacing="1" w:after="100" w:afterAutospacing="1"/>
    </w:pPr>
    <w:rPr>
      <w:sz w:val="24"/>
      <w:szCs w:val="24"/>
    </w:rPr>
  </w:style>
  <w:style w:type="paragraph" w:customStyle="1" w:styleId="empty">
    <w:name w:val="empty"/>
    <w:basedOn w:val="a"/>
    <w:rsid w:val="00E8058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19683-A4D3-43CE-B1A8-8017AA5B3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5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7047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2</cp:revision>
  <cp:lastPrinted>2024-12-05T08:13:00Z</cp:lastPrinted>
  <dcterms:created xsi:type="dcterms:W3CDTF">2025-04-02T06:17:00Z</dcterms:created>
  <dcterms:modified xsi:type="dcterms:W3CDTF">2025-04-02T06:17:00Z</dcterms:modified>
</cp:coreProperties>
</file>