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BE25FC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r w:rsidRPr="00BE25FC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BE25FC">
        <w:rPr>
          <w:b/>
          <w:iCs/>
          <w:sz w:val="28"/>
          <w:szCs w:val="28"/>
        </w:rPr>
        <w:t>Департамент здравоохранения,</w:t>
      </w:r>
    </w:p>
    <w:p w:rsidR="003775CD" w:rsidRPr="00BE25FC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BE25FC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BE25FC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BE25FC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BE25FC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BE25FC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BE25FC">
        <w:rPr>
          <w:b/>
          <w:bCs/>
          <w:iCs/>
          <w:caps/>
          <w:sz w:val="28"/>
          <w:szCs w:val="28"/>
        </w:rPr>
        <w:t>приказ</w:t>
      </w: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887DF8" w:rsidRDefault="00B302D7" w:rsidP="002C5E0A">
      <w:pPr>
        <w:jc w:val="center"/>
        <w:rPr>
          <w:sz w:val="28"/>
          <w:szCs w:val="28"/>
        </w:rPr>
      </w:pPr>
      <w:r w:rsidRPr="00887DF8">
        <w:rPr>
          <w:sz w:val="28"/>
          <w:szCs w:val="28"/>
        </w:rPr>
        <w:t>о</w:t>
      </w:r>
      <w:r w:rsidR="00A0657C" w:rsidRPr="00887DF8">
        <w:rPr>
          <w:sz w:val="28"/>
          <w:szCs w:val="28"/>
        </w:rPr>
        <w:t>т</w:t>
      </w:r>
      <w:r w:rsidRPr="00887DF8">
        <w:rPr>
          <w:sz w:val="28"/>
          <w:szCs w:val="28"/>
        </w:rPr>
        <w:t xml:space="preserve"> </w:t>
      </w:r>
      <w:r w:rsidR="006F7B40" w:rsidRPr="00887DF8">
        <w:rPr>
          <w:sz w:val="28"/>
          <w:szCs w:val="28"/>
        </w:rPr>
        <w:t xml:space="preserve">   </w:t>
      </w:r>
      <w:r w:rsidRPr="00887DF8">
        <w:rPr>
          <w:sz w:val="28"/>
          <w:szCs w:val="28"/>
        </w:rPr>
        <w:t xml:space="preserve"> </w:t>
      </w:r>
      <w:r w:rsidR="006F7B40" w:rsidRPr="00887DF8">
        <w:rPr>
          <w:sz w:val="28"/>
          <w:szCs w:val="28"/>
        </w:rPr>
        <w:t>июня</w:t>
      </w:r>
      <w:r w:rsidR="008D07A6" w:rsidRPr="00887DF8">
        <w:rPr>
          <w:sz w:val="28"/>
          <w:szCs w:val="28"/>
        </w:rPr>
        <w:t xml:space="preserve"> 202</w:t>
      </w:r>
      <w:r w:rsidR="00B178CC" w:rsidRPr="00887DF8">
        <w:rPr>
          <w:sz w:val="28"/>
          <w:szCs w:val="28"/>
        </w:rPr>
        <w:t>4</w:t>
      </w:r>
      <w:r w:rsidR="003775CD" w:rsidRPr="00887DF8">
        <w:rPr>
          <w:sz w:val="28"/>
          <w:szCs w:val="28"/>
        </w:rPr>
        <w:t xml:space="preserve"> г. №</w:t>
      </w:r>
      <w:r w:rsidRPr="00887DF8">
        <w:rPr>
          <w:sz w:val="28"/>
          <w:szCs w:val="28"/>
        </w:rPr>
        <w:t xml:space="preserve"> </w:t>
      </w:r>
    </w:p>
    <w:p w:rsidR="003775CD" w:rsidRPr="00887DF8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887DF8">
        <w:rPr>
          <w:bCs/>
          <w:sz w:val="28"/>
          <w:szCs w:val="28"/>
        </w:rPr>
        <w:t>г. Нарьян-Мар</w:t>
      </w:r>
    </w:p>
    <w:p w:rsidR="003775CD" w:rsidRPr="00887DF8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887DF8" w:rsidTr="00393C6A">
        <w:tc>
          <w:tcPr>
            <w:tcW w:w="7229" w:type="dxa"/>
          </w:tcPr>
          <w:p w:rsidR="00905763" w:rsidRPr="00887DF8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6F7B40"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я</w:t>
            </w:r>
            <w:r w:rsidR="000D3466"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Приложение 1</w:t>
            </w:r>
            <w:r w:rsidR="00905763"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 Положению</w:t>
            </w:r>
            <w:r w:rsidR="004E610A"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</w:t>
            </w:r>
            <w:r w:rsidR="00905763"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из окружного бюджета государственным бюджетным учреждениям </w:t>
            </w:r>
          </w:p>
          <w:p w:rsidR="004E610A" w:rsidRPr="00887DF8" w:rsidRDefault="00C7627E" w:rsidP="004E61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Ненецкого автономного округа, </w:t>
            </w:r>
            <w:r w:rsidR="00905763"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подведомственным</w:t>
            </w:r>
          </w:p>
          <w:p w:rsidR="00905763" w:rsidRPr="00887DF8" w:rsidRDefault="00C7627E" w:rsidP="001C23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Департаменту</w:t>
            </w:r>
            <w:r w:rsidR="00DF456B"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здравоохранения, труда и социальной защиты населения Ненецкого автономного округа, </w:t>
            </w:r>
          </w:p>
          <w:p w:rsidR="003775CD" w:rsidRPr="00887DF8" w:rsidRDefault="00C7627E" w:rsidP="001C236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87DF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субсидий на иные цели</w:t>
            </w:r>
          </w:p>
        </w:tc>
      </w:tr>
    </w:tbl>
    <w:p w:rsidR="003775CD" w:rsidRPr="00887DF8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887DF8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887DF8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87DF8">
        <w:rPr>
          <w:sz w:val="26"/>
          <w:szCs w:val="26"/>
        </w:rPr>
        <w:t xml:space="preserve">В соответствии с </w:t>
      </w:r>
      <w:hyperlink r:id="rId9" w:history="1">
        <w:r w:rsidRPr="00887DF8">
          <w:rPr>
            <w:sz w:val="26"/>
            <w:szCs w:val="26"/>
          </w:rPr>
          <w:t>пунктом 1 статьи 78.1</w:t>
        </w:r>
      </w:hyperlink>
      <w:r w:rsidRPr="00887DF8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887DF8">
          <w:rPr>
            <w:sz w:val="26"/>
            <w:szCs w:val="26"/>
          </w:rPr>
          <w:t>постановлением</w:t>
        </w:r>
      </w:hyperlink>
      <w:r w:rsidRPr="00887DF8">
        <w:rPr>
          <w:sz w:val="26"/>
          <w:szCs w:val="26"/>
        </w:rPr>
        <w:t xml:space="preserve"> Администрации Ненецкого автономного округа </w:t>
      </w:r>
      <w:r w:rsidR="005C47CE" w:rsidRPr="00887DF8">
        <w:rPr>
          <w:sz w:val="26"/>
          <w:szCs w:val="26"/>
        </w:rPr>
        <w:br/>
      </w:r>
      <w:r w:rsidRPr="00887DF8">
        <w:rPr>
          <w:sz w:val="26"/>
          <w:szCs w:val="26"/>
        </w:rPr>
        <w:t>от 21.01.2021 № 9-п «О Порядке определения объема и</w:t>
      </w:r>
      <w:r w:rsidR="00897FAE" w:rsidRPr="00887DF8">
        <w:rPr>
          <w:sz w:val="26"/>
          <w:szCs w:val="26"/>
        </w:rPr>
        <w:t xml:space="preserve"> </w:t>
      </w:r>
      <w:r w:rsidR="000D3466" w:rsidRPr="00887DF8">
        <w:rPr>
          <w:sz w:val="26"/>
          <w:szCs w:val="26"/>
        </w:rPr>
        <w:t xml:space="preserve">условий предоставления </w:t>
      </w:r>
      <w:r w:rsidR="005C47CE" w:rsidRPr="00887DF8">
        <w:rPr>
          <w:sz w:val="26"/>
          <w:szCs w:val="26"/>
        </w:rPr>
        <w:br/>
      </w:r>
      <w:r w:rsidR="000D3466" w:rsidRPr="00887DF8">
        <w:rPr>
          <w:sz w:val="26"/>
          <w:szCs w:val="26"/>
        </w:rPr>
        <w:t xml:space="preserve">из </w:t>
      </w:r>
      <w:r w:rsidRPr="00887DF8">
        <w:rPr>
          <w:sz w:val="26"/>
          <w:szCs w:val="26"/>
        </w:rPr>
        <w:t>окружного бюджета субсидий бюджетным и</w:t>
      </w:r>
      <w:r w:rsidR="002C5E0A" w:rsidRPr="00887DF8">
        <w:rPr>
          <w:sz w:val="26"/>
          <w:szCs w:val="26"/>
        </w:rPr>
        <w:t xml:space="preserve"> </w:t>
      </w:r>
      <w:r w:rsidRPr="00887DF8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887DF8">
        <w:rPr>
          <w:color w:val="000000" w:themeColor="text1"/>
          <w:sz w:val="26"/>
          <w:szCs w:val="26"/>
        </w:rPr>
        <w:t xml:space="preserve"> </w:t>
      </w:r>
      <w:r w:rsidRPr="00887DF8">
        <w:rPr>
          <w:color w:val="000000" w:themeColor="text1"/>
          <w:sz w:val="26"/>
          <w:szCs w:val="26"/>
        </w:rPr>
        <w:t>ПРИКАЗЫВАЮ:</w:t>
      </w:r>
    </w:p>
    <w:p w:rsidR="0079513F" w:rsidRPr="00887DF8" w:rsidRDefault="003775CD" w:rsidP="00887D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87DF8">
        <w:rPr>
          <w:color w:val="000000" w:themeColor="text1"/>
          <w:sz w:val="26"/>
          <w:szCs w:val="26"/>
        </w:rPr>
        <w:t>1.</w:t>
      </w:r>
      <w:r w:rsidRPr="00887DF8">
        <w:rPr>
          <w:sz w:val="26"/>
          <w:szCs w:val="26"/>
        </w:rPr>
        <w:t> </w:t>
      </w:r>
      <w:r w:rsidR="0079513F" w:rsidRPr="00887DF8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887DF8">
        <w:rPr>
          <w:sz w:val="26"/>
          <w:szCs w:val="26"/>
        </w:rPr>
        <w:t xml:space="preserve"> </w:t>
      </w:r>
      <w:r w:rsidR="005C47CE" w:rsidRPr="00887DF8">
        <w:rPr>
          <w:sz w:val="26"/>
          <w:szCs w:val="26"/>
        </w:rPr>
        <w:br/>
      </w:r>
      <w:r w:rsidR="0079513F" w:rsidRPr="00887DF8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887DF8">
        <w:rPr>
          <w:sz w:val="26"/>
          <w:szCs w:val="26"/>
        </w:rPr>
        <w:t xml:space="preserve">от </w:t>
      </w:r>
      <w:r w:rsidR="00261C0C" w:rsidRPr="00887DF8">
        <w:rPr>
          <w:sz w:val="26"/>
          <w:szCs w:val="26"/>
        </w:rPr>
        <w:t>29.12.2022 № 82</w:t>
      </w:r>
      <w:r w:rsidR="00FE25AC" w:rsidRPr="00887DF8">
        <w:rPr>
          <w:sz w:val="26"/>
          <w:szCs w:val="26"/>
        </w:rPr>
        <w:t xml:space="preserve"> </w:t>
      </w:r>
      <w:r w:rsidR="00A424E3" w:rsidRPr="00887DF8">
        <w:rPr>
          <w:sz w:val="26"/>
          <w:szCs w:val="26"/>
        </w:rPr>
        <w:br/>
      </w:r>
      <w:r w:rsidR="00FE25AC" w:rsidRPr="00887DF8">
        <w:rPr>
          <w:sz w:val="26"/>
          <w:szCs w:val="26"/>
        </w:rPr>
        <w:t xml:space="preserve">(с изменениями, внесенными приказом Департамента здравоохранения, труда </w:t>
      </w:r>
      <w:r w:rsidR="00A424E3" w:rsidRPr="00887DF8">
        <w:rPr>
          <w:sz w:val="26"/>
          <w:szCs w:val="26"/>
        </w:rPr>
        <w:br/>
      </w:r>
      <w:r w:rsidR="00FE25AC" w:rsidRPr="00887DF8">
        <w:rPr>
          <w:sz w:val="26"/>
          <w:szCs w:val="26"/>
        </w:rPr>
        <w:t xml:space="preserve">и социальной защиты населения Ненецкого автономного округа от </w:t>
      </w:r>
      <w:r w:rsidR="00C0417B" w:rsidRPr="00887DF8">
        <w:rPr>
          <w:sz w:val="26"/>
          <w:szCs w:val="26"/>
        </w:rPr>
        <w:t>2</w:t>
      </w:r>
      <w:r w:rsidR="006F7B40" w:rsidRPr="00887DF8">
        <w:rPr>
          <w:sz w:val="26"/>
          <w:szCs w:val="26"/>
        </w:rPr>
        <w:t>3</w:t>
      </w:r>
      <w:r w:rsidR="00A424E3" w:rsidRPr="00887DF8">
        <w:rPr>
          <w:sz w:val="26"/>
          <w:szCs w:val="26"/>
        </w:rPr>
        <w:t>.0</w:t>
      </w:r>
      <w:r w:rsidR="006F7B40" w:rsidRPr="00887DF8">
        <w:rPr>
          <w:sz w:val="26"/>
          <w:szCs w:val="26"/>
        </w:rPr>
        <w:t>5</w:t>
      </w:r>
      <w:r w:rsidR="00A424E3" w:rsidRPr="00887DF8">
        <w:rPr>
          <w:sz w:val="26"/>
          <w:szCs w:val="26"/>
        </w:rPr>
        <w:t xml:space="preserve">.2024 </w:t>
      </w:r>
      <w:r w:rsidR="00A424E3" w:rsidRPr="00887DF8">
        <w:rPr>
          <w:sz w:val="26"/>
          <w:szCs w:val="26"/>
        </w:rPr>
        <w:br/>
        <w:t>№ 2</w:t>
      </w:r>
      <w:r w:rsidR="006F7B40" w:rsidRPr="00887DF8">
        <w:rPr>
          <w:sz w:val="26"/>
          <w:szCs w:val="26"/>
        </w:rPr>
        <w:t>6</w:t>
      </w:r>
      <w:r w:rsidR="00A424E3" w:rsidRPr="00887DF8">
        <w:rPr>
          <w:sz w:val="26"/>
          <w:szCs w:val="26"/>
        </w:rPr>
        <w:t>)</w:t>
      </w:r>
      <w:r w:rsidR="00C965A1" w:rsidRPr="00887DF8">
        <w:rPr>
          <w:sz w:val="26"/>
          <w:szCs w:val="26"/>
        </w:rPr>
        <w:t xml:space="preserve"> </w:t>
      </w:r>
      <w:r w:rsidR="0043266E" w:rsidRPr="00887DF8">
        <w:rPr>
          <w:sz w:val="26"/>
          <w:szCs w:val="26"/>
        </w:rPr>
        <w:t>изменени</w:t>
      </w:r>
      <w:r w:rsidR="006F7B40" w:rsidRPr="00887DF8">
        <w:rPr>
          <w:sz w:val="26"/>
          <w:szCs w:val="26"/>
        </w:rPr>
        <w:t>е</w:t>
      </w:r>
      <w:r w:rsidR="0043266E" w:rsidRPr="00887DF8">
        <w:rPr>
          <w:sz w:val="26"/>
          <w:szCs w:val="26"/>
        </w:rPr>
        <w:t>, согласно Приложению.</w:t>
      </w:r>
    </w:p>
    <w:p w:rsidR="00086905" w:rsidRPr="00086905" w:rsidRDefault="003775CD" w:rsidP="00887DF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87DF8">
        <w:rPr>
          <w:sz w:val="26"/>
          <w:szCs w:val="26"/>
        </w:rPr>
        <w:t>2. </w:t>
      </w:r>
      <w:r w:rsidR="0096658D" w:rsidRPr="00887DF8">
        <w:rPr>
          <w:sz w:val="26"/>
          <w:szCs w:val="26"/>
        </w:rPr>
        <w:t xml:space="preserve">Настоящий приказ вступает в силу со дня его официального опубликования, и распространяет свое действие </w:t>
      </w:r>
      <w:r w:rsidR="006648B9" w:rsidRPr="00887DF8">
        <w:rPr>
          <w:sz w:val="26"/>
          <w:szCs w:val="26"/>
        </w:rPr>
        <w:t>на правоотношения возникшие</w:t>
      </w:r>
      <w:r w:rsidR="006648B9" w:rsidRPr="00887DF8">
        <w:rPr>
          <w:sz w:val="26"/>
          <w:szCs w:val="26"/>
        </w:rPr>
        <w:br/>
      </w:r>
      <w:r w:rsidR="0096658D" w:rsidRPr="00887DF8">
        <w:rPr>
          <w:sz w:val="26"/>
          <w:szCs w:val="26"/>
        </w:rPr>
        <w:t>с 1 января 2024 года</w:t>
      </w:r>
      <w:r w:rsidR="00C0417B" w:rsidRPr="00887DF8">
        <w:rPr>
          <w:sz w:val="26"/>
          <w:szCs w:val="26"/>
        </w:rPr>
        <w:t>.</w:t>
      </w:r>
    </w:p>
    <w:p w:rsidR="00C906A4" w:rsidRDefault="00C906A4" w:rsidP="00887DF8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576AEE" w:rsidRPr="008C6F08" w:rsidRDefault="00576AEE" w:rsidP="00887DF8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905763" w:rsidRPr="008C6F08" w:rsidRDefault="00905763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0B35EC" w:rsidRPr="008C6F08" w:rsidRDefault="000B35EC" w:rsidP="000B35EC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8C6F08">
        <w:rPr>
          <w:rFonts w:eastAsia="Calibri"/>
          <w:sz w:val="26"/>
          <w:szCs w:val="26"/>
        </w:rPr>
        <w:t xml:space="preserve">Руководитель Департамента </w:t>
      </w:r>
      <w:r w:rsidRPr="008C6F08">
        <w:rPr>
          <w:rFonts w:eastAsia="Calibri"/>
          <w:sz w:val="26"/>
          <w:szCs w:val="26"/>
        </w:rPr>
        <w:br/>
        <w:t xml:space="preserve">здравоохранения, труда </w:t>
      </w:r>
      <w:r w:rsidR="00886011" w:rsidRPr="008C6F08">
        <w:rPr>
          <w:rFonts w:eastAsia="Calibri"/>
          <w:sz w:val="26"/>
          <w:szCs w:val="26"/>
        </w:rPr>
        <w:br/>
      </w:r>
      <w:r w:rsidRPr="008C6F08">
        <w:rPr>
          <w:rFonts w:eastAsia="Calibri"/>
          <w:sz w:val="26"/>
          <w:szCs w:val="26"/>
        </w:rPr>
        <w:t xml:space="preserve">и социальной защиты населения </w:t>
      </w:r>
    </w:p>
    <w:p w:rsidR="009552CF" w:rsidRPr="008C6F08" w:rsidRDefault="000B35EC" w:rsidP="000B35EC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8C6F08">
        <w:rPr>
          <w:rFonts w:eastAsia="Calibri"/>
          <w:sz w:val="26"/>
          <w:szCs w:val="26"/>
        </w:rPr>
        <w:t xml:space="preserve">Ненецкого автономного округа                                        </w:t>
      </w:r>
      <w:r w:rsidR="00BD4275" w:rsidRPr="008C6F08">
        <w:rPr>
          <w:rFonts w:eastAsia="Calibri"/>
          <w:sz w:val="26"/>
          <w:szCs w:val="26"/>
        </w:rPr>
        <w:t xml:space="preserve">           </w:t>
      </w:r>
      <w:r w:rsidR="00DF456B" w:rsidRPr="008C6F08">
        <w:rPr>
          <w:rFonts w:eastAsia="Calibri"/>
          <w:sz w:val="26"/>
          <w:szCs w:val="26"/>
        </w:rPr>
        <w:t xml:space="preserve">    </w:t>
      </w:r>
      <w:r w:rsidR="00886011" w:rsidRPr="008C6F08">
        <w:rPr>
          <w:rFonts w:eastAsia="Calibri"/>
          <w:sz w:val="26"/>
          <w:szCs w:val="26"/>
        </w:rPr>
        <w:t xml:space="preserve">  </w:t>
      </w:r>
      <w:r w:rsidR="00BD4275" w:rsidRPr="008C6F08">
        <w:rPr>
          <w:rFonts w:eastAsia="Calibri"/>
          <w:sz w:val="26"/>
          <w:szCs w:val="26"/>
        </w:rPr>
        <w:t xml:space="preserve"> </w:t>
      </w:r>
      <w:r w:rsidR="00905763" w:rsidRPr="008C6F08">
        <w:rPr>
          <w:rFonts w:eastAsia="Calibri"/>
          <w:sz w:val="26"/>
          <w:szCs w:val="26"/>
        </w:rPr>
        <w:t xml:space="preserve">    </w:t>
      </w:r>
      <w:r w:rsidR="005C47CE" w:rsidRPr="008C6F08">
        <w:rPr>
          <w:rFonts w:eastAsia="Calibri"/>
          <w:sz w:val="26"/>
          <w:szCs w:val="26"/>
        </w:rPr>
        <w:t xml:space="preserve">          </w:t>
      </w:r>
      <w:r w:rsidRPr="008C6F08">
        <w:rPr>
          <w:rFonts w:eastAsia="Calibri"/>
          <w:sz w:val="26"/>
          <w:szCs w:val="26"/>
        </w:rPr>
        <w:t>Е.С. Левина</w:t>
      </w:r>
    </w:p>
    <w:p w:rsidR="009552CF" w:rsidRPr="008C6F08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8C6F08" w:rsidSect="005C47CE">
          <w:headerReference w:type="default" r:id="rId11"/>
          <w:pgSz w:w="11905" w:h="16838"/>
          <w:pgMar w:top="1134" w:right="850" w:bottom="851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8C6F08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>Приложение</w:t>
      </w:r>
    </w:p>
    <w:p w:rsidR="00803666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 xml:space="preserve">к приказу Департамента здравоохранения, </w:t>
      </w:r>
    </w:p>
    <w:p w:rsidR="00803666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 xml:space="preserve">труда и социальной защиты населения </w:t>
      </w:r>
    </w:p>
    <w:p w:rsidR="00C7627E" w:rsidRPr="00576AEE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576AEE">
        <w:rPr>
          <w:color w:val="000000" w:themeColor="text1"/>
          <w:sz w:val="26"/>
          <w:szCs w:val="26"/>
        </w:rPr>
        <w:t xml:space="preserve">Ненецкого автономного округа </w:t>
      </w:r>
    </w:p>
    <w:p w:rsidR="00D8114B" w:rsidRPr="00576AEE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B302D7">
        <w:rPr>
          <w:color w:val="000000" w:themeColor="text1"/>
          <w:sz w:val="26"/>
          <w:szCs w:val="26"/>
        </w:rPr>
        <w:t>от</w:t>
      </w:r>
      <w:r w:rsidR="00086905" w:rsidRPr="00B302D7">
        <w:rPr>
          <w:color w:val="000000" w:themeColor="text1"/>
          <w:sz w:val="26"/>
          <w:szCs w:val="26"/>
        </w:rPr>
        <w:t xml:space="preserve"> </w:t>
      </w:r>
      <w:r w:rsidR="006F7B40">
        <w:rPr>
          <w:color w:val="000000" w:themeColor="text1"/>
          <w:sz w:val="26"/>
          <w:szCs w:val="26"/>
        </w:rPr>
        <w:t>__</w:t>
      </w:r>
      <w:proofErr w:type="gramStart"/>
      <w:r w:rsidR="006F7B40">
        <w:rPr>
          <w:color w:val="000000" w:themeColor="text1"/>
          <w:sz w:val="26"/>
          <w:szCs w:val="26"/>
        </w:rPr>
        <w:t>_</w:t>
      </w:r>
      <w:r w:rsidR="00B302D7">
        <w:rPr>
          <w:color w:val="000000" w:themeColor="text1"/>
          <w:sz w:val="26"/>
          <w:szCs w:val="26"/>
        </w:rPr>
        <w:t>.0</w:t>
      </w:r>
      <w:r w:rsidR="006F7B40">
        <w:rPr>
          <w:color w:val="000000" w:themeColor="text1"/>
          <w:sz w:val="26"/>
          <w:szCs w:val="26"/>
        </w:rPr>
        <w:t>6</w:t>
      </w:r>
      <w:r w:rsidR="00B302D7">
        <w:rPr>
          <w:color w:val="000000" w:themeColor="text1"/>
          <w:sz w:val="26"/>
          <w:szCs w:val="26"/>
        </w:rPr>
        <w:t>.</w:t>
      </w:r>
      <w:r w:rsidR="000443C3" w:rsidRPr="00B302D7">
        <w:rPr>
          <w:color w:val="000000" w:themeColor="text1"/>
          <w:sz w:val="26"/>
          <w:szCs w:val="26"/>
        </w:rPr>
        <w:t>202</w:t>
      </w:r>
      <w:r w:rsidR="00532380" w:rsidRPr="00B302D7">
        <w:rPr>
          <w:color w:val="000000" w:themeColor="text1"/>
          <w:sz w:val="26"/>
          <w:szCs w:val="26"/>
        </w:rPr>
        <w:t>4</w:t>
      </w:r>
      <w:proofErr w:type="gramEnd"/>
      <w:r w:rsidR="00B302D7">
        <w:rPr>
          <w:color w:val="000000" w:themeColor="text1"/>
          <w:sz w:val="26"/>
          <w:szCs w:val="26"/>
        </w:rPr>
        <w:t xml:space="preserve"> № </w:t>
      </w:r>
      <w:r w:rsidR="006F7B40">
        <w:rPr>
          <w:color w:val="000000" w:themeColor="text1"/>
          <w:sz w:val="26"/>
          <w:szCs w:val="26"/>
        </w:rPr>
        <w:t>___</w:t>
      </w:r>
    </w:p>
    <w:p w:rsidR="00E33D98" w:rsidRPr="008C6F08" w:rsidRDefault="00C7627E" w:rsidP="004E610A">
      <w:pPr>
        <w:autoSpaceDE w:val="0"/>
        <w:autoSpaceDN w:val="0"/>
        <w:ind w:left="8931"/>
        <w:rPr>
          <w:sz w:val="26"/>
          <w:szCs w:val="26"/>
        </w:rPr>
      </w:pPr>
      <w:r w:rsidRPr="00576AEE">
        <w:rPr>
          <w:color w:val="000000" w:themeColor="text1"/>
          <w:sz w:val="26"/>
          <w:szCs w:val="26"/>
        </w:rPr>
        <w:t>«О внесении изменени</w:t>
      </w:r>
      <w:r w:rsidR="006F7B40">
        <w:rPr>
          <w:color w:val="000000" w:themeColor="text1"/>
          <w:sz w:val="26"/>
          <w:szCs w:val="26"/>
        </w:rPr>
        <w:t>я</w:t>
      </w:r>
      <w:r w:rsidR="00665F96">
        <w:rPr>
          <w:color w:val="000000" w:themeColor="text1"/>
          <w:sz w:val="26"/>
          <w:szCs w:val="26"/>
        </w:rPr>
        <w:t xml:space="preserve"> </w:t>
      </w:r>
      <w:r w:rsidRPr="008C6F08">
        <w:rPr>
          <w:color w:val="000000" w:themeColor="text1"/>
          <w:sz w:val="26"/>
          <w:szCs w:val="26"/>
        </w:rPr>
        <w:t xml:space="preserve">в Приложение </w:t>
      </w:r>
      <w:r w:rsidR="00526781">
        <w:rPr>
          <w:color w:val="000000" w:themeColor="text1"/>
          <w:sz w:val="26"/>
          <w:szCs w:val="26"/>
        </w:rPr>
        <w:br/>
      </w:r>
      <w:r w:rsidRPr="008C6F08">
        <w:rPr>
          <w:color w:val="000000" w:themeColor="text1"/>
          <w:sz w:val="26"/>
          <w:szCs w:val="26"/>
        </w:rPr>
        <w:t>1</w:t>
      </w:r>
      <w:r w:rsidR="00526781">
        <w:rPr>
          <w:color w:val="000000" w:themeColor="text1"/>
          <w:sz w:val="26"/>
          <w:szCs w:val="26"/>
        </w:rPr>
        <w:t xml:space="preserve"> </w:t>
      </w:r>
      <w:r w:rsidRPr="008C6F08">
        <w:rPr>
          <w:color w:val="000000" w:themeColor="text1"/>
          <w:sz w:val="26"/>
          <w:szCs w:val="26"/>
        </w:rPr>
        <w:t xml:space="preserve">к Положению о порядке и условиях </w:t>
      </w:r>
      <w:r w:rsidR="001D2F7E" w:rsidRPr="008C6F08">
        <w:rPr>
          <w:color w:val="000000" w:themeColor="text1"/>
          <w:sz w:val="26"/>
          <w:szCs w:val="26"/>
        </w:rPr>
        <w:t>п</w:t>
      </w:r>
      <w:r w:rsidRPr="008C6F08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8C6F08">
        <w:rPr>
          <w:color w:val="000000" w:themeColor="text1"/>
          <w:sz w:val="26"/>
          <w:szCs w:val="26"/>
        </w:rPr>
        <w:t>п</w:t>
      </w:r>
      <w:r w:rsidRPr="008C6F08">
        <w:rPr>
          <w:color w:val="000000" w:themeColor="text1"/>
          <w:sz w:val="26"/>
          <w:szCs w:val="26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1C2363" w:rsidRDefault="001C2363" w:rsidP="00162C56">
      <w:pPr>
        <w:autoSpaceDE w:val="0"/>
        <w:autoSpaceDN w:val="0"/>
        <w:adjustRightInd w:val="0"/>
        <w:ind w:left="8931"/>
        <w:jc w:val="both"/>
        <w:rPr>
          <w:sz w:val="26"/>
          <w:szCs w:val="26"/>
        </w:rPr>
      </w:pPr>
    </w:p>
    <w:p w:rsidR="000443C3" w:rsidRPr="008C6F08" w:rsidRDefault="000443C3" w:rsidP="0078128F">
      <w:pPr>
        <w:autoSpaceDE w:val="0"/>
        <w:autoSpaceDN w:val="0"/>
        <w:adjustRightInd w:val="0"/>
        <w:ind w:left="8931"/>
        <w:rPr>
          <w:sz w:val="26"/>
          <w:szCs w:val="26"/>
        </w:rPr>
      </w:pPr>
    </w:p>
    <w:p w:rsidR="00315E38" w:rsidRDefault="00315E38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65F96" w:rsidRDefault="00665F9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</w:t>
      </w:r>
      <w:r w:rsidR="00F864D5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в Приложение 1 к Положению о порядке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государственным бюджетным учреждениям 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Департаменту здравоохранения, труда и социальной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защиты населения Ненецкого автономного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округа, субсидий на иные цели</w:t>
      </w:r>
    </w:p>
    <w:p w:rsidR="007A4AC3" w:rsidRDefault="007A4AC3" w:rsidP="00B302D7">
      <w:pPr>
        <w:tabs>
          <w:tab w:val="left" w:pos="993"/>
        </w:tabs>
        <w:autoSpaceDE w:val="0"/>
        <w:autoSpaceDN w:val="0"/>
        <w:adjustRightInd w:val="0"/>
        <w:rPr>
          <w:b/>
          <w:sz w:val="26"/>
          <w:szCs w:val="26"/>
        </w:rPr>
      </w:pPr>
    </w:p>
    <w:p w:rsidR="00337F31" w:rsidRDefault="00337F31" w:rsidP="00337F31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Пункт 49</w:t>
      </w:r>
      <w:r w:rsidRPr="00815BDA">
        <w:rPr>
          <w:sz w:val="26"/>
          <w:szCs w:val="26"/>
        </w:rPr>
        <w:t xml:space="preserve"> изложить в следующей редакции:</w:t>
      </w:r>
    </w:p>
    <w:p w:rsidR="00433F65" w:rsidRDefault="00433F65" w:rsidP="00337F31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823"/>
        <w:gridCol w:w="1894"/>
        <w:gridCol w:w="8170"/>
      </w:tblGrid>
      <w:tr w:rsidR="00433F65" w:rsidRPr="00D0095D" w:rsidTr="00803666">
        <w:tc>
          <w:tcPr>
            <w:tcW w:w="567" w:type="dxa"/>
          </w:tcPr>
          <w:p w:rsidR="00433F65" w:rsidRPr="00D0095D" w:rsidRDefault="00F864D5" w:rsidP="00F864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3B" w:rsidRDefault="009C553B" w:rsidP="009C553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системы долговременного ухода за гражданами пожилого возраста и инвалидами</w:t>
            </w:r>
          </w:p>
          <w:p w:rsidR="00433F65" w:rsidRPr="003C2462" w:rsidRDefault="00433F65" w:rsidP="0054173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F65" w:rsidRPr="00616E42" w:rsidRDefault="009C553B" w:rsidP="00E243A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ХХ.Х.ХХ.51630</w:t>
            </w:r>
          </w:p>
        </w:tc>
        <w:tc>
          <w:tcPr>
            <w:tcW w:w="8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53B" w:rsidRDefault="00BF68A0" w:rsidP="00BF68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="009C553B">
              <w:rPr>
                <w:sz w:val="24"/>
                <w:szCs w:val="24"/>
              </w:rPr>
              <w:t>Цели и задачи мероприятия:</w:t>
            </w:r>
          </w:p>
          <w:p w:rsidR="009C553B" w:rsidRDefault="009C553B" w:rsidP="00BF68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инвалидами.</w:t>
            </w:r>
          </w:p>
          <w:p w:rsidR="009C553B" w:rsidRDefault="00BF68A0" w:rsidP="00BF68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="009C553B">
              <w:rPr>
                <w:sz w:val="24"/>
                <w:szCs w:val="24"/>
              </w:rPr>
              <w:t>Направления расходования средств:</w:t>
            </w:r>
          </w:p>
          <w:p w:rsidR="009C553B" w:rsidRDefault="009C553B" w:rsidP="00BF68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BF68A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расходы на предоставление социальных услуг гражданам пожилого возраста и инвалидам, признанным нуждающимися</w:t>
            </w:r>
            <w:r w:rsidRPr="009C55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социальном обслуживании, в рамках системы долговременного ухода;</w:t>
            </w:r>
          </w:p>
          <w:p w:rsidR="009C553B" w:rsidRDefault="00BF68A0" w:rsidP="00BF68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 </w:t>
            </w:r>
            <w:r w:rsidR="009C553B">
              <w:rPr>
                <w:sz w:val="24"/>
                <w:szCs w:val="24"/>
              </w:rPr>
              <w:t>расходы на реализацию мероприятий по профессиональному образованию и профессиональному обучению, а также</w:t>
            </w:r>
            <w:r w:rsidR="009C553B" w:rsidRPr="009C553B">
              <w:rPr>
                <w:sz w:val="24"/>
                <w:szCs w:val="24"/>
              </w:rPr>
              <w:t xml:space="preserve"> </w:t>
            </w:r>
            <w:r w:rsidR="009C553B">
              <w:rPr>
                <w:sz w:val="24"/>
                <w:szCs w:val="24"/>
              </w:rPr>
              <w:t>по дополнительному профессиональному образованию работников организаций социального обслуживания, в том числе помощников по уходу;</w:t>
            </w:r>
          </w:p>
          <w:p w:rsidR="009C553B" w:rsidRDefault="00BF68A0" w:rsidP="00BF68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 </w:t>
            </w:r>
            <w:r w:rsidR="009C553B">
              <w:rPr>
                <w:sz w:val="24"/>
                <w:szCs w:val="24"/>
              </w:rPr>
              <w:t>расходы на реализацию мероприятий, направленных</w:t>
            </w:r>
            <w:r w:rsidR="00887DF8">
              <w:rPr>
                <w:sz w:val="24"/>
                <w:szCs w:val="24"/>
              </w:rPr>
              <w:t xml:space="preserve"> </w:t>
            </w:r>
            <w:r w:rsidR="009C553B">
              <w:rPr>
                <w:sz w:val="24"/>
                <w:szCs w:val="24"/>
              </w:rPr>
              <w:t>на доукомплект</w:t>
            </w:r>
            <w:r>
              <w:rPr>
                <w:sz w:val="24"/>
                <w:szCs w:val="24"/>
              </w:rPr>
              <w:t>ование</w:t>
            </w:r>
            <w:r w:rsidR="009C553B">
              <w:rPr>
                <w:sz w:val="24"/>
                <w:szCs w:val="24"/>
              </w:rPr>
              <w:t xml:space="preserve"> штатной численности организаций, оказывающих услуги в сфере социального обслуживания в рамках системы долговременного ухода за гражданами</w:t>
            </w:r>
            <w:r w:rsidR="00B37C0B">
              <w:rPr>
                <w:sz w:val="24"/>
                <w:szCs w:val="24"/>
              </w:rPr>
              <w:t xml:space="preserve"> пожилого возраста и инвалидами;</w:t>
            </w:r>
          </w:p>
          <w:p w:rsidR="00BF68A0" w:rsidRDefault="00B37C0B" w:rsidP="00BF68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87DF8">
              <w:rPr>
                <w:sz w:val="24"/>
                <w:szCs w:val="24"/>
              </w:rPr>
              <w:t>4)</w:t>
            </w:r>
            <w:r w:rsidR="00BF68A0" w:rsidRPr="00887DF8">
              <w:rPr>
                <w:sz w:val="24"/>
                <w:szCs w:val="24"/>
              </w:rPr>
              <w:t> </w:t>
            </w:r>
            <w:r w:rsidRPr="00887DF8">
              <w:rPr>
                <w:sz w:val="24"/>
                <w:szCs w:val="24"/>
              </w:rPr>
              <w:t xml:space="preserve">расходы </w:t>
            </w:r>
            <w:r w:rsidR="00887DF8" w:rsidRPr="00887DF8">
              <w:rPr>
                <w:sz w:val="24"/>
                <w:szCs w:val="24"/>
              </w:rPr>
              <w:t>связанные с исполнение законодательства Российской Федерации, Ненецкого автономного округа в сфере оплаты труда в части минимального размера оплаты труда и выплаты</w:t>
            </w:r>
            <w:r w:rsidRPr="00887DF8">
              <w:rPr>
                <w:sz w:val="24"/>
                <w:szCs w:val="24"/>
              </w:rPr>
              <w:t xml:space="preserve"> </w:t>
            </w:r>
            <w:r w:rsidR="00BF68A0" w:rsidRPr="00887DF8">
              <w:rPr>
                <w:sz w:val="24"/>
                <w:szCs w:val="24"/>
              </w:rPr>
              <w:t>районного коэффициента и процентной надбавки за стаж работы в районах Крайнего Севера и приравненных к ним местностях</w:t>
            </w:r>
            <w:r w:rsidR="00BF68A0" w:rsidRPr="00887DF8">
              <w:rPr>
                <w:sz w:val="24"/>
                <w:szCs w:val="24"/>
              </w:rPr>
              <w:t>.</w:t>
            </w:r>
          </w:p>
          <w:p w:rsidR="009C553B" w:rsidRDefault="009C553B" w:rsidP="00BF68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BF68A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Результатом предоставления целевой субсидии является:</w:t>
            </w:r>
          </w:p>
          <w:p w:rsidR="009C553B" w:rsidRDefault="009C553B" w:rsidP="00BF68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граждан старше трудоспособного возраста</w:t>
            </w:r>
            <w:r w:rsidR="00B37C0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инвалидов, получающих социальные услуги в рамках системы долговременного ухода </w:t>
            </w:r>
            <w:r w:rsidR="00B37C0B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за гражданами пожилого возраста</w:t>
            </w:r>
            <w:r w:rsidRPr="009C55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инвалидами.</w:t>
            </w:r>
          </w:p>
          <w:p w:rsidR="00433F65" w:rsidRPr="00B37C0B" w:rsidRDefault="00BF68A0" w:rsidP="00BF68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="009C553B">
              <w:rPr>
                <w:sz w:val="24"/>
                <w:szCs w:val="24"/>
              </w:rPr>
              <w:t xml:space="preserve">Объем субсидии на 2024 год определен в размере </w:t>
            </w:r>
            <w:r w:rsidR="009C553B" w:rsidRPr="009C553B">
              <w:rPr>
                <w:sz w:val="24"/>
                <w:szCs w:val="24"/>
              </w:rPr>
              <w:t>24</w:t>
            </w:r>
            <w:r w:rsidR="009C553B">
              <w:rPr>
                <w:sz w:val="24"/>
                <w:szCs w:val="24"/>
              </w:rPr>
              <w:t> </w:t>
            </w:r>
            <w:r w:rsidR="009C553B" w:rsidRPr="00B37C0B">
              <w:rPr>
                <w:sz w:val="24"/>
                <w:szCs w:val="24"/>
              </w:rPr>
              <w:t>249</w:t>
            </w:r>
            <w:r w:rsidR="009C553B">
              <w:rPr>
                <w:sz w:val="24"/>
                <w:szCs w:val="24"/>
              </w:rPr>
              <w:t xml:space="preserve">,6 </w:t>
            </w:r>
            <w:proofErr w:type="spellStart"/>
            <w:r w:rsidR="009C553B">
              <w:rPr>
                <w:sz w:val="24"/>
                <w:szCs w:val="24"/>
              </w:rPr>
              <w:t>тыс.рублей</w:t>
            </w:r>
            <w:proofErr w:type="spellEnd"/>
            <w:r w:rsidR="00B37C0B">
              <w:rPr>
                <w:sz w:val="24"/>
                <w:szCs w:val="24"/>
              </w:rPr>
              <w:t>.</w:t>
            </w:r>
          </w:p>
        </w:tc>
      </w:tr>
    </w:tbl>
    <w:p w:rsidR="00433F65" w:rsidRDefault="00433F65" w:rsidP="00433F65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 w:rsidR="00541732" w:rsidRDefault="00541732" w:rsidP="00B302D7">
      <w:pPr>
        <w:tabs>
          <w:tab w:val="left" w:pos="993"/>
        </w:tabs>
        <w:autoSpaceDE w:val="0"/>
        <w:autoSpaceDN w:val="0"/>
        <w:adjustRightInd w:val="0"/>
        <w:ind w:right="-142"/>
        <w:rPr>
          <w:sz w:val="26"/>
          <w:szCs w:val="26"/>
        </w:rPr>
      </w:pPr>
    </w:p>
    <w:p w:rsidR="00541732" w:rsidRDefault="00541732" w:rsidP="00B302D7">
      <w:pPr>
        <w:tabs>
          <w:tab w:val="left" w:pos="993"/>
        </w:tabs>
        <w:autoSpaceDE w:val="0"/>
        <w:autoSpaceDN w:val="0"/>
        <w:adjustRightInd w:val="0"/>
        <w:ind w:right="-142"/>
        <w:rPr>
          <w:sz w:val="26"/>
          <w:szCs w:val="26"/>
        </w:rPr>
      </w:pPr>
    </w:p>
    <w:p w:rsidR="00393C6A" w:rsidRPr="008C6F08" w:rsidRDefault="008F75C5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8C6F08">
        <w:rPr>
          <w:sz w:val="26"/>
          <w:szCs w:val="26"/>
        </w:rPr>
        <w:t>______</w:t>
      </w:r>
      <w:r w:rsidR="00D45FE8" w:rsidRPr="008C6F08">
        <w:rPr>
          <w:sz w:val="26"/>
          <w:szCs w:val="26"/>
        </w:rPr>
        <w:t>__</w:t>
      </w:r>
      <w:r w:rsidRPr="008C6F08">
        <w:rPr>
          <w:sz w:val="26"/>
          <w:szCs w:val="26"/>
        </w:rPr>
        <w:t>____</w:t>
      </w:r>
    </w:p>
    <w:sectPr w:rsidR="00393C6A" w:rsidRPr="008C6F08" w:rsidSect="00803666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678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231" w:rsidRDefault="00E25231">
      <w:r>
        <w:separator/>
      </w:r>
    </w:p>
  </w:endnote>
  <w:endnote w:type="continuationSeparator" w:id="0">
    <w:p w:rsidR="00E25231" w:rsidRDefault="00E2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C56" w:rsidRDefault="00162C5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162C56" w:rsidRDefault="00162C56">
    <w:pPr>
      <w:pStyle w:val="a7"/>
      <w:ind w:right="360"/>
    </w:pPr>
  </w:p>
  <w:p w:rsidR="00162C56" w:rsidRDefault="00162C5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C56" w:rsidRPr="007A3370" w:rsidRDefault="00162C56" w:rsidP="007A337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231" w:rsidRDefault="00E25231">
      <w:r>
        <w:separator/>
      </w:r>
    </w:p>
  </w:footnote>
  <w:footnote w:type="continuationSeparator" w:id="0">
    <w:p w:rsidR="00E25231" w:rsidRDefault="00E252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162C56" w:rsidRPr="005A7519" w:rsidRDefault="00162C56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162C56" w:rsidRDefault="00162C5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4267174"/>
      <w:docPartObj>
        <w:docPartGallery w:val="Page Numbers (Top of Page)"/>
        <w:docPartUnique/>
      </w:docPartObj>
    </w:sdtPr>
    <w:sdtEndPr/>
    <w:sdtContent>
      <w:p w:rsidR="00162C56" w:rsidRDefault="00162C5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651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2139410"/>
      <w:docPartObj>
        <w:docPartGallery w:val="Page Numbers (Top of Page)"/>
        <w:docPartUnique/>
      </w:docPartObj>
    </w:sdtPr>
    <w:sdtEndPr/>
    <w:sdtContent>
      <w:p w:rsidR="00162C56" w:rsidRDefault="00E25231">
        <w:pPr>
          <w:pStyle w:val="a9"/>
          <w:jc w:val="center"/>
        </w:pPr>
      </w:p>
    </w:sdtContent>
  </w:sdt>
  <w:p w:rsidR="00162C56" w:rsidRPr="00B7622B" w:rsidRDefault="00162C56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AC3F56"/>
    <w:multiLevelType w:val="hybridMultilevel"/>
    <w:tmpl w:val="A62A3948"/>
    <w:lvl w:ilvl="0" w:tplc="52086CE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A72D3"/>
    <w:multiLevelType w:val="hybridMultilevel"/>
    <w:tmpl w:val="E8CEBE62"/>
    <w:lvl w:ilvl="0" w:tplc="770A24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9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8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4"/>
  </w:num>
  <w:num w:numId="6">
    <w:abstractNumId w:val="7"/>
  </w:num>
  <w:num w:numId="7">
    <w:abstractNumId w:val="6"/>
  </w:num>
  <w:num w:numId="8">
    <w:abstractNumId w:val="9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0C58"/>
    <w:rsid w:val="000021E0"/>
    <w:rsid w:val="00002C53"/>
    <w:rsid w:val="0000539B"/>
    <w:rsid w:val="000070AA"/>
    <w:rsid w:val="00010DAB"/>
    <w:rsid w:val="00011647"/>
    <w:rsid w:val="00011F6B"/>
    <w:rsid w:val="00017622"/>
    <w:rsid w:val="000241CB"/>
    <w:rsid w:val="00024AAE"/>
    <w:rsid w:val="00024D4F"/>
    <w:rsid w:val="00027697"/>
    <w:rsid w:val="00032C7C"/>
    <w:rsid w:val="00037939"/>
    <w:rsid w:val="00037E71"/>
    <w:rsid w:val="000443C3"/>
    <w:rsid w:val="00044BA5"/>
    <w:rsid w:val="0004710D"/>
    <w:rsid w:val="00047D99"/>
    <w:rsid w:val="00050C68"/>
    <w:rsid w:val="00051320"/>
    <w:rsid w:val="000513BF"/>
    <w:rsid w:val="00051801"/>
    <w:rsid w:val="0005372C"/>
    <w:rsid w:val="00053858"/>
    <w:rsid w:val="00054D8B"/>
    <w:rsid w:val="000559D5"/>
    <w:rsid w:val="00060F3C"/>
    <w:rsid w:val="000614DD"/>
    <w:rsid w:val="000617BF"/>
    <w:rsid w:val="00062BF3"/>
    <w:rsid w:val="00063FFB"/>
    <w:rsid w:val="0007041C"/>
    <w:rsid w:val="000706BE"/>
    <w:rsid w:val="00071C0D"/>
    <w:rsid w:val="00077AE1"/>
    <w:rsid w:val="000808D6"/>
    <w:rsid w:val="00082C97"/>
    <w:rsid w:val="0008331A"/>
    <w:rsid w:val="00086905"/>
    <w:rsid w:val="0009037B"/>
    <w:rsid w:val="0009124E"/>
    <w:rsid w:val="00091A3A"/>
    <w:rsid w:val="00092560"/>
    <w:rsid w:val="00093F7A"/>
    <w:rsid w:val="0009487E"/>
    <w:rsid w:val="00095F5F"/>
    <w:rsid w:val="000972BD"/>
    <w:rsid w:val="000A223D"/>
    <w:rsid w:val="000A2637"/>
    <w:rsid w:val="000A54B0"/>
    <w:rsid w:val="000A5BAD"/>
    <w:rsid w:val="000A70EE"/>
    <w:rsid w:val="000A726F"/>
    <w:rsid w:val="000B0C1B"/>
    <w:rsid w:val="000B3225"/>
    <w:rsid w:val="000B35EC"/>
    <w:rsid w:val="000B39A7"/>
    <w:rsid w:val="000B4002"/>
    <w:rsid w:val="000B5CE4"/>
    <w:rsid w:val="000B66C7"/>
    <w:rsid w:val="000B675F"/>
    <w:rsid w:val="000B6843"/>
    <w:rsid w:val="000C2320"/>
    <w:rsid w:val="000C430D"/>
    <w:rsid w:val="000D3466"/>
    <w:rsid w:val="000E303C"/>
    <w:rsid w:val="000E3528"/>
    <w:rsid w:val="000E5645"/>
    <w:rsid w:val="000F047A"/>
    <w:rsid w:val="000F29C7"/>
    <w:rsid w:val="000F2A05"/>
    <w:rsid w:val="000F2B40"/>
    <w:rsid w:val="000F5B6A"/>
    <w:rsid w:val="000F604D"/>
    <w:rsid w:val="001006EB"/>
    <w:rsid w:val="00101513"/>
    <w:rsid w:val="00103906"/>
    <w:rsid w:val="00104E0D"/>
    <w:rsid w:val="0010504A"/>
    <w:rsid w:val="0010568C"/>
    <w:rsid w:val="0011300C"/>
    <w:rsid w:val="00114C95"/>
    <w:rsid w:val="00116738"/>
    <w:rsid w:val="00116BFA"/>
    <w:rsid w:val="00116C00"/>
    <w:rsid w:val="00122CFB"/>
    <w:rsid w:val="00124C2C"/>
    <w:rsid w:val="00125DE3"/>
    <w:rsid w:val="00131967"/>
    <w:rsid w:val="00135AD8"/>
    <w:rsid w:val="00135F19"/>
    <w:rsid w:val="001436BA"/>
    <w:rsid w:val="0014493F"/>
    <w:rsid w:val="00153B21"/>
    <w:rsid w:val="00153B3A"/>
    <w:rsid w:val="00153FE3"/>
    <w:rsid w:val="00155617"/>
    <w:rsid w:val="00155C82"/>
    <w:rsid w:val="00155E5A"/>
    <w:rsid w:val="001572C2"/>
    <w:rsid w:val="001611D4"/>
    <w:rsid w:val="00162C56"/>
    <w:rsid w:val="0017159D"/>
    <w:rsid w:val="00174C9D"/>
    <w:rsid w:val="00177A09"/>
    <w:rsid w:val="00180866"/>
    <w:rsid w:val="00181C3A"/>
    <w:rsid w:val="0018477F"/>
    <w:rsid w:val="001919C0"/>
    <w:rsid w:val="0019579E"/>
    <w:rsid w:val="00197FFB"/>
    <w:rsid w:val="001A00D4"/>
    <w:rsid w:val="001A72FC"/>
    <w:rsid w:val="001B2D1C"/>
    <w:rsid w:val="001B432D"/>
    <w:rsid w:val="001B48F4"/>
    <w:rsid w:val="001C0A9A"/>
    <w:rsid w:val="001C151A"/>
    <w:rsid w:val="001C1C2A"/>
    <w:rsid w:val="001C1D98"/>
    <w:rsid w:val="001C2363"/>
    <w:rsid w:val="001C390E"/>
    <w:rsid w:val="001C394F"/>
    <w:rsid w:val="001C3C1F"/>
    <w:rsid w:val="001C53C4"/>
    <w:rsid w:val="001C6DEE"/>
    <w:rsid w:val="001D2690"/>
    <w:rsid w:val="001D2F7E"/>
    <w:rsid w:val="001E13C5"/>
    <w:rsid w:val="001E1F5B"/>
    <w:rsid w:val="001F3F17"/>
    <w:rsid w:val="001F4BE3"/>
    <w:rsid w:val="001F6D02"/>
    <w:rsid w:val="00206621"/>
    <w:rsid w:val="002108C8"/>
    <w:rsid w:val="002114AF"/>
    <w:rsid w:val="002122DA"/>
    <w:rsid w:val="002158A2"/>
    <w:rsid w:val="00217915"/>
    <w:rsid w:val="0022338C"/>
    <w:rsid w:val="00223485"/>
    <w:rsid w:val="00224B18"/>
    <w:rsid w:val="00232140"/>
    <w:rsid w:val="00236266"/>
    <w:rsid w:val="002410E4"/>
    <w:rsid w:val="0024365C"/>
    <w:rsid w:val="0024428F"/>
    <w:rsid w:val="00245F08"/>
    <w:rsid w:val="002475AD"/>
    <w:rsid w:val="002504E8"/>
    <w:rsid w:val="00251B8E"/>
    <w:rsid w:val="00254382"/>
    <w:rsid w:val="00255A4C"/>
    <w:rsid w:val="0025618F"/>
    <w:rsid w:val="00256774"/>
    <w:rsid w:val="002568C8"/>
    <w:rsid w:val="00257842"/>
    <w:rsid w:val="00261C0C"/>
    <w:rsid w:val="002622FC"/>
    <w:rsid w:val="00262FB8"/>
    <w:rsid w:val="00264076"/>
    <w:rsid w:val="002650C9"/>
    <w:rsid w:val="00265365"/>
    <w:rsid w:val="0026731F"/>
    <w:rsid w:val="0027031E"/>
    <w:rsid w:val="00275086"/>
    <w:rsid w:val="00276F0C"/>
    <w:rsid w:val="00277204"/>
    <w:rsid w:val="0028703B"/>
    <w:rsid w:val="002A2062"/>
    <w:rsid w:val="002A31A1"/>
    <w:rsid w:val="002A788A"/>
    <w:rsid w:val="002B03C1"/>
    <w:rsid w:val="002B6527"/>
    <w:rsid w:val="002B72FC"/>
    <w:rsid w:val="002C135C"/>
    <w:rsid w:val="002C2223"/>
    <w:rsid w:val="002C3F7C"/>
    <w:rsid w:val="002C47E7"/>
    <w:rsid w:val="002C58DD"/>
    <w:rsid w:val="002C5E0A"/>
    <w:rsid w:val="002C5E60"/>
    <w:rsid w:val="002C7CE7"/>
    <w:rsid w:val="002D35B3"/>
    <w:rsid w:val="002D46D8"/>
    <w:rsid w:val="002D6668"/>
    <w:rsid w:val="002E26E5"/>
    <w:rsid w:val="002E65D5"/>
    <w:rsid w:val="002F60C3"/>
    <w:rsid w:val="002F63E3"/>
    <w:rsid w:val="002F6D98"/>
    <w:rsid w:val="002F74D7"/>
    <w:rsid w:val="00300EC4"/>
    <w:rsid w:val="0030124B"/>
    <w:rsid w:val="003066F6"/>
    <w:rsid w:val="00311947"/>
    <w:rsid w:val="003124A7"/>
    <w:rsid w:val="003139A9"/>
    <w:rsid w:val="00313D3A"/>
    <w:rsid w:val="00315E38"/>
    <w:rsid w:val="003167D4"/>
    <w:rsid w:val="00321550"/>
    <w:rsid w:val="00335624"/>
    <w:rsid w:val="00337F31"/>
    <w:rsid w:val="00341FC1"/>
    <w:rsid w:val="00343730"/>
    <w:rsid w:val="003442F4"/>
    <w:rsid w:val="00346D64"/>
    <w:rsid w:val="003477D9"/>
    <w:rsid w:val="00347CA1"/>
    <w:rsid w:val="00350887"/>
    <w:rsid w:val="00352E9E"/>
    <w:rsid w:val="00353270"/>
    <w:rsid w:val="00356127"/>
    <w:rsid w:val="00360415"/>
    <w:rsid w:val="003619B6"/>
    <w:rsid w:val="00361F4F"/>
    <w:rsid w:val="003634A4"/>
    <w:rsid w:val="0037040B"/>
    <w:rsid w:val="00370598"/>
    <w:rsid w:val="00370E1C"/>
    <w:rsid w:val="0037420F"/>
    <w:rsid w:val="003746E6"/>
    <w:rsid w:val="00374AF5"/>
    <w:rsid w:val="00375AF7"/>
    <w:rsid w:val="00376BD3"/>
    <w:rsid w:val="003775CD"/>
    <w:rsid w:val="0038099C"/>
    <w:rsid w:val="00382EC3"/>
    <w:rsid w:val="00385572"/>
    <w:rsid w:val="00385607"/>
    <w:rsid w:val="003921D8"/>
    <w:rsid w:val="0039382C"/>
    <w:rsid w:val="00393897"/>
    <w:rsid w:val="00393C6A"/>
    <w:rsid w:val="00395FF1"/>
    <w:rsid w:val="00397AE3"/>
    <w:rsid w:val="003A05C5"/>
    <w:rsid w:val="003A08DA"/>
    <w:rsid w:val="003A11FB"/>
    <w:rsid w:val="003A1C10"/>
    <w:rsid w:val="003A2D4F"/>
    <w:rsid w:val="003A5884"/>
    <w:rsid w:val="003A79A0"/>
    <w:rsid w:val="003B2193"/>
    <w:rsid w:val="003B527F"/>
    <w:rsid w:val="003C0A4A"/>
    <w:rsid w:val="003C2462"/>
    <w:rsid w:val="003C3A8D"/>
    <w:rsid w:val="003C3BBA"/>
    <w:rsid w:val="003C63FF"/>
    <w:rsid w:val="003C7C4B"/>
    <w:rsid w:val="003D31EE"/>
    <w:rsid w:val="003D4F61"/>
    <w:rsid w:val="003E1FB5"/>
    <w:rsid w:val="003E551E"/>
    <w:rsid w:val="003E6D7D"/>
    <w:rsid w:val="003E7BAC"/>
    <w:rsid w:val="003F4BF6"/>
    <w:rsid w:val="003F6BC9"/>
    <w:rsid w:val="003F6BE0"/>
    <w:rsid w:val="00400AC0"/>
    <w:rsid w:val="00402D0C"/>
    <w:rsid w:val="00403F34"/>
    <w:rsid w:val="004053D8"/>
    <w:rsid w:val="00407B71"/>
    <w:rsid w:val="00410F0C"/>
    <w:rsid w:val="00411939"/>
    <w:rsid w:val="00414DA0"/>
    <w:rsid w:val="00425061"/>
    <w:rsid w:val="00425E5C"/>
    <w:rsid w:val="0043266E"/>
    <w:rsid w:val="00433E5A"/>
    <w:rsid w:val="00433F65"/>
    <w:rsid w:val="00435258"/>
    <w:rsid w:val="0043686A"/>
    <w:rsid w:val="00437043"/>
    <w:rsid w:val="00440483"/>
    <w:rsid w:val="00441069"/>
    <w:rsid w:val="00443405"/>
    <w:rsid w:val="004439AE"/>
    <w:rsid w:val="0044451B"/>
    <w:rsid w:val="00444636"/>
    <w:rsid w:val="00444690"/>
    <w:rsid w:val="00445D6E"/>
    <w:rsid w:val="004534BF"/>
    <w:rsid w:val="00453869"/>
    <w:rsid w:val="00453C4F"/>
    <w:rsid w:val="00455691"/>
    <w:rsid w:val="00461945"/>
    <w:rsid w:val="00462ABA"/>
    <w:rsid w:val="004649DD"/>
    <w:rsid w:val="004654AB"/>
    <w:rsid w:val="00470BA8"/>
    <w:rsid w:val="004711EC"/>
    <w:rsid w:val="00473BD8"/>
    <w:rsid w:val="00473CB5"/>
    <w:rsid w:val="004745B6"/>
    <w:rsid w:val="0047707C"/>
    <w:rsid w:val="004774A0"/>
    <w:rsid w:val="00480977"/>
    <w:rsid w:val="00480A92"/>
    <w:rsid w:val="00480BC7"/>
    <w:rsid w:val="00483F2C"/>
    <w:rsid w:val="004853A6"/>
    <w:rsid w:val="004871AA"/>
    <w:rsid w:val="00494226"/>
    <w:rsid w:val="00496697"/>
    <w:rsid w:val="00497E3A"/>
    <w:rsid w:val="004A29D9"/>
    <w:rsid w:val="004A4B2C"/>
    <w:rsid w:val="004A4F9F"/>
    <w:rsid w:val="004A6619"/>
    <w:rsid w:val="004A6918"/>
    <w:rsid w:val="004B0CBE"/>
    <w:rsid w:val="004B1271"/>
    <w:rsid w:val="004B6709"/>
    <w:rsid w:val="004B6A5C"/>
    <w:rsid w:val="004C0E9F"/>
    <w:rsid w:val="004C1573"/>
    <w:rsid w:val="004C3E9C"/>
    <w:rsid w:val="004C3FBF"/>
    <w:rsid w:val="004C5730"/>
    <w:rsid w:val="004C57BF"/>
    <w:rsid w:val="004C6A9A"/>
    <w:rsid w:val="004C7C48"/>
    <w:rsid w:val="004D18C3"/>
    <w:rsid w:val="004D3E08"/>
    <w:rsid w:val="004D4D5A"/>
    <w:rsid w:val="004D5783"/>
    <w:rsid w:val="004D6F29"/>
    <w:rsid w:val="004E610A"/>
    <w:rsid w:val="004E78FD"/>
    <w:rsid w:val="004F36DC"/>
    <w:rsid w:val="004F7011"/>
    <w:rsid w:val="004F7078"/>
    <w:rsid w:val="005031CB"/>
    <w:rsid w:val="005040C5"/>
    <w:rsid w:val="0050554A"/>
    <w:rsid w:val="00507434"/>
    <w:rsid w:val="00512545"/>
    <w:rsid w:val="005158D5"/>
    <w:rsid w:val="00515D9C"/>
    <w:rsid w:val="00526781"/>
    <w:rsid w:val="00526CA2"/>
    <w:rsid w:val="00527860"/>
    <w:rsid w:val="00531FBD"/>
    <w:rsid w:val="00532380"/>
    <w:rsid w:val="0053366A"/>
    <w:rsid w:val="005362C0"/>
    <w:rsid w:val="00536CE3"/>
    <w:rsid w:val="00540654"/>
    <w:rsid w:val="00540E73"/>
    <w:rsid w:val="00541732"/>
    <w:rsid w:val="00543FB3"/>
    <w:rsid w:val="005561C7"/>
    <w:rsid w:val="00557916"/>
    <w:rsid w:val="0056041E"/>
    <w:rsid w:val="005654C2"/>
    <w:rsid w:val="00567696"/>
    <w:rsid w:val="00571CAD"/>
    <w:rsid w:val="00574255"/>
    <w:rsid w:val="00576AEE"/>
    <w:rsid w:val="00577234"/>
    <w:rsid w:val="00580DE2"/>
    <w:rsid w:val="005812FD"/>
    <w:rsid w:val="00581C69"/>
    <w:rsid w:val="00582F3F"/>
    <w:rsid w:val="0058601C"/>
    <w:rsid w:val="005863EE"/>
    <w:rsid w:val="00587BF6"/>
    <w:rsid w:val="00590595"/>
    <w:rsid w:val="005A5620"/>
    <w:rsid w:val="005A65C5"/>
    <w:rsid w:val="005A6BBD"/>
    <w:rsid w:val="005A7519"/>
    <w:rsid w:val="005B0BD6"/>
    <w:rsid w:val="005B26EB"/>
    <w:rsid w:val="005B42DF"/>
    <w:rsid w:val="005C47CE"/>
    <w:rsid w:val="005C4BF9"/>
    <w:rsid w:val="005C5FF3"/>
    <w:rsid w:val="005E2858"/>
    <w:rsid w:val="005E3372"/>
    <w:rsid w:val="005E345D"/>
    <w:rsid w:val="005E3A09"/>
    <w:rsid w:val="005E3A50"/>
    <w:rsid w:val="005F0D3A"/>
    <w:rsid w:val="005F31FB"/>
    <w:rsid w:val="005F3244"/>
    <w:rsid w:val="0060427D"/>
    <w:rsid w:val="00604A63"/>
    <w:rsid w:val="00607BB7"/>
    <w:rsid w:val="0061016F"/>
    <w:rsid w:val="00611679"/>
    <w:rsid w:val="00613D7D"/>
    <w:rsid w:val="006150CE"/>
    <w:rsid w:val="00616E42"/>
    <w:rsid w:val="00620921"/>
    <w:rsid w:val="00621F03"/>
    <w:rsid w:val="00622DAD"/>
    <w:rsid w:val="00627E24"/>
    <w:rsid w:val="00630A4E"/>
    <w:rsid w:val="00631CDF"/>
    <w:rsid w:val="00633119"/>
    <w:rsid w:val="00634F9E"/>
    <w:rsid w:val="00635359"/>
    <w:rsid w:val="00641E7D"/>
    <w:rsid w:val="006456E5"/>
    <w:rsid w:val="00646237"/>
    <w:rsid w:val="00652A2E"/>
    <w:rsid w:val="00652DC5"/>
    <w:rsid w:val="00655855"/>
    <w:rsid w:val="00656195"/>
    <w:rsid w:val="006564DB"/>
    <w:rsid w:val="00656F0D"/>
    <w:rsid w:val="00657445"/>
    <w:rsid w:val="00660EE3"/>
    <w:rsid w:val="00662ECA"/>
    <w:rsid w:val="00663D3C"/>
    <w:rsid w:val="00663F23"/>
    <w:rsid w:val="006641D8"/>
    <w:rsid w:val="006648B9"/>
    <w:rsid w:val="00665F96"/>
    <w:rsid w:val="006717AB"/>
    <w:rsid w:val="00676272"/>
    <w:rsid w:val="00676B57"/>
    <w:rsid w:val="00680119"/>
    <w:rsid w:val="006811AF"/>
    <w:rsid w:val="006827AB"/>
    <w:rsid w:val="00687263"/>
    <w:rsid w:val="00690C73"/>
    <w:rsid w:val="00691EA7"/>
    <w:rsid w:val="006935F9"/>
    <w:rsid w:val="006A11B6"/>
    <w:rsid w:val="006A7433"/>
    <w:rsid w:val="006B0177"/>
    <w:rsid w:val="006B3517"/>
    <w:rsid w:val="006B4EEF"/>
    <w:rsid w:val="006B5100"/>
    <w:rsid w:val="006B7A21"/>
    <w:rsid w:val="006C00AE"/>
    <w:rsid w:val="006C010A"/>
    <w:rsid w:val="006C0D17"/>
    <w:rsid w:val="006C12EB"/>
    <w:rsid w:val="006C1DCB"/>
    <w:rsid w:val="006C41B9"/>
    <w:rsid w:val="006C4F08"/>
    <w:rsid w:val="006C6D77"/>
    <w:rsid w:val="006D20FD"/>
    <w:rsid w:val="006D329E"/>
    <w:rsid w:val="006D5823"/>
    <w:rsid w:val="006D7A45"/>
    <w:rsid w:val="006E2B88"/>
    <w:rsid w:val="006E63AC"/>
    <w:rsid w:val="006E7396"/>
    <w:rsid w:val="006F00CD"/>
    <w:rsid w:val="006F1B5E"/>
    <w:rsid w:val="006F4AC8"/>
    <w:rsid w:val="006F7B40"/>
    <w:rsid w:val="00700CF5"/>
    <w:rsid w:val="00701DA3"/>
    <w:rsid w:val="007052D3"/>
    <w:rsid w:val="007072D9"/>
    <w:rsid w:val="007115A5"/>
    <w:rsid w:val="007120F8"/>
    <w:rsid w:val="007127DD"/>
    <w:rsid w:val="00714C43"/>
    <w:rsid w:val="007219F0"/>
    <w:rsid w:val="00721D86"/>
    <w:rsid w:val="007230C7"/>
    <w:rsid w:val="00724067"/>
    <w:rsid w:val="00725F87"/>
    <w:rsid w:val="007279D3"/>
    <w:rsid w:val="00731727"/>
    <w:rsid w:val="00732852"/>
    <w:rsid w:val="007340EB"/>
    <w:rsid w:val="00735C90"/>
    <w:rsid w:val="00736895"/>
    <w:rsid w:val="00746152"/>
    <w:rsid w:val="00746F87"/>
    <w:rsid w:val="0075556E"/>
    <w:rsid w:val="00756585"/>
    <w:rsid w:val="00756A0D"/>
    <w:rsid w:val="007610C3"/>
    <w:rsid w:val="00761994"/>
    <w:rsid w:val="007653A0"/>
    <w:rsid w:val="00770726"/>
    <w:rsid w:val="00772582"/>
    <w:rsid w:val="007730B1"/>
    <w:rsid w:val="0077615A"/>
    <w:rsid w:val="00780289"/>
    <w:rsid w:val="00780298"/>
    <w:rsid w:val="0078128F"/>
    <w:rsid w:val="00782222"/>
    <w:rsid w:val="0078301B"/>
    <w:rsid w:val="0078481B"/>
    <w:rsid w:val="007853A1"/>
    <w:rsid w:val="007936ED"/>
    <w:rsid w:val="0079513F"/>
    <w:rsid w:val="00796C43"/>
    <w:rsid w:val="00797B49"/>
    <w:rsid w:val="007A3370"/>
    <w:rsid w:val="007A431D"/>
    <w:rsid w:val="007A4AC3"/>
    <w:rsid w:val="007A4B79"/>
    <w:rsid w:val="007B5B73"/>
    <w:rsid w:val="007B6388"/>
    <w:rsid w:val="007C0A5F"/>
    <w:rsid w:val="007C49B7"/>
    <w:rsid w:val="007D2915"/>
    <w:rsid w:val="007D35D5"/>
    <w:rsid w:val="007D67B4"/>
    <w:rsid w:val="007E29CD"/>
    <w:rsid w:val="007E5B4D"/>
    <w:rsid w:val="007E7B13"/>
    <w:rsid w:val="007F1A0B"/>
    <w:rsid w:val="007F1A12"/>
    <w:rsid w:val="007F1DEC"/>
    <w:rsid w:val="007F302F"/>
    <w:rsid w:val="007F35DC"/>
    <w:rsid w:val="007F4211"/>
    <w:rsid w:val="00803666"/>
    <w:rsid w:val="00803F3C"/>
    <w:rsid w:val="008049BB"/>
    <w:rsid w:val="00804CFE"/>
    <w:rsid w:val="00806241"/>
    <w:rsid w:val="0080711A"/>
    <w:rsid w:val="008072D3"/>
    <w:rsid w:val="00807E71"/>
    <w:rsid w:val="00811407"/>
    <w:rsid w:val="00811C94"/>
    <w:rsid w:val="00811CBD"/>
    <w:rsid w:val="00811CF1"/>
    <w:rsid w:val="00812C84"/>
    <w:rsid w:val="00815BDA"/>
    <w:rsid w:val="00815D25"/>
    <w:rsid w:val="00816BDE"/>
    <w:rsid w:val="00822EA7"/>
    <w:rsid w:val="00823CEF"/>
    <w:rsid w:val="00823D0D"/>
    <w:rsid w:val="00826A8B"/>
    <w:rsid w:val="008320F0"/>
    <w:rsid w:val="00833AB0"/>
    <w:rsid w:val="00840466"/>
    <w:rsid w:val="0084313A"/>
    <w:rsid w:val="008438D7"/>
    <w:rsid w:val="00844B03"/>
    <w:rsid w:val="0084516B"/>
    <w:rsid w:val="00845FA8"/>
    <w:rsid w:val="00845FF1"/>
    <w:rsid w:val="00847533"/>
    <w:rsid w:val="00847EC0"/>
    <w:rsid w:val="0085675B"/>
    <w:rsid w:val="0086044D"/>
    <w:rsid w:val="00860E5A"/>
    <w:rsid w:val="00862CA1"/>
    <w:rsid w:val="0086443B"/>
    <w:rsid w:val="00865222"/>
    <w:rsid w:val="00865EBC"/>
    <w:rsid w:val="00867AB6"/>
    <w:rsid w:val="008703B6"/>
    <w:rsid w:val="00871F85"/>
    <w:rsid w:val="00872B35"/>
    <w:rsid w:val="00872EF9"/>
    <w:rsid w:val="00874351"/>
    <w:rsid w:val="008843E8"/>
    <w:rsid w:val="0088531A"/>
    <w:rsid w:val="00885BF3"/>
    <w:rsid w:val="00886011"/>
    <w:rsid w:val="00887D14"/>
    <w:rsid w:val="00887DF8"/>
    <w:rsid w:val="00890A88"/>
    <w:rsid w:val="00896D2B"/>
    <w:rsid w:val="00897FAE"/>
    <w:rsid w:val="008A0EAF"/>
    <w:rsid w:val="008A26EE"/>
    <w:rsid w:val="008A3A00"/>
    <w:rsid w:val="008A40E2"/>
    <w:rsid w:val="008A4C49"/>
    <w:rsid w:val="008A6C37"/>
    <w:rsid w:val="008B073C"/>
    <w:rsid w:val="008B08E8"/>
    <w:rsid w:val="008B4270"/>
    <w:rsid w:val="008B4C10"/>
    <w:rsid w:val="008B6AD3"/>
    <w:rsid w:val="008C1BE9"/>
    <w:rsid w:val="008C25D6"/>
    <w:rsid w:val="008C6F08"/>
    <w:rsid w:val="008D07A6"/>
    <w:rsid w:val="008D115D"/>
    <w:rsid w:val="008D23A3"/>
    <w:rsid w:val="008E05B8"/>
    <w:rsid w:val="008E3342"/>
    <w:rsid w:val="008E7033"/>
    <w:rsid w:val="008F2EFB"/>
    <w:rsid w:val="008F588B"/>
    <w:rsid w:val="008F75C5"/>
    <w:rsid w:val="009005CD"/>
    <w:rsid w:val="0090279B"/>
    <w:rsid w:val="00902F7C"/>
    <w:rsid w:val="00903FA1"/>
    <w:rsid w:val="00905763"/>
    <w:rsid w:val="00910044"/>
    <w:rsid w:val="009115DA"/>
    <w:rsid w:val="0091223C"/>
    <w:rsid w:val="009122B1"/>
    <w:rsid w:val="009127DC"/>
    <w:rsid w:val="00913129"/>
    <w:rsid w:val="00917C70"/>
    <w:rsid w:val="00922241"/>
    <w:rsid w:val="009228DF"/>
    <w:rsid w:val="00924E84"/>
    <w:rsid w:val="00930509"/>
    <w:rsid w:val="00931944"/>
    <w:rsid w:val="00931DF2"/>
    <w:rsid w:val="00932706"/>
    <w:rsid w:val="009328BC"/>
    <w:rsid w:val="00933470"/>
    <w:rsid w:val="00935219"/>
    <w:rsid w:val="00936ED8"/>
    <w:rsid w:val="00943835"/>
    <w:rsid w:val="009445F6"/>
    <w:rsid w:val="00947FCC"/>
    <w:rsid w:val="0095127F"/>
    <w:rsid w:val="009552CF"/>
    <w:rsid w:val="00957450"/>
    <w:rsid w:val="00960345"/>
    <w:rsid w:val="00961261"/>
    <w:rsid w:val="009612A7"/>
    <w:rsid w:val="009650FB"/>
    <w:rsid w:val="0096658D"/>
    <w:rsid w:val="009718E2"/>
    <w:rsid w:val="00971EF7"/>
    <w:rsid w:val="00977E87"/>
    <w:rsid w:val="0098047D"/>
    <w:rsid w:val="00982096"/>
    <w:rsid w:val="0098251E"/>
    <w:rsid w:val="00982625"/>
    <w:rsid w:val="009838CE"/>
    <w:rsid w:val="00984AB2"/>
    <w:rsid w:val="00984AF3"/>
    <w:rsid w:val="00985A10"/>
    <w:rsid w:val="009872D2"/>
    <w:rsid w:val="00991CC9"/>
    <w:rsid w:val="00994277"/>
    <w:rsid w:val="00994B55"/>
    <w:rsid w:val="009A149A"/>
    <w:rsid w:val="009A4588"/>
    <w:rsid w:val="009A7DF9"/>
    <w:rsid w:val="009B13EF"/>
    <w:rsid w:val="009B3113"/>
    <w:rsid w:val="009B3409"/>
    <w:rsid w:val="009B4E50"/>
    <w:rsid w:val="009B5470"/>
    <w:rsid w:val="009C0C82"/>
    <w:rsid w:val="009C2710"/>
    <w:rsid w:val="009C350A"/>
    <w:rsid w:val="009C3983"/>
    <w:rsid w:val="009C553B"/>
    <w:rsid w:val="009D23AF"/>
    <w:rsid w:val="009D5E1B"/>
    <w:rsid w:val="009E6A04"/>
    <w:rsid w:val="009F0000"/>
    <w:rsid w:val="009F1C02"/>
    <w:rsid w:val="009F246A"/>
    <w:rsid w:val="009F24BB"/>
    <w:rsid w:val="009F2CB9"/>
    <w:rsid w:val="00A024CC"/>
    <w:rsid w:val="00A05B6C"/>
    <w:rsid w:val="00A05EA8"/>
    <w:rsid w:val="00A061D7"/>
    <w:rsid w:val="00A0657C"/>
    <w:rsid w:val="00A15465"/>
    <w:rsid w:val="00A20A13"/>
    <w:rsid w:val="00A22B9F"/>
    <w:rsid w:val="00A22C27"/>
    <w:rsid w:val="00A24A76"/>
    <w:rsid w:val="00A2507C"/>
    <w:rsid w:val="00A25BC6"/>
    <w:rsid w:val="00A30E81"/>
    <w:rsid w:val="00A34804"/>
    <w:rsid w:val="00A3490E"/>
    <w:rsid w:val="00A40FD6"/>
    <w:rsid w:val="00A41492"/>
    <w:rsid w:val="00A417BB"/>
    <w:rsid w:val="00A424E3"/>
    <w:rsid w:val="00A42CCE"/>
    <w:rsid w:val="00A47E39"/>
    <w:rsid w:val="00A50AF2"/>
    <w:rsid w:val="00A54B9A"/>
    <w:rsid w:val="00A572E3"/>
    <w:rsid w:val="00A62859"/>
    <w:rsid w:val="00A637A5"/>
    <w:rsid w:val="00A67B50"/>
    <w:rsid w:val="00A72E2A"/>
    <w:rsid w:val="00A74BAC"/>
    <w:rsid w:val="00A81C86"/>
    <w:rsid w:val="00A86007"/>
    <w:rsid w:val="00A86B4D"/>
    <w:rsid w:val="00A919FC"/>
    <w:rsid w:val="00A941CF"/>
    <w:rsid w:val="00A94903"/>
    <w:rsid w:val="00A94959"/>
    <w:rsid w:val="00A94DD3"/>
    <w:rsid w:val="00A95924"/>
    <w:rsid w:val="00A9606A"/>
    <w:rsid w:val="00A9662D"/>
    <w:rsid w:val="00AA1EDF"/>
    <w:rsid w:val="00AA681C"/>
    <w:rsid w:val="00AB1096"/>
    <w:rsid w:val="00AB1ACA"/>
    <w:rsid w:val="00AB63D5"/>
    <w:rsid w:val="00AC2454"/>
    <w:rsid w:val="00AC471C"/>
    <w:rsid w:val="00AC7178"/>
    <w:rsid w:val="00AD19BA"/>
    <w:rsid w:val="00AD258D"/>
    <w:rsid w:val="00AD3024"/>
    <w:rsid w:val="00AD7194"/>
    <w:rsid w:val="00AE2601"/>
    <w:rsid w:val="00AE43D7"/>
    <w:rsid w:val="00AE4E0D"/>
    <w:rsid w:val="00AF319B"/>
    <w:rsid w:val="00AF62D4"/>
    <w:rsid w:val="00AF641C"/>
    <w:rsid w:val="00B00ED0"/>
    <w:rsid w:val="00B02C23"/>
    <w:rsid w:val="00B02FF5"/>
    <w:rsid w:val="00B07ADE"/>
    <w:rsid w:val="00B10585"/>
    <w:rsid w:val="00B13C4D"/>
    <w:rsid w:val="00B14CEB"/>
    <w:rsid w:val="00B1643F"/>
    <w:rsid w:val="00B178CC"/>
    <w:rsid w:val="00B2004A"/>
    <w:rsid w:val="00B22F6A"/>
    <w:rsid w:val="00B246B9"/>
    <w:rsid w:val="00B24CD7"/>
    <w:rsid w:val="00B276BB"/>
    <w:rsid w:val="00B302D7"/>
    <w:rsid w:val="00B30902"/>
    <w:rsid w:val="00B31114"/>
    <w:rsid w:val="00B32C6D"/>
    <w:rsid w:val="00B34843"/>
    <w:rsid w:val="00B35935"/>
    <w:rsid w:val="00B365BB"/>
    <w:rsid w:val="00B37C0B"/>
    <w:rsid w:val="00B37E63"/>
    <w:rsid w:val="00B444A2"/>
    <w:rsid w:val="00B515B9"/>
    <w:rsid w:val="00B53BD0"/>
    <w:rsid w:val="00B5685B"/>
    <w:rsid w:val="00B6038B"/>
    <w:rsid w:val="00B62CFB"/>
    <w:rsid w:val="00B64C5D"/>
    <w:rsid w:val="00B67DCA"/>
    <w:rsid w:val="00B72270"/>
    <w:rsid w:val="00B72D61"/>
    <w:rsid w:val="00B748B1"/>
    <w:rsid w:val="00B7622B"/>
    <w:rsid w:val="00B80D5B"/>
    <w:rsid w:val="00B80D98"/>
    <w:rsid w:val="00B81A41"/>
    <w:rsid w:val="00B8231A"/>
    <w:rsid w:val="00B839A2"/>
    <w:rsid w:val="00B869AF"/>
    <w:rsid w:val="00B90B12"/>
    <w:rsid w:val="00B94E0A"/>
    <w:rsid w:val="00B973B8"/>
    <w:rsid w:val="00BA7016"/>
    <w:rsid w:val="00BA7500"/>
    <w:rsid w:val="00BB1A80"/>
    <w:rsid w:val="00BB3232"/>
    <w:rsid w:val="00BB4B84"/>
    <w:rsid w:val="00BB55C0"/>
    <w:rsid w:val="00BB6B68"/>
    <w:rsid w:val="00BC017D"/>
    <w:rsid w:val="00BC0433"/>
    <w:rsid w:val="00BC0920"/>
    <w:rsid w:val="00BC32C2"/>
    <w:rsid w:val="00BD4275"/>
    <w:rsid w:val="00BD5BAC"/>
    <w:rsid w:val="00BD7DEE"/>
    <w:rsid w:val="00BE0099"/>
    <w:rsid w:val="00BE25FC"/>
    <w:rsid w:val="00BE2DF6"/>
    <w:rsid w:val="00BE3085"/>
    <w:rsid w:val="00BE5F85"/>
    <w:rsid w:val="00BE6145"/>
    <w:rsid w:val="00BF01A8"/>
    <w:rsid w:val="00BF39F0"/>
    <w:rsid w:val="00BF68A0"/>
    <w:rsid w:val="00BF7220"/>
    <w:rsid w:val="00C015F8"/>
    <w:rsid w:val="00C01AD7"/>
    <w:rsid w:val="00C01FCC"/>
    <w:rsid w:val="00C02CFF"/>
    <w:rsid w:val="00C036AB"/>
    <w:rsid w:val="00C03F52"/>
    <w:rsid w:val="00C03F61"/>
    <w:rsid w:val="00C0417B"/>
    <w:rsid w:val="00C0499E"/>
    <w:rsid w:val="00C10F84"/>
    <w:rsid w:val="00C11FDF"/>
    <w:rsid w:val="00C17541"/>
    <w:rsid w:val="00C231CE"/>
    <w:rsid w:val="00C2385D"/>
    <w:rsid w:val="00C248B6"/>
    <w:rsid w:val="00C24B21"/>
    <w:rsid w:val="00C2529A"/>
    <w:rsid w:val="00C252FF"/>
    <w:rsid w:val="00C25981"/>
    <w:rsid w:val="00C278AA"/>
    <w:rsid w:val="00C34CC1"/>
    <w:rsid w:val="00C36613"/>
    <w:rsid w:val="00C3669E"/>
    <w:rsid w:val="00C374D1"/>
    <w:rsid w:val="00C378C0"/>
    <w:rsid w:val="00C37F49"/>
    <w:rsid w:val="00C40D60"/>
    <w:rsid w:val="00C4223E"/>
    <w:rsid w:val="00C45E58"/>
    <w:rsid w:val="00C572C4"/>
    <w:rsid w:val="00C62049"/>
    <w:rsid w:val="00C62685"/>
    <w:rsid w:val="00C65163"/>
    <w:rsid w:val="00C65B3F"/>
    <w:rsid w:val="00C66AA1"/>
    <w:rsid w:val="00C7042C"/>
    <w:rsid w:val="00C70722"/>
    <w:rsid w:val="00C731BB"/>
    <w:rsid w:val="00C733DC"/>
    <w:rsid w:val="00C739C6"/>
    <w:rsid w:val="00C74E0B"/>
    <w:rsid w:val="00C7627E"/>
    <w:rsid w:val="00C811EC"/>
    <w:rsid w:val="00C83343"/>
    <w:rsid w:val="00C837E7"/>
    <w:rsid w:val="00C85454"/>
    <w:rsid w:val="00C8577D"/>
    <w:rsid w:val="00C85FF1"/>
    <w:rsid w:val="00C8766E"/>
    <w:rsid w:val="00C90462"/>
    <w:rsid w:val="00C906A4"/>
    <w:rsid w:val="00C914C9"/>
    <w:rsid w:val="00C91964"/>
    <w:rsid w:val="00C9208C"/>
    <w:rsid w:val="00C9368A"/>
    <w:rsid w:val="00C95727"/>
    <w:rsid w:val="00C95961"/>
    <w:rsid w:val="00C95DA9"/>
    <w:rsid w:val="00C965A1"/>
    <w:rsid w:val="00C97C85"/>
    <w:rsid w:val="00CA01D0"/>
    <w:rsid w:val="00CA151C"/>
    <w:rsid w:val="00CA1CC5"/>
    <w:rsid w:val="00CA4F10"/>
    <w:rsid w:val="00CA53D3"/>
    <w:rsid w:val="00CA5764"/>
    <w:rsid w:val="00CA57D6"/>
    <w:rsid w:val="00CA7573"/>
    <w:rsid w:val="00CB1900"/>
    <w:rsid w:val="00CB406B"/>
    <w:rsid w:val="00CB43C1"/>
    <w:rsid w:val="00CC1BB0"/>
    <w:rsid w:val="00CC66CE"/>
    <w:rsid w:val="00CC6D2A"/>
    <w:rsid w:val="00CC7513"/>
    <w:rsid w:val="00CC7B42"/>
    <w:rsid w:val="00CD077D"/>
    <w:rsid w:val="00CD35CC"/>
    <w:rsid w:val="00CD3F50"/>
    <w:rsid w:val="00CD56DB"/>
    <w:rsid w:val="00CD78D8"/>
    <w:rsid w:val="00CE16B9"/>
    <w:rsid w:val="00CE1BFC"/>
    <w:rsid w:val="00CE1E4C"/>
    <w:rsid w:val="00CE3205"/>
    <w:rsid w:val="00CE5183"/>
    <w:rsid w:val="00CE6257"/>
    <w:rsid w:val="00CE724F"/>
    <w:rsid w:val="00CF065B"/>
    <w:rsid w:val="00CF077F"/>
    <w:rsid w:val="00CF227B"/>
    <w:rsid w:val="00CF4D3F"/>
    <w:rsid w:val="00CF7B13"/>
    <w:rsid w:val="00CF7E25"/>
    <w:rsid w:val="00D00358"/>
    <w:rsid w:val="00D07225"/>
    <w:rsid w:val="00D13E83"/>
    <w:rsid w:val="00D214FC"/>
    <w:rsid w:val="00D2152A"/>
    <w:rsid w:val="00D43DB6"/>
    <w:rsid w:val="00D43E37"/>
    <w:rsid w:val="00D45FE8"/>
    <w:rsid w:val="00D460DE"/>
    <w:rsid w:val="00D47ACD"/>
    <w:rsid w:val="00D47D39"/>
    <w:rsid w:val="00D60B68"/>
    <w:rsid w:val="00D64F86"/>
    <w:rsid w:val="00D66DEF"/>
    <w:rsid w:val="00D67295"/>
    <w:rsid w:val="00D673FF"/>
    <w:rsid w:val="00D71475"/>
    <w:rsid w:val="00D73323"/>
    <w:rsid w:val="00D74FAC"/>
    <w:rsid w:val="00D777A5"/>
    <w:rsid w:val="00D8114B"/>
    <w:rsid w:val="00D8171B"/>
    <w:rsid w:val="00D82EFB"/>
    <w:rsid w:val="00D83649"/>
    <w:rsid w:val="00D9035A"/>
    <w:rsid w:val="00D92090"/>
    <w:rsid w:val="00D92D5C"/>
    <w:rsid w:val="00D93710"/>
    <w:rsid w:val="00D95E47"/>
    <w:rsid w:val="00DA1E06"/>
    <w:rsid w:val="00DA46C9"/>
    <w:rsid w:val="00DA58BB"/>
    <w:rsid w:val="00DA7C1C"/>
    <w:rsid w:val="00DB1231"/>
    <w:rsid w:val="00DB4D6B"/>
    <w:rsid w:val="00DB5670"/>
    <w:rsid w:val="00DB77DB"/>
    <w:rsid w:val="00DC0E9E"/>
    <w:rsid w:val="00DC2302"/>
    <w:rsid w:val="00DC24F7"/>
    <w:rsid w:val="00DC385B"/>
    <w:rsid w:val="00DC58B8"/>
    <w:rsid w:val="00DC6AA9"/>
    <w:rsid w:val="00DC6E77"/>
    <w:rsid w:val="00DC7703"/>
    <w:rsid w:val="00DD1C9D"/>
    <w:rsid w:val="00DD29FC"/>
    <w:rsid w:val="00DD3994"/>
    <w:rsid w:val="00DD5C15"/>
    <w:rsid w:val="00DE07A5"/>
    <w:rsid w:val="00DE12FD"/>
    <w:rsid w:val="00DE2BF0"/>
    <w:rsid w:val="00DE50C1"/>
    <w:rsid w:val="00DE54C3"/>
    <w:rsid w:val="00DE5593"/>
    <w:rsid w:val="00DE66A6"/>
    <w:rsid w:val="00DF05A8"/>
    <w:rsid w:val="00DF14B5"/>
    <w:rsid w:val="00DF30FF"/>
    <w:rsid w:val="00DF31F3"/>
    <w:rsid w:val="00DF373C"/>
    <w:rsid w:val="00DF4173"/>
    <w:rsid w:val="00DF456B"/>
    <w:rsid w:val="00DF6239"/>
    <w:rsid w:val="00E04378"/>
    <w:rsid w:val="00E058BA"/>
    <w:rsid w:val="00E0698B"/>
    <w:rsid w:val="00E113BD"/>
    <w:rsid w:val="00E12F5A"/>
    <w:rsid w:val="00E138E0"/>
    <w:rsid w:val="00E1650E"/>
    <w:rsid w:val="00E2171E"/>
    <w:rsid w:val="00E23354"/>
    <w:rsid w:val="00E243AF"/>
    <w:rsid w:val="00E244E1"/>
    <w:rsid w:val="00E251B8"/>
    <w:rsid w:val="00E25231"/>
    <w:rsid w:val="00E3132E"/>
    <w:rsid w:val="00E31805"/>
    <w:rsid w:val="00E33D98"/>
    <w:rsid w:val="00E36EA0"/>
    <w:rsid w:val="00E40133"/>
    <w:rsid w:val="00E40379"/>
    <w:rsid w:val="00E40CC2"/>
    <w:rsid w:val="00E40D2A"/>
    <w:rsid w:val="00E40D7D"/>
    <w:rsid w:val="00E41ADF"/>
    <w:rsid w:val="00E46CD6"/>
    <w:rsid w:val="00E474C5"/>
    <w:rsid w:val="00E539B5"/>
    <w:rsid w:val="00E6073C"/>
    <w:rsid w:val="00E61F30"/>
    <w:rsid w:val="00E63DD2"/>
    <w:rsid w:val="00E657E1"/>
    <w:rsid w:val="00E67B7E"/>
    <w:rsid w:val="00E67DF0"/>
    <w:rsid w:val="00E7032D"/>
    <w:rsid w:val="00E7132A"/>
    <w:rsid w:val="00E714F2"/>
    <w:rsid w:val="00E7262F"/>
    <w:rsid w:val="00E7274C"/>
    <w:rsid w:val="00E74E00"/>
    <w:rsid w:val="00E75C57"/>
    <w:rsid w:val="00E766CC"/>
    <w:rsid w:val="00E76A4E"/>
    <w:rsid w:val="00E805F2"/>
    <w:rsid w:val="00E816E2"/>
    <w:rsid w:val="00E82350"/>
    <w:rsid w:val="00E85BE0"/>
    <w:rsid w:val="00E86F85"/>
    <w:rsid w:val="00E91604"/>
    <w:rsid w:val="00E948D5"/>
    <w:rsid w:val="00E957A8"/>
    <w:rsid w:val="00E957CD"/>
    <w:rsid w:val="00E9626F"/>
    <w:rsid w:val="00E97D06"/>
    <w:rsid w:val="00EA3CAE"/>
    <w:rsid w:val="00EA5660"/>
    <w:rsid w:val="00EA6329"/>
    <w:rsid w:val="00EA66A1"/>
    <w:rsid w:val="00EB0065"/>
    <w:rsid w:val="00EB3136"/>
    <w:rsid w:val="00EB4A25"/>
    <w:rsid w:val="00EC1560"/>
    <w:rsid w:val="00EC40AD"/>
    <w:rsid w:val="00EC6125"/>
    <w:rsid w:val="00ED421D"/>
    <w:rsid w:val="00ED696C"/>
    <w:rsid w:val="00ED72D3"/>
    <w:rsid w:val="00EE1617"/>
    <w:rsid w:val="00EE3313"/>
    <w:rsid w:val="00EE4405"/>
    <w:rsid w:val="00EF29AB"/>
    <w:rsid w:val="00EF56AF"/>
    <w:rsid w:val="00EF63DD"/>
    <w:rsid w:val="00F02C40"/>
    <w:rsid w:val="00F05B95"/>
    <w:rsid w:val="00F060F0"/>
    <w:rsid w:val="00F1403C"/>
    <w:rsid w:val="00F1575B"/>
    <w:rsid w:val="00F16A53"/>
    <w:rsid w:val="00F203E9"/>
    <w:rsid w:val="00F234BD"/>
    <w:rsid w:val="00F24917"/>
    <w:rsid w:val="00F24B5F"/>
    <w:rsid w:val="00F25BD9"/>
    <w:rsid w:val="00F30D40"/>
    <w:rsid w:val="00F34C2E"/>
    <w:rsid w:val="00F35951"/>
    <w:rsid w:val="00F377A8"/>
    <w:rsid w:val="00F410DF"/>
    <w:rsid w:val="00F43FAA"/>
    <w:rsid w:val="00F44877"/>
    <w:rsid w:val="00F46843"/>
    <w:rsid w:val="00F473B4"/>
    <w:rsid w:val="00F507D4"/>
    <w:rsid w:val="00F57832"/>
    <w:rsid w:val="00F57F09"/>
    <w:rsid w:val="00F61A4A"/>
    <w:rsid w:val="00F671A6"/>
    <w:rsid w:val="00F7067E"/>
    <w:rsid w:val="00F7180D"/>
    <w:rsid w:val="00F7349A"/>
    <w:rsid w:val="00F750A9"/>
    <w:rsid w:val="00F8225E"/>
    <w:rsid w:val="00F82BE1"/>
    <w:rsid w:val="00F84651"/>
    <w:rsid w:val="00F86418"/>
    <w:rsid w:val="00F864D5"/>
    <w:rsid w:val="00F9297B"/>
    <w:rsid w:val="00F9305D"/>
    <w:rsid w:val="00F93369"/>
    <w:rsid w:val="00F9509D"/>
    <w:rsid w:val="00F97018"/>
    <w:rsid w:val="00F97377"/>
    <w:rsid w:val="00FA6611"/>
    <w:rsid w:val="00FA66AB"/>
    <w:rsid w:val="00FA7492"/>
    <w:rsid w:val="00FB36DA"/>
    <w:rsid w:val="00FB792C"/>
    <w:rsid w:val="00FC11B5"/>
    <w:rsid w:val="00FC4CF7"/>
    <w:rsid w:val="00FC5558"/>
    <w:rsid w:val="00FD350A"/>
    <w:rsid w:val="00FD4575"/>
    <w:rsid w:val="00FD55EA"/>
    <w:rsid w:val="00FD5CDA"/>
    <w:rsid w:val="00FD6FB1"/>
    <w:rsid w:val="00FD7CDF"/>
    <w:rsid w:val="00FE1476"/>
    <w:rsid w:val="00FE25AC"/>
    <w:rsid w:val="00FF3B28"/>
    <w:rsid w:val="00FF45ED"/>
    <w:rsid w:val="00FF5974"/>
    <w:rsid w:val="00FF691B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C86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6D6BA-5A7B-4B72-9A59-24F1F5C32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1</TotalTime>
  <Pages>1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Коткин Владимир Николаевич</cp:lastModifiedBy>
  <cp:revision>2</cp:revision>
  <cp:lastPrinted>2024-05-23T12:30:00Z</cp:lastPrinted>
  <dcterms:created xsi:type="dcterms:W3CDTF">2024-06-14T11:30:00Z</dcterms:created>
  <dcterms:modified xsi:type="dcterms:W3CDTF">2024-06-14T11:30:00Z</dcterms:modified>
</cp:coreProperties>
</file>