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93897" w:rsidP="002C5E0A">
      <w:pPr>
        <w:jc w:val="center"/>
        <w:rPr>
          <w:sz w:val="28"/>
          <w:szCs w:val="28"/>
        </w:rPr>
      </w:pPr>
      <w:proofErr w:type="gramStart"/>
      <w:r w:rsidRPr="00C0417B">
        <w:rPr>
          <w:sz w:val="28"/>
          <w:szCs w:val="28"/>
          <w:highlight w:val="yellow"/>
        </w:rPr>
        <w:t>о</w:t>
      </w:r>
      <w:r w:rsidR="00A0657C" w:rsidRPr="00C0417B">
        <w:rPr>
          <w:sz w:val="28"/>
          <w:szCs w:val="28"/>
          <w:highlight w:val="yellow"/>
        </w:rPr>
        <w:t>т</w:t>
      </w:r>
      <w:r w:rsidR="00DD29FC" w:rsidRPr="00C0417B">
        <w:rPr>
          <w:sz w:val="28"/>
          <w:szCs w:val="28"/>
          <w:highlight w:val="yellow"/>
        </w:rPr>
        <w:t xml:space="preserve"> </w:t>
      </w:r>
      <w:r w:rsidR="00360415" w:rsidRPr="00C0417B">
        <w:rPr>
          <w:sz w:val="28"/>
          <w:szCs w:val="28"/>
          <w:highlight w:val="yellow"/>
        </w:rPr>
        <w:t xml:space="preserve"> </w:t>
      </w:r>
      <w:r w:rsidR="00C0417B" w:rsidRPr="00C0417B">
        <w:rPr>
          <w:sz w:val="28"/>
          <w:szCs w:val="28"/>
          <w:highlight w:val="yellow"/>
        </w:rPr>
        <w:t>мая</w:t>
      </w:r>
      <w:proofErr w:type="gramEnd"/>
      <w:r w:rsidR="008D07A6" w:rsidRPr="00C0417B">
        <w:rPr>
          <w:sz w:val="28"/>
          <w:szCs w:val="28"/>
          <w:highlight w:val="yellow"/>
        </w:rPr>
        <w:t xml:space="preserve"> 202</w:t>
      </w:r>
      <w:r w:rsidR="00B178CC" w:rsidRPr="00C0417B">
        <w:rPr>
          <w:sz w:val="28"/>
          <w:szCs w:val="28"/>
          <w:highlight w:val="yellow"/>
        </w:rPr>
        <w:t>4</w:t>
      </w:r>
      <w:r w:rsidR="003775CD" w:rsidRPr="00C0417B">
        <w:rPr>
          <w:sz w:val="28"/>
          <w:szCs w:val="28"/>
          <w:highlight w:val="yellow"/>
        </w:rPr>
        <w:t xml:space="preserve"> г. №</w:t>
      </w:r>
      <w:r w:rsidR="003775CD" w:rsidRPr="00BE25FC">
        <w:rPr>
          <w:sz w:val="28"/>
          <w:szCs w:val="28"/>
        </w:rPr>
        <w:t xml:space="preserve"> </w:t>
      </w:r>
    </w:p>
    <w:p w:rsidR="003775CD" w:rsidRPr="00BE25FC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BE25FC">
        <w:rPr>
          <w:bCs/>
          <w:sz w:val="28"/>
          <w:szCs w:val="28"/>
        </w:rPr>
        <w:t>г. Нарьян-Мар</w:t>
      </w:r>
    </w:p>
    <w:p w:rsidR="003775CD" w:rsidRPr="00BE25FC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BE25FC" w:rsidTr="00393C6A">
        <w:tc>
          <w:tcPr>
            <w:tcW w:w="7229" w:type="dxa"/>
          </w:tcPr>
          <w:p w:rsidR="00905763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8E334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</w:t>
            </w:r>
          </w:p>
          <w:p w:rsidR="004E610A" w:rsidRPr="00BE25FC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</w:p>
          <w:p w:rsidR="00905763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 xml:space="preserve">В соответствии с </w:t>
      </w:r>
      <w:hyperlink r:id="rId9" w:history="1">
        <w:r w:rsidRPr="008C6F08">
          <w:rPr>
            <w:sz w:val="26"/>
            <w:szCs w:val="26"/>
          </w:rPr>
          <w:t>пунктом 1 статьи 78.1</w:t>
        </w:r>
      </w:hyperlink>
      <w:r w:rsidRPr="008C6F0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8C6F08">
          <w:rPr>
            <w:sz w:val="26"/>
            <w:szCs w:val="26"/>
          </w:rPr>
          <w:t>постановлением</w:t>
        </w:r>
      </w:hyperlink>
      <w:r w:rsidRPr="008C6F08">
        <w:rPr>
          <w:sz w:val="26"/>
          <w:szCs w:val="26"/>
        </w:rPr>
        <w:t xml:space="preserve"> Администрации Ненецкого автономного округа </w:t>
      </w:r>
      <w:r w:rsidR="005C47CE" w:rsidRPr="008C6F08">
        <w:rPr>
          <w:sz w:val="26"/>
          <w:szCs w:val="26"/>
        </w:rPr>
        <w:br/>
      </w:r>
      <w:r w:rsidRPr="008C6F08">
        <w:rPr>
          <w:sz w:val="26"/>
          <w:szCs w:val="26"/>
        </w:rPr>
        <w:t>от 21.01.2021 № 9-п «О Порядке определения объема и</w:t>
      </w:r>
      <w:r w:rsidR="00897FAE" w:rsidRPr="008C6F08">
        <w:rPr>
          <w:sz w:val="26"/>
          <w:szCs w:val="26"/>
        </w:rPr>
        <w:t xml:space="preserve"> </w:t>
      </w:r>
      <w:r w:rsidR="000D3466" w:rsidRPr="008C6F08">
        <w:rPr>
          <w:sz w:val="26"/>
          <w:szCs w:val="26"/>
        </w:rPr>
        <w:t xml:space="preserve">условий предоставления </w:t>
      </w:r>
      <w:r w:rsidR="005C47CE" w:rsidRPr="008C6F08">
        <w:rPr>
          <w:sz w:val="26"/>
          <w:szCs w:val="26"/>
        </w:rPr>
        <w:br/>
      </w:r>
      <w:r w:rsidR="000D3466" w:rsidRPr="008C6F08">
        <w:rPr>
          <w:sz w:val="26"/>
          <w:szCs w:val="26"/>
        </w:rPr>
        <w:t xml:space="preserve">из </w:t>
      </w:r>
      <w:r w:rsidRPr="008C6F08">
        <w:rPr>
          <w:sz w:val="26"/>
          <w:szCs w:val="26"/>
        </w:rPr>
        <w:t>окружного бюджета субсидий бюджетным и</w:t>
      </w:r>
      <w:r w:rsidR="002C5E0A" w:rsidRPr="008C6F08">
        <w:rPr>
          <w:sz w:val="26"/>
          <w:szCs w:val="26"/>
        </w:rPr>
        <w:t xml:space="preserve"> </w:t>
      </w:r>
      <w:r w:rsidRPr="008C6F08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8C6F08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>ПРИКАЗЫВАЮ:</w:t>
      </w:r>
    </w:p>
    <w:p w:rsidR="0079513F" w:rsidRPr="008C6F08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1.</w:t>
      </w:r>
      <w:r w:rsidRPr="008C6F08">
        <w:rPr>
          <w:sz w:val="26"/>
          <w:szCs w:val="26"/>
        </w:rPr>
        <w:t> </w:t>
      </w:r>
      <w:r w:rsidR="0079513F" w:rsidRPr="008C6F08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8C6F08">
        <w:rPr>
          <w:sz w:val="26"/>
          <w:szCs w:val="26"/>
        </w:rPr>
        <w:t xml:space="preserve"> </w:t>
      </w:r>
      <w:r w:rsidR="005C47CE" w:rsidRPr="008C6F08">
        <w:rPr>
          <w:sz w:val="26"/>
          <w:szCs w:val="26"/>
        </w:rPr>
        <w:br/>
      </w:r>
      <w:r w:rsidR="0079513F" w:rsidRPr="008C6F08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8C6F08">
        <w:rPr>
          <w:sz w:val="26"/>
          <w:szCs w:val="26"/>
        </w:rPr>
        <w:t xml:space="preserve">от </w:t>
      </w:r>
      <w:r w:rsidR="00261C0C" w:rsidRPr="008C6F08">
        <w:rPr>
          <w:sz w:val="26"/>
          <w:szCs w:val="26"/>
        </w:rPr>
        <w:t>29.12.2022 № 82</w:t>
      </w:r>
      <w:r w:rsidR="00FE25AC">
        <w:rPr>
          <w:sz w:val="26"/>
          <w:szCs w:val="26"/>
        </w:rPr>
        <w:t xml:space="preserve"> </w:t>
      </w:r>
      <w:r w:rsidR="00A424E3">
        <w:rPr>
          <w:sz w:val="26"/>
          <w:szCs w:val="26"/>
        </w:rPr>
        <w:br/>
      </w:r>
      <w:r w:rsidR="00FE25AC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A424E3">
        <w:rPr>
          <w:sz w:val="26"/>
          <w:szCs w:val="26"/>
        </w:rPr>
        <w:br/>
      </w:r>
      <w:r w:rsidR="00FE25AC">
        <w:rPr>
          <w:sz w:val="26"/>
          <w:szCs w:val="26"/>
        </w:rPr>
        <w:t xml:space="preserve">и социальной защиты населения Ненецкого автономного округа от </w:t>
      </w:r>
      <w:r w:rsidR="00C0417B">
        <w:rPr>
          <w:sz w:val="26"/>
          <w:szCs w:val="26"/>
        </w:rPr>
        <w:t>25</w:t>
      </w:r>
      <w:r w:rsidR="00A424E3" w:rsidRPr="00A424E3">
        <w:rPr>
          <w:sz w:val="26"/>
          <w:szCs w:val="26"/>
        </w:rPr>
        <w:t>.0</w:t>
      </w:r>
      <w:r w:rsidR="00C0417B">
        <w:rPr>
          <w:sz w:val="26"/>
          <w:szCs w:val="26"/>
        </w:rPr>
        <w:t>4</w:t>
      </w:r>
      <w:r w:rsidR="00A424E3" w:rsidRPr="00A424E3">
        <w:rPr>
          <w:sz w:val="26"/>
          <w:szCs w:val="26"/>
        </w:rPr>
        <w:t xml:space="preserve">.2024 </w:t>
      </w:r>
      <w:r w:rsidR="00A424E3">
        <w:rPr>
          <w:sz w:val="26"/>
          <w:szCs w:val="26"/>
        </w:rPr>
        <w:br/>
        <w:t>№</w:t>
      </w:r>
      <w:r w:rsidR="00A424E3" w:rsidRPr="00A424E3">
        <w:rPr>
          <w:sz w:val="26"/>
          <w:szCs w:val="26"/>
        </w:rPr>
        <w:t xml:space="preserve"> 2</w:t>
      </w:r>
      <w:r w:rsidR="00C0417B">
        <w:rPr>
          <w:sz w:val="26"/>
          <w:szCs w:val="26"/>
        </w:rPr>
        <w:t>1</w:t>
      </w:r>
      <w:r w:rsidR="00A424E3">
        <w:rPr>
          <w:sz w:val="26"/>
          <w:szCs w:val="26"/>
        </w:rPr>
        <w:t>)</w:t>
      </w:r>
      <w:r w:rsidR="00C965A1" w:rsidRPr="008C6F08">
        <w:rPr>
          <w:sz w:val="26"/>
          <w:szCs w:val="26"/>
        </w:rPr>
        <w:t xml:space="preserve"> </w:t>
      </w:r>
      <w:r w:rsidR="0043266E" w:rsidRPr="008C6F08">
        <w:rPr>
          <w:sz w:val="26"/>
          <w:szCs w:val="26"/>
        </w:rPr>
        <w:t>изменени</w:t>
      </w:r>
      <w:r w:rsidR="008E3342">
        <w:rPr>
          <w:sz w:val="26"/>
          <w:szCs w:val="26"/>
        </w:rPr>
        <w:t>е</w:t>
      </w:r>
      <w:r w:rsidR="0043266E" w:rsidRPr="008C6F08">
        <w:rPr>
          <w:sz w:val="26"/>
          <w:szCs w:val="26"/>
        </w:rPr>
        <w:t>, согласно Приложению.</w:t>
      </w:r>
    </w:p>
    <w:p w:rsidR="00086905" w:rsidRPr="00086905" w:rsidRDefault="003775CD" w:rsidP="007812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905">
        <w:rPr>
          <w:sz w:val="26"/>
          <w:szCs w:val="26"/>
        </w:rPr>
        <w:t>2. </w:t>
      </w:r>
      <w:r w:rsidR="00DF456B" w:rsidRPr="00086905">
        <w:rPr>
          <w:sz w:val="26"/>
          <w:szCs w:val="26"/>
        </w:rPr>
        <w:t>Нас</w:t>
      </w:r>
      <w:r w:rsidR="001C2363" w:rsidRPr="00086905">
        <w:rPr>
          <w:sz w:val="26"/>
          <w:szCs w:val="26"/>
        </w:rPr>
        <w:t>тоящий приказ</w:t>
      </w:r>
      <w:r w:rsidR="00BE25FC" w:rsidRPr="00086905">
        <w:rPr>
          <w:sz w:val="26"/>
          <w:szCs w:val="26"/>
        </w:rPr>
        <w:t xml:space="preserve"> </w:t>
      </w:r>
      <w:r w:rsidR="001C2363" w:rsidRPr="00086905">
        <w:rPr>
          <w:sz w:val="26"/>
          <w:szCs w:val="26"/>
        </w:rPr>
        <w:t xml:space="preserve">вступает в силу со дня </w:t>
      </w:r>
      <w:r w:rsidR="00DF456B" w:rsidRPr="00086905">
        <w:rPr>
          <w:sz w:val="26"/>
          <w:szCs w:val="26"/>
        </w:rPr>
        <w:t>его официального опубликования</w:t>
      </w:r>
      <w:r w:rsidR="00C0417B">
        <w:rPr>
          <w:sz w:val="26"/>
          <w:szCs w:val="26"/>
        </w:rPr>
        <w:t>.</w:t>
      </w:r>
    </w:p>
    <w:p w:rsidR="00C906A4" w:rsidRDefault="00C906A4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576AEE" w:rsidRPr="008C6F08" w:rsidRDefault="00576AE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05763" w:rsidRPr="008C6F08" w:rsidRDefault="00905763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8C6F08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Руководитель Департамента </w:t>
      </w:r>
      <w:r w:rsidRPr="008C6F08">
        <w:rPr>
          <w:rFonts w:eastAsia="Calibri"/>
          <w:sz w:val="26"/>
          <w:szCs w:val="26"/>
        </w:rPr>
        <w:br/>
        <w:t xml:space="preserve">здравоохранения, труда </w:t>
      </w:r>
      <w:r w:rsidR="00886011" w:rsidRPr="008C6F08">
        <w:rPr>
          <w:rFonts w:eastAsia="Calibri"/>
          <w:sz w:val="26"/>
          <w:szCs w:val="26"/>
        </w:rPr>
        <w:br/>
      </w:r>
      <w:r w:rsidRPr="008C6F08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9552CF" w:rsidRPr="008C6F08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Ненецкого автономного округа                                        </w:t>
      </w:r>
      <w:r w:rsidR="00BD4275" w:rsidRPr="008C6F08">
        <w:rPr>
          <w:rFonts w:eastAsia="Calibri"/>
          <w:sz w:val="26"/>
          <w:szCs w:val="26"/>
        </w:rPr>
        <w:t xml:space="preserve">           </w:t>
      </w:r>
      <w:r w:rsidR="00DF456B" w:rsidRPr="008C6F08">
        <w:rPr>
          <w:rFonts w:eastAsia="Calibri"/>
          <w:sz w:val="26"/>
          <w:szCs w:val="26"/>
        </w:rPr>
        <w:t xml:space="preserve">    </w:t>
      </w:r>
      <w:r w:rsidR="00886011" w:rsidRPr="008C6F08">
        <w:rPr>
          <w:rFonts w:eastAsia="Calibri"/>
          <w:sz w:val="26"/>
          <w:szCs w:val="26"/>
        </w:rPr>
        <w:t xml:space="preserve">  </w:t>
      </w:r>
      <w:r w:rsidR="00BD4275" w:rsidRPr="008C6F08">
        <w:rPr>
          <w:rFonts w:eastAsia="Calibri"/>
          <w:sz w:val="26"/>
          <w:szCs w:val="26"/>
        </w:rPr>
        <w:t xml:space="preserve"> </w:t>
      </w:r>
      <w:r w:rsidR="00905763" w:rsidRPr="008C6F08">
        <w:rPr>
          <w:rFonts w:eastAsia="Calibri"/>
          <w:sz w:val="26"/>
          <w:szCs w:val="26"/>
        </w:rPr>
        <w:t xml:space="preserve">    </w:t>
      </w:r>
      <w:r w:rsidR="005C47CE" w:rsidRPr="008C6F08">
        <w:rPr>
          <w:rFonts w:eastAsia="Calibri"/>
          <w:sz w:val="26"/>
          <w:szCs w:val="26"/>
        </w:rPr>
        <w:t xml:space="preserve">          </w:t>
      </w:r>
      <w:r w:rsidRPr="008C6F08">
        <w:rPr>
          <w:rFonts w:eastAsia="Calibri"/>
          <w:sz w:val="26"/>
          <w:szCs w:val="26"/>
        </w:rPr>
        <w:t>Е.С. Левина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5C47CE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576AEE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  <w:r w:rsidRPr="00576AEE">
        <w:rPr>
          <w:color w:val="000000" w:themeColor="text1"/>
          <w:sz w:val="26"/>
          <w:szCs w:val="26"/>
        </w:rPr>
        <w:t xml:space="preserve">Ненецкого автономного округа </w:t>
      </w:r>
    </w:p>
    <w:p w:rsidR="00D8114B" w:rsidRPr="00576AEE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C0417B">
        <w:rPr>
          <w:color w:val="000000" w:themeColor="text1"/>
          <w:sz w:val="26"/>
          <w:szCs w:val="26"/>
          <w:highlight w:val="yellow"/>
        </w:rPr>
        <w:t>от</w:t>
      </w:r>
      <w:r w:rsidR="00086905" w:rsidRPr="00C0417B">
        <w:rPr>
          <w:color w:val="000000" w:themeColor="text1"/>
          <w:sz w:val="26"/>
          <w:szCs w:val="26"/>
          <w:highlight w:val="yellow"/>
        </w:rPr>
        <w:t xml:space="preserve"> </w:t>
      </w:r>
      <w:r w:rsidR="00C0417B" w:rsidRPr="00C0417B">
        <w:rPr>
          <w:color w:val="000000" w:themeColor="text1"/>
          <w:sz w:val="26"/>
          <w:szCs w:val="26"/>
          <w:highlight w:val="yellow"/>
        </w:rPr>
        <w:t>_</w:t>
      </w:r>
      <w:proofErr w:type="gramStart"/>
      <w:r w:rsidR="00C0417B" w:rsidRPr="00C0417B">
        <w:rPr>
          <w:color w:val="000000" w:themeColor="text1"/>
          <w:sz w:val="26"/>
          <w:szCs w:val="26"/>
          <w:highlight w:val="yellow"/>
        </w:rPr>
        <w:t>_</w:t>
      </w:r>
      <w:r w:rsidR="00D8114B" w:rsidRPr="00C0417B">
        <w:rPr>
          <w:color w:val="000000" w:themeColor="text1"/>
          <w:sz w:val="26"/>
          <w:szCs w:val="26"/>
          <w:highlight w:val="yellow"/>
        </w:rPr>
        <w:t>.</w:t>
      </w:r>
      <w:r w:rsidR="00EA6329" w:rsidRPr="00C0417B">
        <w:rPr>
          <w:color w:val="000000" w:themeColor="text1"/>
          <w:sz w:val="26"/>
          <w:szCs w:val="26"/>
          <w:highlight w:val="yellow"/>
        </w:rPr>
        <w:t>0</w:t>
      </w:r>
      <w:r w:rsidR="00C0417B" w:rsidRPr="00C0417B">
        <w:rPr>
          <w:color w:val="000000" w:themeColor="text1"/>
          <w:sz w:val="26"/>
          <w:szCs w:val="26"/>
          <w:highlight w:val="yellow"/>
        </w:rPr>
        <w:t>5</w:t>
      </w:r>
      <w:r w:rsidR="00FC5558" w:rsidRPr="00C0417B">
        <w:rPr>
          <w:color w:val="000000" w:themeColor="text1"/>
          <w:sz w:val="26"/>
          <w:szCs w:val="26"/>
          <w:highlight w:val="yellow"/>
        </w:rPr>
        <w:t>.</w:t>
      </w:r>
      <w:r w:rsidR="000443C3" w:rsidRPr="00C0417B">
        <w:rPr>
          <w:color w:val="000000" w:themeColor="text1"/>
          <w:sz w:val="26"/>
          <w:szCs w:val="26"/>
          <w:highlight w:val="yellow"/>
        </w:rPr>
        <w:t>202</w:t>
      </w:r>
      <w:r w:rsidR="00532380" w:rsidRPr="00C0417B">
        <w:rPr>
          <w:color w:val="000000" w:themeColor="text1"/>
          <w:sz w:val="26"/>
          <w:szCs w:val="26"/>
          <w:highlight w:val="yellow"/>
        </w:rPr>
        <w:t>4</w:t>
      </w:r>
      <w:proofErr w:type="gramEnd"/>
      <w:r w:rsidRPr="00C0417B">
        <w:rPr>
          <w:color w:val="000000" w:themeColor="text1"/>
          <w:sz w:val="26"/>
          <w:szCs w:val="26"/>
          <w:highlight w:val="yellow"/>
        </w:rPr>
        <w:t xml:space="preserve"> № </w:t>
      </w:r>
      <w:r w:rsidR="00C0417B" w:rsidRPr="00C0417B">
        <w:rPr>
          <w:color w:val="000000" w:themeColor="text1"/>
          <w:sz w:val="26"/>
          <w:szCs w:val="26"/>
          <w:highlight w:val="yellow"/>
        </w:rPr>
        <w:t>__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576AEE">
        <w:rPr>
          <w:color w:val="000000" w:themeColor="text1"/>
          <w:sz w:val="26"/>
          <w:szCs w:val="26"/>
        </w:rPr>
        <w:t>«О внесении изменени</w:t>
      </w:r>
      <w:r w:rsidR="008E3342">
        <w:rPr>
          <w:color w:val="000000" w:themeColor="text1"/>
          <w:sz w:val="26"/>
          <w:szCs w:val="26"/>
        </w:rPr>
        <w:t>я</w:t>
      </w:r>
      <w:r w:rsidR="00665F96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в Приложение </w:t>
      </w:r>
      <w:r w:rsidR="00526781">
        <w:rPr>
          <w:color w:val="000000" w:themeColor="text1"/>
          <w:sz w:val="26"/>
          <w:szCs w:val="26"/>
        </w:rPr>
        <w:br/>
      </w:r>
      <w:r w:rsidRPr="008C6F08">
        <w:rPr>
          <w:color w:val="000000" w:themeColor="text1"/>
          <w:sz w:val="26"/>
          <w:szCs w:val="26"/>
        </w:rPr>
        <w:t>1</w:t>
      </w:r>
      <w:r w:rsidR="00526781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к Положению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1C2363" w:rsidRDefault="001C2363" w:rsidP="00162C56">
      <w:pPr>
        <w:autoSpaceDE w:val="0"/>
        <w:autoSpaceDN w:val="0"/>
        <w:adjustRightInd w:val="0"/>
        <w:ind w:left="8931"/>
        <w:jc w:val="both"/>
        <w:rPr>
          <w:sz w:val="26"/>
          <w:szCs w:val="26"/>
        </w:rPr>
      </w:pPr>
    </w:p>
    <w:p w:rsidR="000443C3" w:rsidRPr="008C6F08" w:rsidRDefault="000443C3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315E38" w:rsidRDefault="00315E38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65F96" w:rsidRDefault="00665F9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</w:t>
      </w:r>
      <w:r w:rsidR="008E3342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 Приложение 1 к Положению о порядке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 w:rsidR="00403F34" w:rsidRDefault="00403F34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A4AC3" w:rsidRDefault="007A4AC3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2C7CE7" w:rsidRPr="002C7CE7" w:rsidRDefault="00162C56" w:rsidP="002C7CE7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2C7CE7" w:rsidRPr="002C7CE7">
        <w:rPr>
          <w:sz w:val="26"/>
          <w:szCs w:val="26"/>
        </w:rPr>
        <w:t>Дополнить строк</w:t>
      </w:r>
      <w:r w:rsidR="008F2EFB">
        <w:rPr>
          <w:sz w:val="26"/>
          <w:szCs w:val="26"/>
        </w:rPr>
        <w:t xml:space="preserve">ой </w:t>
      </w:r>
      <w:r w:rsidR="002C7CE7" w:rsidRPr="002C7CE7">
        <w:rPr>
          <w:sz w:val="26"/>
          <w:szCs w:val="26"/>
        </w:rPr>
        <w:t>следующего содержания:</w:t>
      </w:r>
    </w:p>
    <w:p w:rsidR="002C7CE7" w:rsidRPr="002C7CE7" w:rsidRDefault="002C7CE7" w:rsidP="009328BC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C7CE7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3"/>
        <w:gridCol w:w="1894"/>
        <w:gridCol w:w="7745"/>
      </w:tblGrid>
      <w:tr w:rsidR="00B30902" w:rsidRPr="00656F0D" w:rsidTr="006C6D77">
        <w:tc>
          <w:tcPr>
            <w:tcW w:w="567" w:type="dxa"/>
          </w:tcPr>
          <w:p w:rsidR="00B30902" w:rsidRPr="00656F0D" w:rsidRDefault="002C7CE7" w:rsidP="008F2E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F2E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3" w:type="dxa"/>
          </w:tcPr>
          <w:p w:rsidR="008F2EFB" w:rsidRDefault="008F2EFB" w:rsidP="00665F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2EFB">
              <w:rPr>
                <w:rFonts w:ascii="Times New Roman" w:hAnsi="Times New Roman" w:cs="Times New Roman"/>
                <w:sz w:val="24"/>
                <w:szCs w:val="24"/>
              </w:rPr>
              <w:t>еализаци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F2EF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обеспечению в амбулаторных </w:t>
            </w:r>
            <w:r w:rsidRPr="008F2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условиях противовирусными лекарственными препаратами лиц, находящихся под диспансерным наблюдением, с диагнозом </w:t>
            </w:r>
            <w:r w:rsidR="00C857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2EFB">
              <w:rPr>
                <w:rFonts w:ascii="Times New Roman" w:hAnsi="Times New Roman" w:cs="Times New Roman"/>
                <w:sz w:val="24"/>
                <w:szCs w:val="24"/>
              </w:rPr>
              <w:t>хронический вирусный гепатит C</w:t>
            </w:r>
            <w:r w:rsidR="00C857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F2EFB" w:rsidRDefault="008F2EFB" w:rsidP="00665F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902" w:rsidRPr="00656F0D" w:rsidRDefault="00B30902" w:rsidP="00665F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B30902" w:rsidRPr="00656F0D" w:rsidRDefault="002C7CE7" w:rsidP="00C857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ХХ.Х.ХХ.</w:t>
            </w:r>
            <w:r w:rsidR="00C857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R2140</w:t>
            </w:r>
          </w:p>
        </w:tc>
        <w:tc>
          <w:tcPr>
            <w:tcW w:w="7745" w:type="dxa"/>
          </w:tcPr>
          <w:p w:rsidR="002C7CE7" w:rsidRDefault="002C7CE7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B3136">
              <w:rPr>
                <w:rFonts w:ascii="Times New Roman" w:hAnsi="Times New Roman" w:cs="Times New Roman"/>
                <w:sz w:val="24"/>
                <w:szCs w:val="24"/>
              </w:rPr>
              <w:t>Цели и задачи мероприятия:</w:t>
            </w:r>
          </w:p>
          <w:p w:rsidR="00C8577D" w:rsidRDefault="00051801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3FA1" w:rsidRPr="008F2EFB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03FA1" w:rsidRPr="008F2EFB">
              <w:rPr>
                <w:rFonts w:ascii="Times New Roman" w:hAnsi="Times New Roman" w:cs="Times New Roman"/>
                <w:sz w:val="24"/>
                <w:szCs w:val="24"/>
              </w:rPr>
              <w:t xml:space="preserve"> в амбулаторных условиях противовирусными </w:t>
            </w:r>
            <w:r w:rsidR="00903FA1" w:rsidRPr="008F2E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лекарственными препаратами лиц, находящихся под диспансерным наблюдением, с диагнозом 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03FA1" w:rsidRPr="008F2EFB">
              <w:rPr>
                <w:rFonts w:ascii="Times New Roman" w:hAnsi="Times New Roman" w:cs="Times New Roman"/>
                <w:sz w:val="24"/>
                <w:szCs w:val="24"/>
              </w:rPr>
              <w:t>хронический вирусный гепатит C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CE7" w:rsidRDefault="002C7CE7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518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расходования средств:</w:t>
            </w:r>
          </w:p>
          <w:p w:rsidR="00903FA1" w:rsidRDefault="00051801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</w:t>
            </w:r>
            <w:r w:rsidR="00903FA1" w:rsidRPr="00903FA1">
              <w:rPr>
                <w:rFonts w:ascii="Times New Roman" w:hAnsi="Times New Roman" w:cs="Times New Roman"/>
                <w:sz w:val="24"/>
                <w:szCs w:val="24"/>
              </w:rPr>
              <w:t>противовирусны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03FA1" w:rsidRPr="00903FA1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03FA1" w:rsidRPr="00903FA1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ов для обеспечения</w:t>
            </w:r>
            <w:r w:rsidR="00903FA1" w:rsidRPr="00903FA1">
              <w:rPr>
                <w:rFonts w:ascii="Times New Roman" w:hAnsi="Times New Roman" w:cs="Times New Roman"/>
                <w:sz w:val="24"/>
                <w:szCs w:val="24"/>
              </w:rPr>
              <w:t xml:space="preserve"> лиц, находящихся под диспансерным наблюдением,</w:t>
            </w:r>
            <w:r w:rsidR="003D7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FA1" w:rsidRPr="00903FA1">
              <w:rPr>
                <w:rFonts w:ascii="Times New Roman" w:hAnsi="Times New Roman" w:cs="Times New Roman"/>
                <w:sz w:val="24"/>
                <w:szCs w:val="24"/>
              </w:rPr>
              <w:t>с диагнозом «хронический вирусный гепатит C»</w:t>
            </w:r>
            <w:r w:rsidR="00903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CE7" w:rsidRDefault="002C7CE7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518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0095D">
              <w:rPr>
                <w:rFonts w:ascii="Times New Roman" w:hAnsi="Times New Roman" w:cs="Times New Roman"/>
                <w:sz w:val="24"/>
                <w:szCs w:val="24"/>
              </w:rPr>
              <w:t>Результатом предоставления целевой субсидии является:</w:t>
            </w:r>
          </w:p>
          <w:p w:rsidR="00903FA1" w:rsidRDefault="00903FA1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F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лиц с диагнозом </w:t>
            </w:r>
            <w:r w:rsidR="000518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03FA1">
              <w:rPr>
                <w:rFonts w:ascii="Times New Roman" w:hAnsi="Times New Roman" w:cs="Times New Roman"/>
                <w:sz w:val="24"/>
                <w:szCs w:val="24"/>
              </w:rPr>
              <w:t>хронич</w:t>
            </w:r>
            <w:bookmarkStart w:id="0" w:name="_GoBack"/>
            <w:bookmarkEnd w:id="0"/>
            <w:r w:rsidRPr="00903FA1">
              <w:rPr>
                <w:rFonts w:ascii="Times New Roman" w:hAnsi="Times New Roman" w:cs="Times New Roman"/>
                <w:sz w:val="24"/>
                <w:szCs w:val="24"/>
              </w:rPr>
              <w:t>еский вирусный гепатит C</w:t>
            </w:r>
            <w:r w:rsidR="000518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3FA1">
              <w:rPr>
                <w:rFonts w:ascii="Times New Roman" w:hAnsi="Times New Roman" w:cs="Times New Roman"/>
                <w:sz w:val="24"/>
                <w:szCs w:val="24"/>
              </w:rPr>
              <w:t>, обеспеченных в амбулаторных условиях противовирусными лекарственными препаратами</w:t>
            </w:r>
            <w:r w:rsidR="00051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3FA1" w:rsidRDefault="00051801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Pr="00051801">
              <w:rPr>
                <w:rFonts w:ascii="Times New Roman" w:hAnsi="Times New Roman" w:cs="Times New Roman"/>
                <w:sz w:val="24"/>
                <w:szCs w:val="24"/>
              </w:rPr>
              <w:t>Методика расчета объема целевой субсидии:</w:t>
            </w:r>
          </w:p>
          <w:p w:rsidR="00051801" w:rsidRPr="00577234" w:rsidRDefault="00051801" w:rsidP="003D70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234">
              <w:rPr>
                <w:rFonts w:ascii="Times New Roman" w:hAnsi="Times New Roman" w:cs="Times New Roman"/>
                <w:sz w:val="24"/>
                <w:szCs w:val="24"/>
              </w:rPr>
              <w:t>Расчет размера субсидии производится по следующей формуле:</w:t>
            </w:r>
          </w:p>
          <w:p w:rsidR="00051801" w:rsidRDefault="00051801" w:rsidP="007A33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342" w:rsidRPr="00A424E3" w:rsidRDefault="008E3342" w:rsidP="008E33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= ∑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x ∑ </w:t>
            </w: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:rsidR="008E3342" w:rsidRPr="00A424E3" w:rsidRDefault="008E3342" w:rsidP="008E33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342" w:rsidRPr="00A424E3" w:rsidRDefault="008E3342" w:rsidP="008E33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Vсубс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3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общий размер субсидии;</w:t>
            </w:r>
          </w:p>
          <w:p w:rsidR="008E3342" w:rsidRPr="00A424E3" w:rsidRDefault="008E3342" w:rsidP="008E33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лекарственных препаратов 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наименования;</w:t>
            </w:r>
          </w:p>
          <w:p w:rsidR="00B30902" w:rsidRPr="00656F0D" w:rsidRDefault="008E3342" w:rsidP="005B0B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Стi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3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лекарственных препаратов</w:t>
            </w:r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i-</w:t>
            </w:r>
            <w:proofErr w:type="spellStart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A424E3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445F6" w:rsidRPr="0025618F" w:rsidRDefault="0025618F" w:rsidP="0025618F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».</w:t>
      </w:r>
    </w:p>
    <w:p w:rsidR="00EC1560" w:rsidRDefault="00EC1560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A3CAE" w:rsidRDefault="00EA3CAE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93C6A" w:rsidRPr="008C6F08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8C6F08">
        <w:rPr>
          <w:sz w:val="26"/>
          <w:szCs w:val="26"/>
        </w:rPr>
        <w:t>______</w:t>
      </w:r>
      <w:r w:rsidR="00D45FE8" w:rsidRPr="008C6F08">
        <w:rPr>
          <w:sz w:val="26"/>
          <w:szCs w:val="26"/>
        </w:rPr>
        <w:t>__</w:t>
      </w:r>
      <w:r w:rsidRPr="008C6F08">
        <w:rPr>
          <w:sz w:val="26"/>
          <w:szCs w:val="26"/>
        </w:rPr>
        <w:t>____</w:t>
      </w:r>
    </w:p>
    <w:sectPr w:rsidR="00393C6A" w:rsidRPr="008C6F08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EF9" w:rsidRDefault="00872EF9">
      <w:r>
        <w:separator/>
      </w:r>
    </w:p>
  </w:endnote>
  <w:endnote w:type="continuationSeparator" w:id="0">
    <w:p w:rsidR="00872EF9" w:rsidRDefault="00872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Default="00162C5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162C56" w:rsidRDefault="00162C56">
    <w:pPr>
      <w:pStyle w:val="a7"/>
      <w:ind w:right="360"/>
    </w:pPr>
  </w:p>
  <w:p w:rsidR="00162C56" w:rsidRDefault="00162C5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Pr="007A3370" w:rsidRDefault="00162C56" w:rsidP="007A33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EF9" w:rsidRDefault="00872EF9">
      <w:r>
        <w:separator/>
      </w:r>
    </w:p>
  </w:footnote>
  <w:footnote w:type="continuationSeparator" w:id="0">
    <w:p w:rsidR="00872EF9" w:rsidRDefault="00872E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62C56" w:rsidRPr="005A7519" w:rsidRDefault="00162C56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162C56" w:rsidRDefault="00162C5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162C56" w:rsidRDefault="00162C5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02E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162C56" w:rsidRDefault="003D702E">
        <w:pPr>
          <w:pStyle w:val="a9"/>
          <w:jc w:val="center"/>
        </w:pPr>
      </w:p>
    </w:sdtContent>
  </w:sdt>
  <w:p w:rsidR="00162C56" w:rsidRPr="00B7622B" w:rsidRDefault="00162C56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C53"/>
    <w:rsid w:val="0000539B"/>
    <w:rsid w:val="000070AA"/>
    <w:rsid w:val="00010DAB"/>
    <w:rsid w:val="00011647"/>
    <w:rsid w:val="00011F6B"/>
    <w:rsid w:val="00017622"/>
    <w:rsid w:val="000241CB"/>
    <w:rsid w:val="00024AAE"/>
    <w:rsid w:val="00024D4F"/>
    <w:rsid w:val="00027697"/>
    <w:rsid w:val="00032C7C"/>
    <w:rsid w:val="00037939"/>
    <w:rsid w:val="00037E71"/>
    <w:rsid w:val="000443C3"/>
    <w:rsid w:val="0004710D"/>
    <w:rsid w:val="00047D99"/>
    <w:rsid w:val="00050C68"/>
    <w:rsid w:val="00051320"/>
    <w:rsid w:val="000513BF"/>
    <w:rsid w:val="00051801"/>
    <w:rsid w:val="0005372C"/>
    <w:rsid w:val="00053858"/>
    <w:rsid w:val="00054D8B"/>
    <w:rsid w:val="000559D5"/>
    <w:rsid w:val="00060F3C"/>
    <w:rsid w:val="000614DD"/>
    <w:rsid w:val="000617BF"/>
    <w:rsid w:val="00062BF3"/>
    <w:rsid w:val="00063FFB"/>
    <w:rsid w:val="0007041C"/>
    <w:rsid w:val="000706BE"/>
    <w:rsid w:val="00071C0D"/>
    <w:rsid w:val="00077AE1"/>
    <w:rsid w:val="000808D6"/>
    <w:rsid w:val="00082C97"/>
    <w:rsid w:val="0008331A"/>
    <w:rsid w:val="00086905"/>
    <w:rsid w:val="0009037B"/>
    <w:rsid w:val="0009124E"/>
    <w:rsid w:val="00091A3A"/>
    <w:rsid w:val="00092560"/>
    <w:rsid w:val="00093F7A"/>
    <w:rsid w:val="0009487E"/>
    <w:rsid w:val="00095F5F"/>
    <w:rsid w:val="000972BD"/>
    <w:rsid w:val="000A223D"/>
    <w:rsid w:val="000A2637"/>
    <w:rsid w:val="000A54B0"/>
    <w:rsid w:val="000A70EE"/>
    <w:rsid w:val="000A726F"/>
    <w:rsid w:val="000B0C1B"/>
    <w:rsid w:val="000B3225"/>
    <w:rsid w:val="000B35EC"/>
    <w:rsid w:val="000B39A7"/>
    <w:rsid w:val="000B4002"/>
    <w:rsid w:val="000B5CE4"/>
    <w:rsid w:val="000B66C7"/>
    <w:rsid w:val="000B675F"/>
    <w:rsid w:val="000B6843"/>
    <w:rsid w:val="000C2320"/>
    <w:rsid w:val="000C430D"/>
    <w:rsid w:val="000D3466"/>
    <w:rsid w:val="000E303C"/>
    <w:rsid w:val="000E3528"/>
    <w:rsid w:val="000E5645"/>
    <w:rsid w:val="000F047A"/>
    <w:rsid w:val="000F29C7"/>
    <w:rsid w:val="000F2A05"/>
    <w:rsid w:val="000F2B40"/>
    <w:rsid w:val="000F5B6A"/>
    <w:rsid w:val="000F604D"/>
    <w:rsid w:val="001006EB"/>
    <w:rsid w:val="00101513"/>
    <w:rsid w:val="00103906"/>
    <w:rsid w:val="00104E0D"/>
    <w:rsid w:val="0010504A"/>
    <w:rsid w:val="0010568C"/>
    <w:rsid w:val="0011300C"/>
    <w:rsid w:val="00114C95"/>
    <w:rsid w:val="00116738"/>
    <w:rsid w:val="00116BFA"/>
    <w:rsid w:val="00116C00"/>
    <w:rsid w:val="00122CFB"/>
    <w:rsid w:val="00124C2C"/>
    <w:rsid w:val="00125DE3"/>
    <w:rsid w:val="00131967"/>
    <w:rsid w:val="00135AD8"/>
    <w:rsid w:val="00135F19"/>
    <w:rsid w:val="001436BA"/>
    <w:rsid w:val="0014493F"/>
    <w:rsid w:val="00153B21"/>
    <w:rsid w:val="00153B3A"/>
    <w:rsid w:val="00153FE3"/>
    <w:rsid w:val="00155617"/>
    <w:rsid w:val="00155C82"/>
    <w:rsid w:val="00155E5A"/>
    <w:rsid w:val="001572C2"/>
    <w:rsid w:val="001611D4"/>
    <w:rsid w:val="00162C56"/>
    <w:rsid w:val="0017159D"/>
    <w:rsid w:val="00174C9D"/>
    <w:rsid w:val="00177A09"/>
    <w:rsid w:val="00180866"/>
    <w:rsid w:val="00181C3A"/>
    <w:rsid w:val="0018477F"/>
    <w:rsid w:val="001919C0"/>
    <w:rsid w:val="0019579E"/>
    <w:rsid w:val="00197FFB"/>
    <w:rsid w:val="001A00D4"/>
    <w:rsid w:val="001A72FC"/>
    <w:rsid w:val="001B2D1C"/>
    <w:rsid w:val="001B432D"/>
    <w:rsid w:val="001B48F4"/>
    <w:rsid w:val="001C0A9A"/>
    <w:rsid w:val="001C151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3C5"/>
    <w:rsid w:val="001E1F5B"/>
    <w:rsid w:val="001F3F17"/>
    <w:rsid w:val="001F4BE3"/>
    <w:rsid w:val="001F6D02"/>
    <w:rsid w:val="00206621"/>
    <w:rsid w:val="002108C8"/>
    <w:rsid w:val="002114AF"/>
    <w:rsid w:val="002158A2"/>
    <w:rsid w:val="00217915"/>
    <w:rsid w:val="0022338C"/>
    <w:rsid w:val="00223485"/>
    <w:rsid w:val="00224B18"/>
    <w:rsid w:val="00232140"/>
    <w:rsid w:val="00236266"/>
    <w:rsid w:val="002410E4"/>
    <w:rsid w:val="0024365C"/>
    <w:rsid w:val="0024428F"/>
    <w:rsid w:val="00245F08"/>
    <w:rsid w:val="002475AD"/>
    <w:rsid w:val="002504E8"/>
    <w:rsid w:val="00251B8E"/>
    <w:rsid w:val="00254382"/>
    <w:rsid w:val="00255A4C"/>
    <w:rsid w:val="0025618F"/>
    <w:rsid w:val="00256774"/>
    <w:rsid w:val="002568C8"/>
    <w:rsid w:val="00257842"/>
    <w:rsid w:val="00261C0C"/>
    <w:rsid w:val="002622FC"/>
    <w:rsid w:val="00262FB8"/>
    <w:rsid w:val="00264076"/>
    <w:rsid w:val="002650C9"/>
    <w:rsid w:val="00265365"/>
    <w:rsid w:val="0026731F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B72FC"/>
    <w:rsid w:val="002C135C"/>
    <w:rsid w:val="002C2223"/>
    <w:rsid w:val="002C3F7C"/>
    <w:rsid w:val="002C47E7"/>
    <w:rsid w:val="002C58DD"/>
    <w:rsid w:val="002C5E0A"/>
    <w:rsid w:val="002C5E60"/>
    <w:rsid w:val="002C7CE7"/>
    <w:rsid w:val="002D35B3"/>
    <w:rsid w:val="002D46D8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24A7"/>
    <w:rsid w:val="003139A9"/>
    <w:rsid w:val="00313D3A"/>
    <w:rsid w:val="00315E38"/>
    <w:rsid w:val="003167D4"/>
    <w:rsid w:val="00321550"/>
    <w:rsid w:val="00335624"/>
    <w:rsid w:val="00341FC1"/>
    <w:rsid w:val="00343730"/>
    <w:rsid w:val="003442F4"/>
    <w:rsid w:val="00346D64"/>
    <w:rsid w:val="003477D9"/>
    <w:rsid w:val="00347CA1"/>
    <w:rsid w:val="00350887"/>
    <w:rsid w:val="00353270"/>
    <w:rsid w:val="00356127"/>
    <w:rsid w:val="00360415"/>
    <w:rsid w:val="003619B6"/>
    <w:rsid w:val="00361F4F"/>
    <w:rsid w:val="003634A4"/>
    <w:rsid w:val="0037040B"/>
    <w:rsid w:val="00370598"/>
    <w:rsid w:val="00370E1C"/>
    <w:rsid w:val="0037420F"/>
    <w:rsid w:val="003746E6"/>
    <w:rsid w:val="00374AF5"/>
    <w:rsid w:val="00375AF7"/>
    <w:rsid w:val="00376BD3"/>
    <w:rsid w:val="003775CD"/>
    <w:rsid w:val="0038099C"/>
    <w:rsid w:val="00382EC3"/>
    <w:rsid w:val="00385572"/>
    <w:rsid w:val="00385607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5884"/>
    <w:rsid w:val="003A79A0"/>
    <w:rsid w:val="003B2193"/>
    <w:rsid w:val="003B527F"/>
    <w:rsid w:val="003C0A4A"/>
    <w:rsid w:val="003C2462"/>
    <w:rsid w:val="003C3A8D"/>
    <w:rsid w:val="003C3BBA"/>
    <w:rsid w:val="003C63FF"/>
    <w:rsid w:val="003C7C4B"/>
    <w:rsid w:val="003D31EE"/>
    <w:rsid w:val="003D4F61"/>
    <w:rsid w:val="003D702E"/>
    <w:rsid w:val="003E1FB5"/>
    <w:rsid w:val="003E551E"/>
    <w:rsid w:val="003E6D7D"/>
    <w:rsid w:val="003E7BAC"/>
    <w:rsid w:val="003F4BF6"/>
    <w:rsid w:val="003F6BE0"/>
    <w:rsid w:val="00400AC0"/>
    <w:rsid w:val="00403F34"/>
    <w:rsid w:val="004053D8"/>
    <w:rsid w:val="00407B71"/>
    <w:rsid w:val="00410F0C"/>
    <w:rsid w:val="00411939"/>
    <w:rsid w:val="00414DA0"/>
    <w:rsid w:val="00425061"/>
    <w:rsid w:val="00425E5C"/>
    <w:rsid w:val="0043266E"/>
    <w:rsid w:val="00433E5A"/>
    <w:rsid w:val="00435258"/>
    <w:rsid w:val="0043686A"/>
    <w:rsid w:val="00437043"/>
    <w:rsid w:val="00440483"/>
    <w:rsid w:val="00441069"/>
    <w:rsid w:val="00443405"/>
    <w:rsid w:val="004439AE"/>
    <w:rsid w:val="0044451B"/>
    <w:rsid w:val="00444636"/>
    <w:rsid w:val="00444690"/>
    <w:rsid w:val="00445D6E"/>
    <w:rsid w:val="004534BF"/>
    <w:rsid w:val="00453869"/>
    <w:rsid w:val="00453C4F"/>
    <w:rsid w:val="00455691"/>
    <w:rsid w:val="00461945"/>
    <w:rsid w:val="00462ABA"/>
    <w:rsid w:val="004649DD"/>
    <w:rsid w:val="004654AB"/>
    <w:rsid w:val="00470BA8"/>
    <w:rsid w:val="004711EC"/>
    <w:rsid w:val="00473BD8"/>
    <w:rsid w:val="00473CB5"/>
    <w:rsid w:val="004745B6"/>
    <w:rsid w:val="0047707C"/>
    <w:rsid w:val="004774A0"/>
    <w:rsid w:val="00480977"/>
    <w:rsid w:val="00480A92"/>
    <w:rsid w:val="00480BC7"/>
    <w:rsid w:val="00483F2C"/>
    <w:rsid w:val="004853A6"/>
    <w:rsid w:val="004871AA"/>
    <w:rsid w:val="00494226"/>
    <w:rsid w:val="00496697"/>
    <w:rsid w:val="00497E3A"/>
    <w:rsid w:val="004A29D9"/>
    <w:rsid w:val="004A4B2C"/>
    <w:rsid w:val="004A4F9F"/>
    <w:rsid w:val="004A6619"/>
    <w:rsid w:val="004A6918"/>
    <w:rsid w:val="004B0CBE"/>
    <w:rsid w:val="004B1271"/>
    <w:rsid w:val="004B6709"/>
    <w:rsid w:val="004B6A5C"/>
    <w:rsid w:val="004C0E9F"/>
    <w:rsid w:val="004C1573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F29"/>
    <w:rsid w:val="004E610A"/>
    <w:rsid w:val="004E78FD"/>
    <w:rsid w:val="004F36DC"/>
    <w:rsid w:val="004F7011"/>
    <w:rsid w:val="004F7078"/>
    <w:rsid w:val="005031CB"/>
    <w:rsid w:val="005040C5"/>
    <w:rsid w:val="0050554A"/>
    <w:rsid w:val="00507434"/>
    <w:rsid w:val="005158D5"/>
    <w:rsid w:val="00515D9C"/>
    <w:rsid w:val="00526781"/>
    <w:rsid w:val="00526CA2"/>
    <w:rsid w:val="00527860"/>
    <w:rsid w:val="00531FBD"/>
    <w:rsid w:val="00532380"/>
    <w:rsid w:val="0053366A"/>
    <w:rsid w:val="005362C0"/>
    <w:rsid w:val="00536CE3"/>
    <w:rsid w:val="00540654"/>
    <w:rsid w:val="00540E73"/>
    <w:rsid w:val="00543FB3"/>
    <w:rsid w:val="005561C7"/>
    <w:rsid w:val="00557916"/>
    <w:rsid w:val="0056041E"/>
    <w:rsid w:val="005654C2"/>
    <w:rsid w:val="00567696"/>
    <w:rsid w:val="00571CAD"/>
    <w:rsid w:val="00574255"/>
    <w:rsid w:val="00576AEE"/>
    <w:rsid w:val="00577234"/>
    <w:rsid w:val="00580DE2"/>
    <w:rsid w:val="005812FD"/>
    <w:rsid w:val="00581C69"/>
    <w:rsid w:val="00582F3F"/>
    <w:rsid w:val="0058601C"/>
    <w:rsid w:val="005863EE"/>
    <w:rsid w:val="00587BF6"/>
    <w:rsid w:val="00590595"/>
    <w:rsid w:val="005A5620"/>
    <w:rsid w:val="005A65C5"/>
    <w:rsid w:val="005A6BBD"/>
    <w:rsid w:val="005A7519"/>
    <w:rsid w:val="005B0BD6"/>
    <w:rsid w:val="005B26EB"/>
    <w:rsid w:val="005B42DF"/>
    <w:rsid w:val="005C47CE"/>
    <w:rsid w:val="005C4BF9"/>
    <w:rsid w:val="005C5FF3"/>
    <w:rsid w:val="005E2858"/>
    <w:rsid w:val="005E3372"/>
    <w:rsid w:val="005E345D"/>
    <w:rsid w:val="005E3A09"/>
    <w:rsid w:val="005F31FB"/>
    <w:rsid w:val="005F3244"/>
    <w:rsid w:val="0060427D"/>
    <w:rsid w:val="00604A63"/>
    <w:rsid w:val="00607BB7"/>
    <w:rsid w:val="0061016F"/>
    <w:rsid w:val="00611679"/>
    <w:rsid w:val="00613D7D"/>
    <w:rsid w:val="006150CE"/>
    <w:rsid w:val="00616E42"/>
    <w:rsid w:val="00620921"/>
    <w:rsid w:val="00621F03"/>
    <w:rsid w:val="00622DAD"/>
    <w:rsid w:val="00627E24"/>
    <w:rsid w:val="00630A4E"/>
    <w:rsid w:val="00631CDF"/>
    <w:rsid w:val="00633119"/>
    <w:rsid w:val="00634F9E"/>
    <w:rsid w:val="00635359"/>
    <w:rsid w:val="00641E7D"/>
    <w:rsid w:val="006456E5"/>
    <w:rsid w:val="00646237"/>
    <w:rsid w:val="00652A2E"/>
    <w:rsid w:val="00652DC5"/>
    <w:rsid w:val="00655855"/>
    <w:rsid w:val="00656195"/>
    <w:rsid w:val="006564DB"/>
    <w:rsid w:val="00656F0D"/>
    <w:rsid w:val="00657445"/>
    <w:rsid w:val="00660EE3"/>
    <w:rsid w:val="00662ECA"/>
    <w:rsid w:val="00663D3C"/>
    <w:rsid w:val="00663F23"/>
    <w:rsid w:val="006641D8"/>
    <w:rsid w:val="00665F96"/>
    <w:rsid w:val="006717AB"/>
    <w:rsid w:val="00676272"/>
    <w:rsid w:val="00676B57"/>
    <w:rsid w:val="00680119"/>
    <w:rsid w:val="006811AF"/>
    <w:rsid w:val="00687263"/>
    <w:rsid w:val="00691EA7"/>
    <w:rsid w:val="006935F9"/>
    <w:rsid w:val="006A11B6"/>
    <w:rsid w:val="006A7433"/>
    <w:rsid w:val="006B0177"/>
    <w:rsid w:val="006B3517"/>
    <w:rsid w:val="006B4EEF"/>
    <w:rsid w:val="006B5100"/>
    <w:rsid w:val="006B7A21"/>
    <w:rsid w:val="006C00AE"/>
    <w:rsid w:val="006C010A"/>
    <w:rsid w:val="006C0D17"/>
    <w:rsid w:val="006C12EB"/>
    <w:rsid w:val="006C1DCB"/>
    <w:rsid w:val="006C41B9"/>
    <w:rsid w:val="006C4F08"/>
    <w:rsid w:val="006C6D77"/>
    <w:rsid w:val="006D20FD"/>
    <w:rsid w:val="006D329E"/>
    <w:rsid w:val="006D5823"/>
    <w:rsid w:val="006D7A45"/>
    <w:rsid w:val="006E2B88"/>
    <w:rsid w:val="006E63AC"/>
    <w:rsid w:val="006E7396"/>
    <w:rsid w:val="006F00CD"/>
    <w:rsid w:val="006F1B5E"/>
    <w:rsid w:val="006F4AC8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5C90"/>
    <w:rsid w:val="00736895"/>
    <w:rsid w:val="00746152"/>
    <w:rsid w:val="00746F87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128F"/>
    <w:rsid w:val="00782222"/>
    <w:rsid w:val="0078301B"/>
    <w:rsid w:val="0078481B"/>
    <w:rsid w:val="007853A1"/>
    <w:rsid w:val="007936ED"/>
    <w:rsid w:val="0079513F"/>
    <w:rsid w:val="00796C43"/>
    <w:rsid w:val="00797B49"/>
    <w:rsid w:val="007A3370"/>
    <w:rsid w:val="007A431D"/>
    <w:rsid w:val="007A4AC3"/>
    <w:rsid w:val="007A4B79"/>
    <w:rsid w:val="007B5B73"/>
    <w:rsid w:val="007B6388"/>
    <w:rsid w:val="007C0A5F"/>
    <w:rsid w:val="007D2915"/>
    <w:rsid w:val="007D35D5"/>
    <w:rsid w:val="007D67B4"/>
    <w:rsid w:val="007E29CD"/>
    <w:rsid w:val="007E5B4D"/>
    <w:rsid w:val="007E7B13"/>
    <w:rsid w:val="007F1A0B"/>
    <w:rsid w:val="007F1A12"/>
    <w:rsid w:val="007F1DEC"/>
    <w:rsid w:val="007F302F"/>
    <w:rsid w:val="007F35DC"/>
    <w:rsid w:val="007F4211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5BDA"/>
    <w:rsid w:val="00815D25"/>
    <w:rsid w:val="00816BDE"/>
    <w:rsid w:val="00822EA7"/>
    <w:rsid w:val="00823CEF"/>
    <w:rsid w:val="00823D0D"/>
    <w:rsid w:val="00826A8B"/>
    <w:rsid w:val="00833AB0"/>
    <w:rsid w:val="00840466"/>
    <w:rsid w:val="0084313A"/>
    <w:rsid w:val="008438D7"/>
    <w:rsid w:val="00844B03"/>
    <w:rsid w:val="0084516B"/>
    <w:rsid w:val="00845FA8"/>
    <w:rsid w:val="00845FF1"/>
    <w:rsid w:val="00847533"/>
    <w:rsid w:val="00847EC0"/>
    <w:rsid w:val="0085675B"/>
    <w:rsid w:val="0086044D"/>
    <w:rsid w:val="00860E5A"/>
    <w:rsid w:val="00862CA1"/>
    <w:rsid w:val="0086443B"/>
    <w:rsid w:val="00865222"/>
    <w:rsid w:val="00865EBC"/>
    <w:rsid w:val="00867AB6"/>
    <w:rsid w:val="008703B6"/>
    <w:rsid w:val="00871F85"/>
    <w:rsid w:val="00872B35"/>
    <w:rsid w:val="00872EF9"/>
    <w:rsid w:val="00874351"/>
    <w:rsid w:val="008843E8"/>
    <w:rsid w:val="0088531A"/>
    <w:rsid w:val="00885BF3"/>
    <w:rsid w:val="00886011"/>
    <w:rsid w:val="00887D14"/>
    <w:rsid w:val="00890A88"/>
    <w:rsid w:val="00896D2B"/>
    <w:rsid w:val="00897FAE"/>
    <w:rsid w:val="008A0EAF"/>
    <w:rsid w:val="008A26EE"/>
    <w:rsid w:val="008A3A00"/>
    <w:rsid w:val="008A40E2"/>
    <w:rsid w:val="008A4C49"/>
    <w:rsid w:val="008A6C37"/>
    <w:rsid w:val="008B073C"/>
    <w:rsid w:val="008B08E8"/>
    <w:rsid w:val="008B4C10"/>
    <w:rsid w:val="008B6AD3"/>
    <w:rsid w:val="008C1BE9"/>
    <w:rsid w:val="008C25D6"/>
    <w:rsid w:val="008C6F08"/>
    <w:rsid w:val="008D07A6"/>
    <w:rsid w:val="008D115D"/>
    <w:rsid w:val="008D23A3"/>
    <w:rsid w:val="008E05B8"/>
    <w:rsid w:val="008E3342"/>
    <w:rsid w:val="008E7033"/>
    <w:rsid w:val="008F2EFB"/>
    <w:rsid w:val="008F588B"/>
    <w:rsid w:val="008F75C5"/>
    <w:rsid w:val="009005CD"/>
    <w:rsid w:val="0090279B"/>
    <w:rsid w:val="00902F7C"/>
    <w:rsid w:val="00903FA1"/>
    <w:rsid w:val="00905763"/>
    <w:rsid w:val="00910044"/>
    <w:rsid w:val="009115DA"/>
    <w:rsid w:val="0091223C"/>
    <w:rsid w:val="009122B1"/>
    <w:rsid w:val="009127DC"/>
    <w:rsid w:val="00913129"/>
    <w:rsid w:val="00917C70"/>
    <w:rsid w:val="00922241"/>
    <w:rsid w:val="009228DF"/>
    <w:rsid w:val="00924E84"/>
    <w:rsid w:val="00930509"/>
    <w:rsid w:val="00931944"/>
    <w:rsid w:val="00931DF2"/>
    <w:rsid w:val="00932706"/>
    <w:rsid w:val="009328BC"/>
    <w:rsid w:val="00933470"/>
    <w:rsid w:val="00935219"/>
    <w:rsid w:val="00936ED8"/>
    <w:rsid w:val="00943835"/>
    <w:rsid w:val="009445F6"/>
    <w:rsid w:val="00947FCC"/>
    <w:rsid w:val="0095127F"/>
    <w:rsid w:val="009552CF"/>
    <w:rsid w:val="00957450"/>
    <w:rsid w:val="00960345"/>
    <w:rsid w:val="00961261"/>
    <w:rsid w:val="009612A7"/>
    <w:rsid w:val="009650FB"/>
    <w:rsid w:val="009718E2"/>
    <w:rsid w:val="00971EF7"/>
    <w:rsid w:val="00977E87"/>
    <w:rsid w:val="0098047D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277"/>
    <w:rsid w:val="00994B55"/>
    <w:rsid w:val="009A149A"/>
    <w:rsid w:val="009A4588"/>
    <w:rsid w:val="009A7DF9"/>
    <w:rsid w:val="009B13EF"/>
    <w:rsid w:val="009B3113"/>
    <w:rsid w:val="009B3409"/>
    <w:rsid w:val="009B4E50"/>
    <w:rsid w:val="009B5470"/>
    <w:rsid w:val="009C0C82"/>
    <w:rsid w:val="009C2710"/>
    <w:rsid w:val="009C3983"/>
    <w:rsid w:val="009D23AF"/>
    <w:rsid w:val="009D5E1B"/>
    <w:rsid w:val="009E6A04"/>
    <w:rsid w:val="009F0000"/>
    <w:rsid w:val="009F1C02"/>
    <w:rsid w:val="009F246A"/>
    <w:rsid w:val="009F24BB"/>
    <w:rsid w:val="009F2CB9"/>
    <w:rsid w:val="00A024CC"/>
    <w:rsid w:val="00A05B6C"/>
    <w:rsid w:val="00A05EA8"/>
    <w:rsid w:val="00A061D7"/>
    <w:rsid w:val="00A0657C"/>
    <w:rsid w:val="00A15465"/>
    <w:rsid w:val="00A20A13"/>
    <w:rsid w:val="00A22B9F"/>
    <w:rsid w:val="00A22C27"/>
    <w:rsid w:val="00A24A76"/>
    <w:rsid w:val="00A2507C"/>
    <w:rsid w:val="00A25BC6"/>
    <w:rsid w:val="00A30E81"/>
    <w:rsid w:val="00A34804"/>
    <w:rsid w:val="00A3490E"/>
    <w:rsid w:val="00A40FD6"/>
    <w:rsid w:val="00A41492"/>
    <w:rsid w:val="00A417BB"/>
    <w:rsid w:val="00A424E3"/>
    <w:rsid w:val="00A42CCE"/>
    <w:rsid w:val="00A47E39"/>
    <w:rsid w:val="00A50AF2"/>
    <w:rsid w:val="00A54B9A"/>
    <w:rsid w:val="00A572E3"/>
    <w:rsid w:val="00A62859"/>
    <w:rsid w:val="00A637A5"/>
    <w:rsid w:val="00A67B50"/>
    <w:rsid w:val="00A72E2A"/>
    <w:rsid w:val="00A74BAC"/>
    <w:rsid w:val="00A81C86"/>
    <w:rsid w:val="00A86007"/>
    <w:rsid w:val="00A86B4D"/>
    <w:rsid w:val="00A919FC"/>
    <w:rsid w:val="00A941CF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B63D5"/>
    <w:rsid w:val="00AC2454"/>
    <w:rsid w:val="00AC471C"/>
    <w:rsid w:val="00AC7178"/>
    <w:rsid w:val="00AD19BA"/>
    <w:rsid w:val="00AD258D"/>
    <w:rsid w:val="00AD3024"/>
    <w:rsid w:val="00AD7194"/>
    <w:rsid w:val="00AE2601"/>
    <w:rsid w:val="00AE43D7"/>
    <w:rsid w:val="00AE4E0D"/>
    <w:rsid w:val="00AF319B"/>
    <w:rsid w:val="00AF62D4"/>
    <w:rsid w:val="00AF641C"/>
    <w:rsid w:val="00B00ED0"/>
    <w:rsid w:val="00B02C23"/>
    <w:rsid w:val="00B02FF5"/>
    <w:rsid w:val="00B07ADE"/>
    <w:rsid w:val="00B10585"/>
    <w:rsid w:val="00B13C4D"/>
    <w:rsid w:val="00B14CEB"/>
    <w:rsid w:val="00B1643F"/>
    <w:rsid w:val="00B178CC"/>
    <w:rsid w:val="00B2004A"/>
    <w:rsid w:val="00B22F6A"/>
    <w:rsid w:val="00B246B9"/>
    <w:rsid w:val="00B24CD7"/>
    <w:rsid w:val="00B276BB"/>
    <w:rsid w:val="00B30902"/>
    <w:rsid w:val="00B31114"/>
    <w:rsid w:val="00B32C6D"/>
    <w:rsid w:val="00B34843"/>
    <w:rsid w:val="00B35935"/>
    <w:rsid w:val="00B365BB"/>
    <w:rsid w:val="00B37E63"/>
    <w:rsid w:val="00B444A2"/>
    <w:rsid w:val="00B515B9"/>
    <w:rsid w:val="00B53BD0"/>
    <w:rsid w:val="00B5685B"/>
    <w:rsid w:val="00B6038B"/>
    <w:rsid w:val="00B62CFB"/>
    <w:rsid w:val="00B64C5D"/>
    <w:rsid w:val="00B67DCA"/>
    <w:rsid w:val="00B72270"/>
    <w:rsid w:val="00B72D61"/>
    <w:rsid w:val="00B748B1"/>
    <w:rsid w:val="00B7622B"/>
    <w:rsid w:val="00B80D5B"/>
    <w:rsid w:val="00B80D98"/>
    <w:rsid w:val="00B81A41"/>
    <w:rsid w:val="00B8231A"/>
    <w:rsid w:val="00B839A2"/>
    <w:rsid w:val="00B869AF"/>
    <w:rsid w:val="00B90B12"/>
    <w:rsid w:val="00B94E0A"/>
    <w:rsid w:val="00B973B8"/>
    <w:rsid w:val="00BA7016"/>
    <w:rsid w:val="00BA7500"/>
    <w:rsid w:val="00BB1A80"/>
    <w:rsid w:val="00BB3232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E0099"/>
    <w:rsid w:val="00BE25FC"/>
    <w:rsid w:val="00BE2DF6"/>
    <w:rsid w:val="00BE3085"/>
    <w:rsid w:val="00BE5F85"/>
    <w:rsid w:val="00BE6145"/>
    <w:rsid w:val="00BF01A8"/>
    <w:rsid w:val="00BF39F0"/>
    <w:rsid w:val="00BF7220"/>
    <w:rsid w:val="00C015F8"/>
    <w:rsid w:val="00C01AD7"/>
    <w:rsid w:val="00C01FCC"/>
    <w:rsid w:val="00C02CFF"/>
    <w:rsid w:val="00C036AB"/>
    <w:rsid w:val="00C03F52"/>
    <w:rsid w:val="00C03F61"/>
    <w:rsid w:val="00C0417B"/>
    <w:rsid w:val="00C10F84"/>
    <w:rsid w:val="00C11FDF"/>
    <w:rsid w:val="00C17541"/>
    <w:rsid w:val="00C231CE"/>
    <w:rsid w:val="00C2385D"/>
    <w:rsid w:val="00C248B6"/>
    <w:rsid w:val="00C24B21"/>
    <w:rsid w:val="00C2529A"/>
    <w:rsid w:val="00C252FF"/>
    <w:rsid w:val="00C25981"/>
    <w:rsid w:val="00C26116"/>
    <w:rsid w:val="00C278A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2685"/>
    <w:rsid w:val="00C65163"/>
    <w:rsid w:val="00C65B3F"/>
    <w:rsid w:val="00C66AA1"/>
    <w:rsid w:val="00C7042C"/>
    <w:rsid w:val="00C70722"/>
    <w:rsid w:val="00C731BB"/>
    <w:rsid w:val="00C733DC"/>
    <w:rsid w:val="00C739C6"/>
    <w:rsid w:val="00C74E0B"/>
    <w:rsid w:val="00C7627E"/>
    <w:rsid w:val="00C811EC"/>
    <w:rsid w:val="00C83343"/>
    <w:rsid w:val="00C837E7"/>
    <w:rsid w:val="00C85454"/>
    <w:rsid w:val="00C8577D"/>
    <w:rsid w:val="00C8766E"/>
    <w:rsid w:val="00C90462"/>
    <w:rsid w:val="00C906A4"/>
    <w:rsid w:val="00C914C9"/>
    <w:rsid w:val="00C91964"/>
    <w:rsid w:val="00C9208C"/>
    <w:rsid w:val="00C9368A"/>
    <w:rsid w:val="00C95727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A57D6"/>
    <w:rsid w:val="00CA7573"/>
    <w:rsid w:val="00CB1900"/>
    <w:rsid w:val="00CB406B"/>
    <w:rsid w:val="00CB43C1"/>
    <w:rsid w:val="00CC1BB0"/>
    <w:rsid w:val="00CC66CE"/>
    <w:rsid w:val="00CC6D2A"/>
    <w:rsid w:val="00CC7513"/>
    <w:rsid w:val="00CC7B42"/>
    <w:rsid w:val="00CD077D"/>
    <w:rsid w:val="00CD35CC"/>
    <w:rsid w:val="00CD3F50"/>
    <w:rsid w:val="00CD56DB"/>
    <w:rsid w:val="00CD78D8"/>
    <w:rsid w:val="00CE16B9"/>
    <w:rsid w:val="00CE1E4C"/>
    <w:rsid w:val="00CE3205"/>
    <w:rsid w:val="00CE5183"/>
    <w:rsid w:val="00CE6257"/>
    <w:rsid w:val="00CE724F"/>
    <w:rsid w:val="00CF065B"/>
    <w:rsid w:val="00CF077F"/>
    <w:rsid w:val="00CF227B"/>
    <w:rsid w:val="00CF4D3F"/>
    <w:rsid w:val="00CF7E25"/>
    <w:rsid w:val="00D00358"/>
    <w:rsid w:val="00D07225"/>
    <w:rsid w:val="00D13E83"/>
    <w:rsid w:val="00D214FC"/>
    <w:rsid w:val="00D2152A"/>
    <w:rsid w:val="00D43DB6"/>
    <w:rsid w:val="00D43E37"/>
    <w:rsid w:val="00D45FE8"/>
    <w:rsid w:val="00D460DE"/>
    <w:rsid w:val="00D47ACD"/>
    <w:rsid w:val="00D60B68"/>
    <w:rsid w:val="00D64F86"/>
    <w:rsid w:val="00D66DEF"/>
    <w:rsid w:val="00D67295"/>
    <w:rsid w:val="00D673FF"/>
    <w:rsid w:val="00D71475"/>
    <w:rsid w:val="00D73323"/>
    <w:rsid w:val="00D74FAC"/>
    <w:rsid w:val="00D777A5"/>
    <w:rsid w:val="00D8114B"/>
    <w:rsid w:val="00D8171B"/>
    <w:rsid w:val="00D82EFB"/>
    <w:rsid w:val="00D83649"/>
    <w:rsid w:val="00D9035A"/>
    <w:rsid w:val="00D92090"/>
    <w:rsid w:val="00D92D5C"/>
    <w:rsid w:val="00D93710"/>
    <w:rsid w:val="00D95E47"/>
    <w:rsid w:val="00DA1E06"/>
    <w:rsid w:val="00DA46C9"/>
    <w:rsid w:val="00DA58BB"/>
    <w:rsid w:val="00DA7C1C"/>
    <w:rsid w:val="00DB1231"/>
    <w:rsid w:val="00DB4D6B"/>
    <w:rsid w:val="00DB5670"/>
    <w:rsid w:val="00DB77DB"/>
    <w:rsid w:val="00DC0E9E"/>
    <w:rsid w:val="00DC2302"/>
    <w:rsid w:val="00DC24F7"/>
    <w:rsid w:val="00DC385B"/>
    <w:rsid w:val="00DC58B8"/>
    <w:rsid w:val="00DC6AA9"/>
    <w:rsid w:val="00DC6E77"/>
    <w:rsid w:val="00DD1C9D"/>
    <w:rsid w:val="00DD29FC"/>
    <w:rsid w:val="00DD3994"/>
    <w:rsid w:val="00DD5C15"/>
    <w:rsid w:val="00DE07A5"/>
    <w:rsid w:val="00DE12FD"/>
    <w:rsid w:val="00DE2BF0"/>
    <w:rsid w:val="00DE50C1"/>
    <w:rsid w:val="00DE54C3"/>
    <w:rsid w:val="00DE5593"/>
    <w:rsid w:val="00DE66A6"/>
    <w:rsid w:val="00DF05A8"/>
    <w:rsid w:val="00DF14B5"/>
    <w:rsid w:val="00DF30FF"/>
    <w:rsid w:val="00DF31F3"/>
    <w:rsid w:val="00DF373C"/>
    <w:rsid w:val="00DF4173"/>
    <w:rsid w:val="00DF456B"/>
    <w:rsid w:val="00DF6239"/>
    <w:rsid w:val="00E04378"/>
    <w:rsid w:val="00E058BA"/>
    <w:rsid w:val="00E0698B"/>
    <w:rsid w:val="00E113BD"/>
    <w:rsid w:val="00E12F5A"/>
    <w:rsid w:val="00E138E0"/>
    <w:rsid w:val="00E1650E"/>
    <w:rsid w:val="00E2171E"/>
    <w:rsid w:val="00E23354"/>
    <w:rsid w:val="00E244E1"/>
    <w:rsid w:val="00E251B8"/>
    <w:rsid w:val="00E3132E"/>
    <w:rsid w:val="00E31805"/>
    <w:rsid w:val="00E33D98"/>
    <w:rsid w:val="00E36EA0"/>
    <w:rsid w:val="00E40133"/>
    <w:rsid w:val="00E40379"/>
    <w:rsid w:val="00E40CC2"/>
    <w:rsid w:val="00E40D2A"/>
    <w:rsid w:val="00E40D7D"/>
    <w:rsid w:val="00E41ADF"/>
    <w:rsid w:val="00E46CD6"/>
    <w:rsid w:val="00E474C5"/>
    <w:rsid w:val="00E539B5"/>
    <w:rsid w:val="00E6073C"/>
    <w:rsid w:val="00E61F30"/>
    <w:rsid w:val="00E63DD2"/>
    <w:rsid w:val="00E657E1"/>
    <w:rsid w:val="00E67B7E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F2"/>
    <w:rsid w:val="00E816E2"/>
    <w:rsid w:val="00E82350"/>
    <w:rsid w:val="00E85BE0"/>
    <w:rsid w:val="00E86F85"/>
    <w:rsid w:val="00E91604"/>
    <w:rsid w:val="00E948D5"/>
    <w:rsid w:val="00E957A8"/>
    <w:rsid w:val="00E957CD"/>
    <w:rsid w:val="00E9626F"/>
    <w:rsid w:val="00E97D06"/>
    <w:rsid w:val="00EA3CAE"/>
    <w:rsid w:val="00EA5660"/>
    <w:rsid w:val="00EA6329"/>
    <w:rsid w:val="00EA66A1"/>
    <w:rsid w:val="00EB0065"/>
    <w:rsid w:val="00EB3136"/>
    <w:rsid w:val="00EB4A25"/>
    <w:rsid w:val="00EC1560"/>
    <w:rsid w:val="00EC40AD"/>
    <w:rsid w:val="00EC6125"/>
    <w:rsid w:val="00ED696C"/>
    <w:rsid w:val="00ED72D3"/>
    <w:rsid w:val="00EE1617"/>
    <w:rsid w:val="00EE3313"/>
    <w:rsid w:val="00EE4405"/>
    <w:rsid w:val="00EF29AB"/>
    <w:rsid w:val="00EF56AF"/>
    <w:rsid w:val="00EF63DD"/>
    <w:rsid w:val="00F02C40"/>
    <w:rsid w:val="00F05B95"/>
    <w:rsid w:val="00F060F0"/>
    <w:rsid w:val="00F1403C"/>
    <w:rsid w:val="00F1575B"/>
    <w:rsid w:val="00F16A53"/>
    <w:rsid w:val="00F203E9"/>
    <w:rsid w:val="00F234BD"/>
    <w:rsid w:val="00F24917"/>
    <w:rsid w:val="00F24B5F"/>
    <w:rsid w:val="00F25BD9"/>
    <w:rsid w:val="00F30D40"/>
    <w:rsid w:val="00F35951"/>
    <w:rsid w:val="00F377A8"/>
    <w:rsid w:val="00F410DF"/>
    <w:rsid w:val="00F43FAA"/>
    <w:rsid w:val="00F44877"/>
    <w:rsid w:val="00F46843"/>
    <w:rsid w:val="00F473B4"/>
    <w:rsid w:val="00F507D4"/>
    <w:rsid w:val="00F57832"/>
    <w:rsid w:val="00F57F09"/>
    <w:rsid w:val="00F61A4A"/>
    <w:rsid w:val="00F671A6"/>
    <w:rsid w:val="00F7067E"/>
    <w:rsid w:val="00F7180D"/>
    <w:rsid w:val="00F7349A"/>
    <w:rsid w:val="00F750A9"/>
    <w:rsid w:val="00F8225E"/>
    <w:rsid w:val="00F86418"/>
    <w:rsid w:val="00F9297B"/>
    <w:rsid w:val="00F9305D"/>
    <w:rsid w:val="00F93369"/>
    <w:rsid w:val="00F9509D"/>
    <w:rsid w:val="00F97018"/>
    <w:rsid w:val="00F97377"/>
    <w:rsid w:val="00FA6611"/>
    <w:rsid w:val="00FA66AB"/>
    <w:rsid w:val="00FA7492"/>
    <w:rsid w:val="00FB36DA"/>
    <w:rsid w:val="00FB792C"/>
    <w:rsid w:val="00FC11B5"/>
    <w:rsid w:val="00FC4CF7"/>
    <w:rsid w:val="00FC5558"/>
    <w:rsid w:val="00FD350A"/>
    <w:rsid w:val="00FD4575"/>
    <w:rsid w:val="00FD55EA"/>
    <w:rsid w:val="00FD5CDA"/>
    <w:rsid w:val="00FD6FB1"/>
    <w:rsid w:val="00FE1476"/>
    <w:rsid w:val="00FE25AC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C86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D68D5-4FE0-4E31-A8B9-5256C6F6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41</TotalTime>
  <Pages>3</Pages>
  <Words>416</Words>
  <Characters>3504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Храпов Сергей Николаевич</cp:lastModifiedBy>
  <cp:revision>8</cp:revision>
  <cp:lastPrinted>2024-04-25T08:56:00Z</cp:lastPrinted>
  <dcterms:created xsi:type="dcterms:W3CDTF">2024-05-14T06:04:00Z</dcterms:created>
  <dcterms:modified xsi:type="dcterms:W3CDTF">2024-05-14T06:49:00Z</dcterms:modified>
</cp:coreProperties>
</file>