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BE25FC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r w:rsidRPr="00BE25FC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Департамент здравоохранения,</w:t>
      </w: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BE25FC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BE25FC">
        <w:rPr>
          <w:b/>
          <w:bCs/>
          <w:iCs/>
          <w:caps/>
          <w:sz w:val="28"/>
          <w:szCs w:val="28"/>
        </w:rPr>
        <w:t>приказ</w:t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0E5113" w:rsidRDefault="00393897" w:rsidP="002C5E0A">
      <w:pPr>
        <w:jc w:val="center"/>
        <w:rPr>
          <w:sz w:val="28"/>
          <w:szCs w:val="28"/>
        </w:rPr>
      </w:pPr>
      <w:r w:rsidRPr="000E5113">
        <w:rPr>
          <w:sz w:val="28"/>
          <w:szCs w:val="28"/>
        </w:rPr>
        <w:t>о</w:t>
      </w:r>
      <w:r w:rsidR="00A0657C" w:rsidRPr="000E5113">
        <w:rPr>
          <w:sz w:val="28"/>
          <w:szCs w:val="28"/>
        </w:rPr>
        <w:t>т</w:t>
      </w:r>
      <w:r w:rsidR="00DD29FC" w:rsidRPr="000E5113">
        <w:rPr>
          <w:sz w:val="28"/>
          <w:szCs w:val="28"/>
        </w:rPr>
        <w:t xml:space="preserve"> </w:t>
      </w:r>
      <w:r w:rsidR="00360415" w:rsidRPr="000E5113">
        <w:rPr>
          <w:sz w:val="28"/>
          <w:szCs w:val="28"/>
        </w:rPr>
        <w:t xml:space="preserve">  </w:t>
      </w:r>
      <w:r w:rsidR="002D35B3" w:rsidRPr="000E5113">
        <w:rPr>
          <w:sz w:val="28"/>
          <w:szCs w:val="28"/>
        </w:rPr>
        <w:t xml:space="preserve"> </w:t>
      </w:r>
      <w:r w:rsidR="000E5113">
        <w:rPr>
          <w:sz w:val="28"/>
          <w:szCs w:val="28"/>
        </w:rPr>
        <w:t>апреля</w:t>
      </w:r>
      <w:r w:rsidR="008D07A6" w:rsidRPr="000E5113">
        <w:rPr>
          <w:sz w:val="28"/>
          <w:szCs w:val="28"/>
        </w:rPr>
        <w:t xml:space="preserve"> 202</w:t>
      </w:r>
      <w:r w:rsidR="00B178CC" w:rsidRPr="000E5113">
        <w:rPr>
          <w:sz w:val="28"/>
          <w:szCs w:val="28"/>
        </w:rPr>
        <w:t>4</w:t>
      </w:r>
      <w:r w:rsidR="003775CD" w:rsidRPr="000E5113">
        <w:rPr>
          <w:sz w:val="28"/>
          <w:szCs w:val="28"/>
        </w:rPr>
        <w:t xml:space="preserve"> г. № </w:t>
      </w:r>
    </w:p>
    <w:p w:rsidR="003775CD" w:rsidRPr="000E5113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0E5113">
        <w:rPr>
          <w:bCs/>
          <w:sz w:val="28"/>
          <w:szCs w:val="28"/>
        </w:rPr>
        <w:t>г. Нарьян-Мар</w:t>
      </w:r>
    </w:p>
    <w:p w:rsidR="003775CD" w:rsidRPr="000E5113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0E5113" w:rsidTr="00393C6A">
        <w:tc>
          <w:tcPr>
            <w:tcW w:w="7229" w:type="dxa"/>
          </w:tcPr>
          <w:p w:rsidR="00905763" w:rsidRPr="000E5113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5C47CE"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</w:t>
            </w:r>
            <w:r w:rsidR="00905763"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 Положению</w:t>
            </w:r>
            <w:r w:rsidR="004E610A"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</w:t>
            </w:r>
            <w:r w:rsidR="00905763"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из окружного бюджета государственным бюджетным учреждениям </w:t>
            </w:r>
          </w:p>
          <w:p w:rsidR="004E610A" w:rsidRPr="000E5113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Ненецкого автономного округа, </w:t>
            </w:r>
            <w:r w:rsidR="00905763"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подведомственным</w:t>
            </w:r>
          </w:p>
          <w:p w:rsidR="00905763" w:rsidRPr="000E5113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Департаменту</w:t>
            </w:r>
            <w:r w:rsidR="00DF456B"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здравоохранения, труда и социальной защиты населения Ненецкого автономного округа, </w:t>
            </w:r>
          </w:p>
          <w:p w:rsidR="003775CD" w:rsidRPr="000E5113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511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3775CD" w:rsidRPr="000E5113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E5113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E5113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E5113">
        <w:rPr>
          <w:sz w:val="26"/>
          <w:szCs w:val="26"/>
        </w:rPr>
        <w:t xml:space="preserve">В соответствии с </w:t>
      </w:r>
      <w:hyperlink r:id="rId9" w:history="1">
        <w:r w:rsidRPr="000E5113">
          <w:rPr>
            <w:sz w:val="26"/>
            <w:szCs w:val="26"/>
          </w:rPr>
          <w:t>пунктом 1 статьи 78.1</w:t>
        </w:r>
      </w:hyperlink>
      <w:r w:rsidRPr="000E5113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0E5113">
          <w:rPr>
            <w:sz w:val="26"/>
            <w:szCs w:val="26"/>
          </w:rPr>
          <w:t>постановлением</w:t>
        </w:r>
      </w:hyperlink>
      <w:r w:rsidRPr="000E5113">
        <w:rPr>
          <w:sz w:val="26"/>
          <w:szCs w:val="26"/>
        </w:rPr>
        <w:t xml:space="preserve"> Администрации Ненецкого автономного округа </w:t>
      </w:r>
      <w:r w:rsidR="005C47CE" w:rsidRPr="000E5113">
        <w:rPr>
          <w:sz w:val="26"/>
          <w:szCs w:val="26"/>
        </w:rPr>
        <w:br/>
      </w:r>
      <w:r w:rsidRPr="000E5113">
        <w:rPr>
          <w:sz w:val="26"/>
          <w:szCs w:val="26"/>
        </w:rPr>
        <w:t>от 21.01.2021 № 9-п «О Порядке определения объема и</w:t>
      </w:r>
      <w:r w:rsidR="00897FAE" w:rsidRPr="000E5113">
        <w:rPr>
          <w:sz w:val="26"/>
          <w:szCs w:val="26"/>
        </w:rPr>
        <w:t xml:space="preserve"> </w:t>
      </w:r>
      <w:r w:rsidR="000D3466" w:rsidRPr="000E5113">
        <w:rPr>
          <w:sz w:val="26"/>
          <w:szCs w:val="26"/>
        </w:rPr>
        <w:t xml:space="preserve">условий предоставления </w:t>
      </w:r>
      <w:r w:rsidR="005C47CE" w:rsidRPr="000E5113">
        <w:rPr>
          <w:sz w:val="26"/>
          <w:szCs w:val="26"/>
        </w:rPr>
        <w:br/>
      </w:r>
      <w:r w:rsidR="000D3466" w:rsidRPr="000E5113">
        <w:rPr>
          <w:sz w:val="26"/>
          <w:szCs w:val="26"/>
        </w:rPr>
        <w:t xml:space="preserve">из </w:t>
      </w:r>
      <w:r w:rsidRPr="000E5113">
        <w:rPr>
          <w:sz w:val="26"/>
          <w:szCs w:val="26"/>
        </w:rPr>
        <w:t>окружного бюджета субсидий бюджетным и</w:t>
      </w:r>
      <w:r w:rsidR="002C5E0A" w:rsidRPr="000E5113">
        <w:rPr>
          <w:sz w:val="26"/>
          <w:szCs w:val="26"/>
        </w:rPr>
        <w:t xml:space="preserve"> </w:t>
      </w:r>
      <w:r w:rsidRPr="000E5113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0E5113">
        <w:rPr>
          <w:color w:val="000000" w:themeColor="text1"/>
          <w:sz w:val="26"/>
          <w:szCs w:val="26"/>
        </w:rPr>
        <w:t xml:space="preserve"> </w:t>
      </w:r>
      <w:r w:rsidRPr="000E5113">
        <w:rPr>
          <w:color w:val="000000" w:themeColor="text1"/>
          <w:sz w:val="26"/>
          <w:szCs w:val="26"/>
        </w:rPr>
        <w:t>ПРИКАЗЫВАЮ:</w:t>
      </w:r>
    </w:p>
    <w:p w:rsidR="0079513F" w:rsidRPr="000E5113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E5113">
        <w:rPr>
          <w:color w:val="000000" w:themeColor="text1"/>
          <w:sz w:val="26"/>
          <w:szCs w:val="26"/>
        </w:rPr>
        <w:t>1.</w:t>
      </w:r>
      <w:r w:rsidRPr="000E5113">
        <w:rPr>
          <w:sz w:val="26"/>
          <w:szCs w:val="26"/>
        </w:rPr>
        <w:t> </w:t>
      </w:r>
      <w:r w:rsidR="0079513F" w:rsidRPr="000E5113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0E5113">
        <w:rPr>
          <w:sz w:val="26"/>
          <w:szCs w:val="26"/>
        </w:rPr>
        <w:t xml:space="preserve"> </w:t>
      </w:r>
      <w:r w:rsidR="005C47CE" w:rsidRPr="000E5113">
        <w:rPr>
          <w:sz w:val="26"/>
          <w:szCs w:val="26"/>
        </w:rPr>
        <w:br/>
      </w:r>
      <w:r w:rsidR="0079513F" w:rsidRPr="000E5113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0E5113">
        <w:rPr>
          <w:sz w:val="26"/>
          <w:szCs w:val="26"/>
        </w:rPr>
        <w:t xml:space="preserve">от </w:t>
      </w:r>
      <w:r w:rsidR="00261C0C" w:rsidRPr="000E5113">
        <w:rPr>
          <w:sz w:val="26"/>
          <w:szCs w:val="26"/>
        </w:rPr>
        <w:t>29.12.2022 № 82</w:t>
      </w:r>
      <w:r w:rsidR="00C965A1" w:rsidRPr="000E5113">
        <w:rPr>
          <w:sz w:val="26"/>
          <w:szCs w:val="26"/>
        </w:rPr>
        <w:t xml:space="preserve"> </w:t>
      </w:r>
      <w:r w:rsidR="0043266E" w:rsidRPr="000E5113">
        <w:rPr>
          <w:sz w:val="26"/>
          <w:szCs w:val="26"/>
        </w:rPr>
        <w:t>изменени</w:t>
      </w:r>
      <w:r w:rsidR="00DC0E9E" w:rsidRPr="000E5113">
        <w:rPr>
          <w:sz w:val="26"/>
          <w:szCs w:val="26"/>
        </w:rPr>
        <w:t>я</w:t>
      </w:r>
      <w:r w:rsidR="0043266E" w:rsidRPr="000E5113">
        <w:rPr>
          <w:sz w:val="26"/>
          <w:szCs w:val="26"/>
        </w:rPr>
        <w:t xml:space="preserve">, </w:t>
      </w:r>
      <w:r w:rsidR="00DC0E9E" w:rsidRPr="000E5113">
        <w:rPr>
          <w:sz w:val="26"/>
          <w:szCs w:val="26"/>
        </w:rPr>
        <w:t xml:space="preserve">изложив </w:t>
      </w:r>
      <w:r w:rsidR="00CA57D6" w:rsidRPr="000E5113">
        <w:rPr>
          <w:sz w:val="26"/>
          <w:szCs w:val="26"/>
        </w:rPr>
        <w:t xml:space="preserve">Приложение 1 </w:t>
      </w:r>
      <w:r w:rsidR="00DC0E9E" w:rsidRPr="000E5113">
        <w:rPr>
          <w:sz w:val="26"/>
          <w:szCs w:val="26"/>
        </w:rPr>
        <w:t xml:space="preserve">в новой редакции </w:t>
      </w:r>
      <w:r w:rsidR="0043266E" w:rsidRPr="000E5113">
        <w:rPr>
          <w:sz w:val="26"/>
          <w:szCs w:val="26"/>
        </w:rPr>
        <w:t>согласно Приложению.</w:t>
      </w:r>
    </w:p>
    <w:p w:rsidR="00886011" w:rsidRDefault="003775CD" w:rsidP="0078128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0E5113">
        <w:rPr>
          <w:sz w:val="26"/>
          <w:szCs w:val="26"/>
        </w:rPr>
        <w:t>2. </w:t>
      </w:r>
      <w:r w:rsidR="00DF456B" w:rsidRPr="000E5113">
        <w:rPr>
          <w:sz w:val="26"/>
          <w:szCs w:val="26"/>
        </w:rPr>
        <w:t>Нас</w:t>
      </w:r>
      <w:r w:rsidR="001C2363" w:rsidRPr="000E5113">
        <w:rPr>
          <w:sz w:val="26"/>
          <w:szCs w:val="26"/>
        </w:rPr>
        <w:t>тоящий приказ</w:t>
      </w:r>
      <w:r w:rsidR="00BE25FC" w:rsidRPr="000E5113">
        <w:rPr>
          <w:sz w:val="26"/>
          <w:szCs w:val="26"/>
        </w:rPr>
        <w:t xml:space="preserve"> </w:t>
      </w:r>
      <w:r w:rsidR="001C2363" w:rsidRPr="000E5113">
        <w:rPr>
          <w:sz w:val="26"/>
          <w:szCs w:val="26"/>
        </w:rPr>
        <w:t xml:space="preserve">вступает в силу со дня </w:t>
      </w:r>
      <w:r w:rsidR="00DF456B" w:rsidRPr="000E5113">
        <w:rPr>
          <w:sz w:val="26"/>
          <w:szCs w:val="26"/>
        </w:rPr>
        <w:t>его официального опубликования</w:t>
      </w:r>
      <w:r w:rsidR="00CA57D6" w:rsidRPr="000E5113">
        <w:rPr>
          <w:sz w:val="26"/>
          <w:szCs w:val="26"/>
        </w:rPr>
        <w:t xml:space="preserve">, но не ранее вступления </w:t>
      </w:r>
      <w:r w:rsidR="0078128F" w:rsidRPr="000E5113">
        <w:rPr>
          <w:sz w:val="26"/>
          <w:szCs w:val="26"/>
        </w:rPr>
        <w:t xml:space="preserve">в силу </w:t>
      </w:r>
      <w:r w:rsidR="00CA57D6" w:rsidRPr="000E5113">
        <w:rPr>
          <w:sz w:val="26"/>
          <w:szCs w:val="26"/>
        </w:rPr>
        <w:t xml:space="preserve">закона </w:t>
      </w:r>
      <w:r w:rsidR="0078128F" w:rsidRPr="000E5113">
        <w:rPr>
          <w:sz w:val="26"/>
          <w:szCs w:val="26"/>
        </w:rPr>
        <w:t xml:space="preserve">Ненецкого автономного округа </w:t>
      </w:r>
      <w:r w:rsidR="00CA57D6" w:rsidRPr="000E5113">
        <w:rPr>
          <w:sz w:val="26"/>
          <w:szCs w:val="26"/>
        </w:rPr>
        <w:t xml:space="preserve">«О внесении изменений </w:t>
      </w:r>
      <w:r w:rsidR="0078128F" w:rsidRPr="000E5113">
        <w:rPr>
          <w:rFonts w:eastAsia="Calibri"/>
          <w:sz w:val="26"/>
          <w:szCs w:val="26"/>
        </w:rPr>
        <w:t xml:space="preserve">в закон Ненецкого автономного </w:t>
      </w:r>
      <w:proofErr w:type="gramStart"/>
      <w:r w:rsidR="0078128F" w:rsidRPr="000E5113">
        <w:rPr>
          <w:rFonts w:eastAsia="Calibri"/>
          <w:sz w:val="26"/>
          <w:szCs w:val="26"/>
        </w:rPr>
        <w:t>округа</w:t>
      </w:r>
      <w:r w:rsidR="0078128F" w:rsidRPr="000E5113">
        <w:rPr>
          <w:rFonts w:eastAsia="Calibri"/>
          <w:sz w:val="26"/>
          <w:szCs w:val="26"/>
        </w:rPr>
        <w:br/>
        <w:t>«</w:t>
      </w:r>
      <w:proofErr w:type="gramEnd"/>
      <w:r w:rsidR="0078128F" w:rsidRPr="000E5113">
        <w:rPr>
          <w:rFonts w:eastAsia="Calibri"/>
          <w:sz w:val="26"/>
          <w:szCs w:val="26"/>
        </w:rPr>
        <w:t>Об окружном бюджете на 2024 год и на плановый период 2025 и 2026 годов» от     №</w:t>
      </w:r>
    </w:p>
    <w:p w:rsidR="00C906A4" w:rsidRPr="008C6F08" w:rsidRDefault="00C906A4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05763" w:rsidRPr="008C6F08" w:rsidRDefault="00905763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0B35EC" w:rsidRPr="008C6F08" w:rsidRDefault="000B35EC" w:rsidP="000B35EC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t xml:space="preserve">Руководитель Департамента </w:t>
      </w:r>
      <w:r w:rsidRPr="008C6F08">
        <w:rPr>
          <w:rFonts w:eastAsia="Calibri"/>
          <w:sz w:val="26"/>
          <w:szCs w:val="26"/>
        </w:rPr>
        <w:br/>
        <w:t xml:space="preserve">здравоохранения, труда </w:t>
      </w:r>
      <w:r w:rsidR="00886011" w:rsidRPr="008C6F08">
        <w:rPr>
          <w:rFonts w:eastAsia="Calibri"/>
          <w:sz w:val="26"/>
          <w:szCs w:val="26"/>
        </w:rPr>
        <w:br/>
      </w:r>
      <w:r w:rsidRPr="008C6F08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9552CF" w:rsidRPr="008C6F08" w:rsidRDefault="000B35EC" w:rsidP="000B35E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t xml:space="preserve">Ненецкого автономного округа                                        </w:t>
      </w:r>
      <w:r w:rsidR="00BD4275" w:rsidRPr="008C6F08">
        <w:rPr>
          <w:rFonts w:eastAsia="Calibri"/>
          <w:sz w:val="26"/>
          <w:szCs w:val="26"/>
        </w:rPr>
        <w:t xml:space="preserve">           </w:t>
      </w:r>
      <w:r w:rsidR="00DF456B" w:rsidRPr="008C6F08">
        <w:rPr>
          <w:rFonts w:eastAsia="Calibri"/>
          <w:sz w:val="26"/>
          <w:szCs w:val="26"/>
        </w:rPr>
        <w:t xml:space="preserve">    </w:t>
      </w:r>
      <w:r w:rsidR="00886011" w:rsidRPr="008C6F08">
        <w:rPr>
          <w:rFonts w:eastAsia="Calibri"/>
          <w:sz w:val="26"/>
          <w:szCs w:val="26"/>
        </w:rPr>
        <w:t xml:space="preserve">  </w:t>
      </w:r>
      <w:r w:rsidR="00BD4275" w:rsidRPr="008C6F08">
        <w:rPr>
          <w:rFonts w:eastAsia="Calibri"/>
          <w:sz w:val="26"/>
          <w:szCs w:val="26"/>
        </w:rPr>
        <w:t xml:space="preserve"> </w:t>
      </w:r>
      <w:r w:rsidR="00905763" w:rsidRPr="008C6F08">
        <w:rPr>
          <w:rFonts w:eastAsia="Calibri"/>
          <w:sz w:val="26"/>
          <w:szCs w:val="26"/>
        </w:rPr>
        <w:t xml:space="preserve">    </w:t>
      </w:r>
      <w:r w:rsidR="005C47CE" w:rsidRPr="008C6F08">
        <w:rPr>
          <w:rFonts w:eastAsia="Calibri"/>
          <w:sz w:val="26"/>
          <w:szCs w:val="26"/>
        </w:rPr>
        <w:t xml:space="preserve">          </w:t>
      </w:r>
      <w:r w:rsidRPr="008C6F08">
        <w:rPr>
          <w:rFonts w:eastAsia="Calibri"/>
          <w:sz w:val="26"/>
          <w:szCs w:val="26"/>
        </w:rPr>
        <w:t>Е.С. Левина</w:t>
      </w:r>
    </w:p>
    <w:p w:rsidR="009552CF" w:rsidRPr="008C6F08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8C6F08" w:rsidSect="005C47CE">
          <w:headerReference w:type="default" r:id="rId11"/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0E5113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0E5113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D8114B" w:rsidRPr="000E5113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0E5113">
        <w:rPr>
          <w:color w:val="000000" w:themeColor="text1"/>
          <w:sz w:val="26"/>
          <w:szCs w:val="26"/>
        </w:rPr>
        <w:t>от</w:t>
      </w:r>
      <w:r w:rsidR="00257842" w:rsidRPr="000E5113">
        <w:rPr>
          <w:color w:val="000000" w:themeColor="text1"/>
          <w:sz w:val="26"/>
          <w:szCs w:val="26"/>
        </w:rPr>
        <w:t xml:space="preserve"> </w:t>
      </w:r>
      <w:proofErr w:type="gramStart"/>
      <w:r w:rsidR="00360415" w:rsidRPr="000E5113">
        <w:rPr>
          <w:color w:val="000000" w:themeColor="text1"/>
          <w:sz w:val="26"/>
          <w:szCs w:val="26"/>
        </w:rPr>
        <w:t xml:space="preserve">  </w:t>
      </w:r>
      <w:r w:rsidR="00D8114B" w:rsidRPr="000E5113">
        <w:rPr>
          <w:color w:val="000000" w:themeColor="text1"/>
          <w:sz w:val="26"/>
          <w:szCs w:val="26"/>
        </w:rPr>
        <w:t>.</w:t>
      </w:r>
      <w:proofErr w:type="gramEnd"/>
      <w:r w:rsidR="00EA6329" w:rsidRPr="000E5113">
        <w:rPr>
          <w:color w:val="000000" w:themeColor="text1"/>
          <w:sz w:val="26"/>
          <w:szCs w:val="26"/>
        </w:rPr>
        <w:t>0</w:t>
      </w:r>
      <w:r w:rsidR="000E5113">
        <w:rPr>
          <w:color w:val="000000" w:themeColor="text1"/>
          <w:sz w:val="26"/>
          <w:szCs w:val="26"/>
        </w:rPr>
        <w:t>4</w:t>
      </w:r>
      <w:r w:rsidR="00FC5558" w:rsidRPr="000E5113">
        <w:rPr>
          <w:color w:val="000000" w:themeColor="text1"/>
          <w:sz w:val="26"/>
          <w:szCs w:val="26"/>
        </w:rPr>
        <w:t>.</w:t>
      </w:r>
      <w:r w:rsidR="000443C3" w:rsidRPr="000E5113">
        <w:rPr>
          <w:color w:val="000000" w:themeColor="text1"/>
          <w:sz w:val="26"/>
          <w:szCs w:val="26"/>
        </w:rPr>
        <w:t>202</w:t>
      </w:r>
      <w:r w:rsidR="00532380" w:rsidRPr="000E5113">
        <w:rPr>
          <w:color w:val="000000" w:themeColor="text1"/>
          <w:sz w:val="26"/>
          <w:szCs w:val="26"/>
        </w:rPr>
        <w:t>4</w:t>
      </w:r>
      <w:r w:rsidRPr="000E5113">
        <w:rPr>
          <w:color w:val="000000" w:themeColor="text1"/>
          <w:sz w:val="26"/>
          <w:szCs w:val="26"/>
        </w:rPr>
        <w:t xml:space="preserve"> № </w:t>
      </w:r>
    </w:p>
    <w:p w:rsidR="00E33D98" w:rsidRPr="008C6F08" w:rsidRDefault="00C7627E" w:rsidP="004E610A">
      <w:pPr>
        <w:autoSpaceDE w:val="0"/>
        <w:autoSpaceDN w:val="0"/>
        <w:ind w:left="8931"/>
        <w:rPr>
          <w:sz w:val="26"/>
          <w:szCs w:val="26"/>
        </w:rPr>
      </w:pPr>
      <w:r w:rsidRPr="000E5113">
        <w:rPr>
          <w:color w:val="000000" w:themeColor="text1"/>
          <w:sz w:val="26"/>
          <w:szCs w:val="26"/>
        </w:rPr>
        <w:t>«О внесении изменени</w:t>
      </w:r>
      <w:r w:rsidR="005C47CE" w:rsidRPr="000E5113">
        <w:rPr>
          <w:color w:val="000000" w:themeColor="text1"/>
          <w:sz w:val="26"/>
          <w:szCs w:val="26"/>
        </w:rPr>
        <w:t>я</w:t>
      </w:r>
      <w:r w:rsidRPr="000E5113">
        <w:rPr>
          <w:color w:val="000000" w:themeColor="text1"/>
          <w:sz w:val="26"/>
          <w:szCs w:val="26"/>
        </w:rPr>
        <w:t xml:space="preserve"> в Приложение 1</w:t>
      </w:r>
      <w:r w:rsidR="00532380" w:rsidRPr="000E5113">
        <w:rPr>
          <w:color w:val="000000" w:themeColor="text1"/>
          <w:sz w:val="26"/>
          <w:szCs w:val="26"/>
        </w:rPr>
        <w:br/>
      </w:r>
      <w:r w:rsidRPr="000E5113">
        <w:rPr>
          <w:color w:val="000000" w:themeColor="text1"/>
          <w:sz w:val="26"/>
          <w:szCs w:val="26"/>
        </w:rPr>
        <w:t>к Положению</w:t>
      </w:r>
      <w:r w:rsidRPr="008C6F08">
        <w:rPr>
          <w:color w:val="000000" w:themeColor="text1"/>
          <w:sz w:val="26"/>
          <w:szCs w:val="26"/>
        </w:rPr>
        <w:t xml:space="preserve"> о порядке и условиях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AE43D7" w:rsidRPr="008C6F08" w:rsidRDefault="00AE43D7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</w:p>
    <w:p w:rsidR="001C2363" w:rsidRDefault="001C2363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</w:p>
    <w:p w:rsidR="000443C3" w:rsidRPr="008C6F08" w:rsidRDefault="000443C3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</w:p>
    <w:p w:rsidR="001D2F7E" w:rsidRPr="0078128F" w:rsidRDefault="001D2F7E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  <w:r w:rsidRPr="0078128F">
        <w:rPr>
          <w:sz w:val="26"/>
          <w:szCs w:val="26"/>
        </w:rPr>
        <w:t>Приложение 1 к Положению о порядке</w:t>
      </w:r>
    </w:p>
    <w:p w:rsidR="001D2F7E" w:rsidRPr="0078128F" w:rsidRDefault="001D2F7E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  <w:r w:rsidRPr="0078128F">
        <w:rPr>
          <w:sz w:val="26"/>
          <w:szCs w:val="26"/>
        </w:rPr>
        <w:t>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</w:t>
      </w:r>
    </w:p>
    <w:p w:rsidR="001D2F7E" w:rsidRPr="0078128F" w:rsidRDefault="001D2F7E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  <w:r w:rsidRPr="0078128F">
        <w:rPr>
          <w:sz w:val="26"/>
          <w:szCs w:val="26"/>
        </w:rPr>
        <w:t>защиты населения Ненецкого автономного</w:t>
      </w:r>
    </w:p>
    <w:p w:rsidR="001D2F7E" w:rsidRPr="0078128F" w:rsidRDefault="001D2F7E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  <w:r w:rsidRPr="0078128F">
        <w:rPr>
          <w:sz w:val="26"/>
          <w:szCs w:val="26"/>
        </w:rPr>
        <w:t>округа, субсидий на иные цели</w:t>
      </w:r>
    </w:p>
    <w:p w:rsidR="00315E38" w:rsidRDefault="00315E38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403F34" w:rsidRDefault="00403F34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A4AC3" w:rsidRDefault="007A4AC3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A4AC3" w:rsidRPr="007A4AC3" w:rsidRDefault="007A4AC3" w:rsidP="007A4AC3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A4AC3">
        <w:rPr>
          <w:b/>
          <w:sz w:val="26"/>
          <w:szCs w:val="26"/>
        </w:rPr>
        <w:t>Перечень</w:t>
      </w:r>
    </w:p>
    <w:p w:rsidR="007A4AC3" w:rsidRPr="007A4AC3" w:rsidRDefault="007A4AC3" w:rsidP="007A4AC3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A4AC3">
        <w:rPr>
          <w:b/>
          <w:sz w:val="26"/>
          <w:szCs w:val="26"/>
        </w:rPr>
        <w:t>субсидий на иные цели и направления их расходования</w:t>
      </w:r>
    </w:p>
    <w:p w:rsidR="007A4AC3" w:rsidRDefault="007A4AC3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A4AC3" w:rsidRDefault="007A4AC3" w:rsidP="007A4AC3">
      <w:pPr>
        <w:tabs>
          <w:tab w:val="left" w:pos="993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7A4AC3" w:rsidRDefault="007A4AC3" w:rsidP="007A4AC3">
      <w:pPr>
        <w:tabs>
          <w:tab w:val="left" w:pos="993"/>
        </w:tabs>
        <w:autoSpaceDE w:val="0"/>
        <w:autoSpaceDN w:val="0"/>
        <w:adjustRightInd w:val="0"/>
        <w:rPr>
          <w:b/>
          <w:sz w:val="26"/>
          <w:szCs w:val="26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23"/>
        <w:gridCol w:w="1894"/>
        <w:gridCol w:w="7745"/>
      </w:tblGrid>
      <w:tr w:rsidR="007A4AC3" w:rsidRPr="00D0095D" w:rsidTr="006C6D77">
        <w:tc>
          <w:tcPr>
            <w:tcW w:w="567" w:type="dxa"/>
          </w:tcPr>
          <w:p w:rsidR="007A4AC3" w:rsidRPr="00D0095D" w:rsidRDefault="007A4AC3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823" w:type="dxa"/>
          </w:tcPr>
          <w:p w:rsidR="007A4AC3" w:rsidRPr="00D0095D" w:rsidRDefault="007A4AC3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Наименование субсидии</w:t>
            </w:r>
          </w:p>
        </w:tc>
        <w:tc>
          <w:tcPr>
            <w:tcW w:w="1894" w:type="dxa"/>
          </w:tcPr>
          <w:p w:rsidR="007A4AC3" w:rsidRPr="00D0095D" w:rsidRDefault="007A4AC3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Целевая статья расходов</w:t>
            </w:r>
          </w:p>
        </w:tc>
        <w:tc>
          <w:tcPr>
            <w:tcW w:w="7745" w:type="dxa"/>
          </w:tcPr>
          <w:p w:rsidR="007A4AC3" w:rsidRPr="00D0095D" w:rsidRDefault="007A4AC3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Цели и направления расходования субсидии, объем и (или) методика расчета объема целевых субсидий</w:t>
            </w:r>
          </w:p>
        </w:tc>
      </w:tr>
      <w:tr w:rsidR="007A4AC3" w:rsidRPr="00D0095D" w:rsidTr="006C6D77">
        <w:tc>
          <w:tcPr>
            <w:tcW w:w="567" w:type="dxa"/>
          </w:tcPr>
          <w:p w:rsidR="007A4AC3" w:rsidRDefault="00D9371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3" w:type="dxa"/>
          </w:tcPr>
          <w:p w:rsidR="007A4AC3" w:rsidRPr="00D0095D" w:rsidRDefault="007A431D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A431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региональных проектов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A431D">
              <w:rPr>
                <w:rFonts w:ascii="Times New Roman" w:hAnsi="Times New Roman" w:cs="Times New Roman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в сфере здравоохранения (ЕГИСЗ)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94" w:type="dxa"/>
          </w:tcPr>
          <w:p w:rsidR="007A4AC3" w:rsidRPr="00D0095D" w:rsidRDefault="007A431D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ХХ.Х.ХХ.51140</w:t>
            </w:r>
          </w:p>
        </w:tc>
        <w:tc>
          <w:tcPr>
            <w:tcW w:w="7745" w:type="dxa"/>
          </w:tcPr>
          <w:p w:rsidR="00EB3136" w:rsidRDefault="007A431D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B3136" w:rsidRPr="00EB3136">
              <w:rPr>
                <w:rFonts w:ascii="Times New Roman" w:hAnsi="Times New Roman" w:cs="Times New Roman"/>
                <w:sz w:val="24"/>
                <w:szCs w:val="24"/>
              </w:rPr>
              <w:t>Цели и задачи мероприятия:</w:t>
            </w:r>
          </w:p>
          <w:p w:rsidR="00C65B3F" w:rsidRPr="00D0095D" w:rsidRDefault="009B3409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B3409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функционирования системы здравоохранения путем создания механизмов взаимодействия медицинских организаций на основе </w:t>
            </w:r>
            <w:r w:rsidR="00507434" w:rsidRPr="007A431D">
              <w:rPr>
                <w:rFonts w:ascii="Times New Roman" w:hAnsi="Times New Roman" w:cs="Times New Roman"/>
                <w:sz w:val="24"/>
                <w:szCs w:val="24"/>
              </w:rPr>
              <w:t>единой государственной информационной системы в сфере здравоохранения</w:t>
            </w:r>
            <w:r w:rsidR="0050743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B3409">
              <w:rPr>
                <w:rFonts w:ascii="Times New Roman" w:hAnsi="Times New Roman" w:cs="Times New Roman"/>
                <w:sz w:val="24"/>
                <w:szCs w:val="24"/>
              </w:rPr>
              <w:t>ЕГИСЗ</w:t>
            </w:r>
            <w:r w:rsidR="005074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3409">
              <w:rPr>
                <w:rFonts w:ascii="Times New Roman" w:hAnsi="Times New Roman" w:cs="Times New Roman"/>
                <w:sz w:val="24"/>
                <w:szCs w:val="24"/>
              </w:rPr>
              <w:t>, внедрения цифровых технологий и платформенных решений, формирующих единый цифровой контур здравоохранения</w:t>
            </w:r>
            <w:r w:rsidR="00B200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2B35" w:rsidRDefault="007A431D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2. Направления расходования средств: </w:t>
            </w:r>
          </w:p>
          <w:p w:rsidR="00507434" w:rsidRDefault="007A431D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созданием единого цифрового контура в здравоохранении на основе ЕГИСЗ с целью внедрения</w:t>
            </w:r>
            <w:r w:rsidR="005074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B35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модернизации 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в медицинских организациях государственной систем</w:t>
            </w:r>
            <w:r w:rsidR="00872B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здравоохранения</w:t>
            </w:r>
            <w:r w:rsidR="00872B35">
              <w:rPr>
                <w:rFonts w:ascii="Times New Roman" w:hAnsi="Times New Roman" w:cs="Times New Roman"/>
                <w:sz w:val="24"/>
                <w:szCs w:val="24"/>
              </w:rPr>
              <w:t xml:space="preserve"> Ненецкого автономного округа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информационных систем, соответствующих требованиям Минздрава России, обеспечивающих информационное взаимодействие с подсистемами ЕГИСЗ</w:t>
            </w:r>
            <w:r w:rsidR="005074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431D" w:rsidRPr="00D0095D" w:rsidRDefault="007A431D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доля медицинских организаций государственной системы здравоохранения, использующих медицинские информационные системы для организации и оказания медицинской помощи гражданам, обеспечивающих информационное взаимодействие с ЕГИСЗ.</w:t>
            </w:r>
          </w:p>
          <w:p w:rsidR="007A431D" w:rsidRPr="00D0095D" w:rsidRDefault="007A431D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7A431D" w:rsidRPr="00D0095D" w:rsidRDefault="007A431D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7A431D" w:rsidRDefault="007A431D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018" w:rsidRPr="00D0095D" w:rsidRDefault="00F97018" w:rsidP="00F970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Прi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Cтi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Услi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F97018" w:rsidRPr="00D0095D" w:rsidRDefault="00F97018" w:rsidP="00F970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018" w:rsidRPr="00D0095D" w:rsidRDefault="00F97018" w:rsidP="00F970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лицензии и 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i-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F97018" w:rsidRPr="00D0095D" w:rsidRDefault="00F97018" w:rsidP="00F970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F97018" w:rsidRPr="00D0095D" w:rsidRDefault="00F97018" w:rsidP="00F970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- основные средства i-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F97018" w:rsidRPr="00D0095D" w:rsidRDefault="00F97018" w:rsidP="00F970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Услi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- услуги в сфере информатизации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16E2">
              <w:rPr>
                <w:rFonts w:ascii="Times New Roman" w:hAnsi="Times New Roman" w:cs="Times New Roman"/>
                <w:sz w:val="24"/>
                <w:szCs w:val="24"/>
              </w:rPr>
              <w:t xml:space="preserve">(внедрение, развитие и модернизация медицинских информационных систем) 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i-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7A4AC3" w:rsidRPr="00D0095D" w:rsidRDefault="00F97018" w:rsidP="00F970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за единицу i-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</w:p>
        </w:tc>
      </w:tr>
      <w:tr w:rsidR="007A4AC3" w:rsidRPr="00D0095D" w:rsidTr="006C6D77">
        <w:tc>
          <w:tcPr>
            <w:tcW w:w="567" w:type="dxa"/>
          </w:tcPr>
          <w:p w:rsidR="007A4AC3" w:rsidRDefault="00D9371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23" w:type="dxa"/>
          </w:tcPr>
          <w:p w:rsidR="007A4AC3" w:rsidRPr="00D0095D" w:rsidRDefault="00444690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4690">
              <w:rPr>
                <w:rFonts w:ascii="Times New Roman" w:hAnsi="Times New Roman" w:cs="Times New Roman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894" w:type="dxa"/>
          </w:tcPr>
          <w:p w:rsidR="007A4AC3" w:rsidRPr="00D0095D" w:rsidRDefault="00444690" w:rsidP="004446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ХХ.Х.ХХ.51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7745" w:type="dxa"/>
          </w:tcPr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B3136" w:rsidRPr="00EB3136">
              <w:rPr>
                <w:rFonts w:ascii="Times New Roman" w:hAnsi="Times New Roman" w:cs="Times New Roman"/>
                <w:sz w:val="24"/>
                <w:szCs w:val="24"/>
              </w:rPr>
              <w:t>Цели и задачи мероприятия: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  <w:r w:rsidR="00B200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1) расходы на предоставление социальных услуг гражданам пожилого возраста и инвалидам, признанным нуждающимися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в социальном обслуживании, в рамках системы долговременного ухода;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2) расходы на реализацию мероприятий по профессиональному образованию и профессиональному обучению, а также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по дополнительному профессиональному образованию работников организаций социального обслуживания, в том числе помощников по уходу;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3) расходы на реализацию мероприятий, направленных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доукомплектацию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штатной численности организаций, оказывающих услуги в сфере социального обслуживания в рамках системы долговременного ухода за гражданами пожилого возраста и инвалидами.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является: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численность граждан старше трудоспособного возраста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и инвалидов, получающих социальные услуги в рамках системы долговременного ухода за гражданами пожилого возраста</w:t>
            </w:r>
          </w:p>
          <w:p w:rsidR="00444690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и инвалидами.</w:t>
            </w:r>
          </w:p>
          <w:p w:rsidR="007A4AC3" w:rsidRPr="00D0095D" w:rsidRDefault="00444690" w:rsidP="00444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4. Объем субсидии на 2024 год определен в размере 55 405,4 тыс. рублей</w:t>
            </w:r>
          </w:p>
        </w:tc>
      </w:tr>
      <w:tr w:rsidR="007A4AC3" w:rsidRPr="00D0095D" w:rsidTr="006C6D77">
        <w:tc>
          <w:tcPr>
            <w:tcW w:w="567" w:type="dxa"/>
          </w:tcPr>
          <w:p w:rsidR="007A4AC3" w:rsidRDefault="00D9371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3" w:type="dxa"/>
          </w:tcPr>
          <w:p w:rsidR="007A4AC3" w:rsidRPr="00D0095D" w:rsidRDefault="00473BD8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94" w:type="dxa"/>
          </w:tcPr>
          <w:p w:rsidR="007A4AC3" w:rsidRPr="00D0095D" w:rsidRDefault="00473BD8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ХХ.Х.ХХ.51900</w:t>
            </w:r>
          </w:p>
        </w:tc>
        <w:tc>
          <w:tcPr>
            <w:tcW w:w="7745" w:type="dxa"/>
          </w:tcPr>
          <w:p w:rsidR="00B2004A" w:rsidRPr="00D0095D" w:rsidRDefault="00B2004A" w:rsidP="00B20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B3136" w:rsidRPr="00EB3136">
              <w:rPr>
                <w:rFonts w:ascii="Times New Roman" w:hAnsi="Times New Roman" w:cs="Times New Roman"/>
                <w:sz w:val="24"/>
                <w:szCs w:val="24"/>
              </w:rPr>
              <w:t>Цели и задачи мероприятия:</w:t>
            </w:r>
          </w:p>
          <w:p w:rsidR="00FC4CF7" w:rsidRDefault="00B2004A" w:rsidP="00B20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FC4CF7" w:rsidRPr="00FC4CF7">
              <w:rPr>
                <w:rFonts w:ascii="Times New Roman" w:hAnsi="Times New Roman" w:cs="Times New Roman"/>
                <w:sz w:val="24"/>
                <w:szCs w:val="24"/>
              </w:rPr>
              <w:t>доступност</w:t>
            </w:r>
            <w:r w:rsidR="00FC4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C4CF7" w:rsidRPr="00FC4CF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профилактики, диагностики и лечения онкологических заболеваний</w:t>
            </w:r>
            <w:r w:rsidR="00FC4C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2004A" w:rsidRPr="00D0095D" w:rsidRDefault="00B2004A" w:rsidP="00B20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425E5C" w:rsidRDefault="00B2004A" w:rsidP="00B20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медицинских изделий </w:t>
            </w:r>
            <w:r w:rsidR="006D7A45" w:rsidRPr="006D7A45">
              <w:rPr>
                <w:rFonts w:ascii="Times New Roman" w:hAnsi="Times New Roman" w:cs="Times New Roman"/>
                <w:sz w:val="24"/>
                <w:szCs w:val="24"/>
              </w:rPr>
              <w:t>по перечню, утвержденному Мин</w:t>
            </w:r>
            <w:r w:rsidR="00425E5C">
              <w:rPr>
                <w:rFonts w:ascii="Times New Roman" w:hAnsi="Times New Roman" w:cs="Times New Roman"/>
                <w:sz w:val="24"/>
                <w:szCs w:val="24"/>
              </w:rPr>
              <w:t>здравом России</w:t>
            </w:r>
            <w:r w:rsidR="006D7A45" w:rsidRPr="006D7A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5E5C" w:rsidRPr="00425E5C">
              <w:rPr>
                <w:rFonts w:ascii="Times New Roman" w:hAnsi="Times New Roman" w:cs="Times New Roman"/>
                <w:sz w:val="24"/>
                <w:szCs w:val="24"/>
              </w:rPr>
              <w:t>для переоснащения медицинских организаций</w:t>
            </w:r>
            <w:r w:rsidR="00425E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5E5C" w:rsidRPr="00425E5C">
              <w:rPr>
                <w:rFonts w:ascii="Times New Roman" w:hAnsi="Times New Roman" w:cs="Times New Roman"/>
                <w:sz w:val="24"/>
                <w:szCs w:val="24"/>
              </w:rPr>
              <w:t xml:space="preserve"> оказывающих помощь больным онкологическими заболеваниями</w:t>
            </w:r>
          </w:p>
          <w:p w:rsidR="00425E5C" w:rsidRDefault="00B2004A" w:rsidP="00B20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приобретенн</w:t>
            </w:r>
            <w:r w:rsidR="00425E5C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425E5C" w:rsidRPr="00D0095D">
              <w:rPr>
                <w:rFonts w:ascii="Times New Roman" w:hAnsi="Times New Roman" w:cs="Times New Roman"/>
                <w:sz w:val="24"/>
                <w:szCs w:val="24"/>
              </w:rPr>
              <w:t>медицинских изделий</w:t>
            </w:r>
            <w:r w:rsidR="00425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68C">
              <w:rPr>
                <w:rFonts w:ascii="Times New Roman" w:hAnsi="Times New Roman" w:cs="Times New Roman"/>
                <w:sz w:val="24"/>
                <w:szCs w:val="24"/>
              </w:rPr>
              <w:t xml:space="preserve">для оказания помощи </w:t>
            </w:r>
            <w:r w:rsidR="0010568C" w:rsidRPr="00425E5C">
              <w:rPr>
                <w:rFonts w:ascii="Times New Roman" w:hAnsi="Times New Roman" w:cs="Times New Roman"/>
                <w:sz w:val="24"/>
                <w:szCs w:val="24"/>
              </w:rPr>
              <w:t xml:space="preserve">больным </w:t>
            </w:r>
            <w:r w:rsidR="0010568C" w:rsidRPr="00425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онкологическими заболеваниями</w:t>
            </w:r>
            <w:r w:rsidR="001056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004A" w:rsidRPr="00D0095D" w:rsidRDefault="00B2004A" w:rsidP="00B20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B2004A" w:rsidRPr="00D0095D" w:rsidRDefault="00B2004A" w:rsidP="00B20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B2004A" w:rsidRPr="00D0095D" w:rsidRDefault="00B2004A" w:rsidP="00B200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9A9" w:rsidRPr="003139A9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= ∑</w:t>
            </w: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Миздi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x ∑Ст, где:</w:t>
            </w:r>
          </w:p>
          <w:p w:rsidR="003139A9" w:rsidRPr="003139A9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9A9" w:rsidRPr="003139A9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Миздi – количество медицинских изделий i-</w:t>
            </w: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7A4AC3" w:rsidRPr="00D0095D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 i-</w:t>
            </w: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7A4AC3" w:rsidRPr="00D0095D" w:rsidTr="006C6D77">
        <w:tc>
          <w:tcPr>
            <w:tcW w:w="567" w:type="dxa"/>
          </w:tcPr>
          <w:p w:rsidR="007A4AC3" w:rsidRDefault="00D9371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23" w:type="dxa"/>
          </w:tcPr>
          <w:p w:rsidR="007A4AC3" w:rsidRPr="00D0095D" w:rsidRDefault="004A6918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94" w:type="dxa"/>
          </w:tcPr>
          <w:p w:rsidR="007A4AC3" w:rsidRPr="00D0095D" w:rsidRDefault="004A6918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ХХ.Х.ХХ.51920</w:t>
            </w:r>
          </w:p>
        </w:tc>
        <w:tc>
          <w:tcPr>
            <w:tcW w:w="7745" w:type="dxa"/>
          </w:tcPr>
          <w:p w:rsidR="00EB3136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B3136" w:rsidRPr="00EB3136">
              <w:rPr>
                <w:rFonts w:ascii="Times New Roman" w:hAnsi="Times New Roman" w:cs="Times New Roman"/>
                <w:sz w:val="24"/>
                <w:szCs w:val="24"/>
              </w:rPr>
              <w:t>Цели и задачи мероприятия:</w:t>
            </w:r>
          </w:p>
          <w:p w:rsidR="00FC4CF7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FC4CF7" w:rsidRPr="00FC4CF7">
              <w:rPr>
                <w:rFonts w:ascii="Times New Roman" w:hAnsi="Times New Roman" w:cs="Times New Roman"/>
                <w:sz w:val="24"/>
                <w:szCs w:val="24"/>
              </w:rPr>
              <w:t>доступност</w:t>
            </w:r>
            <w:r w:rsidR="00FC4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C4CF7" w:rsidRPr="00FC4CF7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диагностики, профилактики и лечения сердечно-сосудистых заболеваний</w:t>
            </w:r>
            <w:r w:rsidR="00FC4C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6918" w:rsidRPr="00D0095D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C4CF7" w:rsidRDefault="00FC4CF7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4CF7">
              <w:rPr>
                <w:rFonts w:ascii="Times New Roman" w:hAnsi="Times New Roman" w:cs="Times New Roman"/>
                <w:sz w:val="24"/>
                <w:szCs w:val="24"/>
              </w:rPr>
              <w:t>приобретение медицинских изделий по перечню, утвержденному Минздравом России</w:t>
            </w:r>
            <w:r w:rsidR="00C74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74E0B" w:rsidRPr="00C74E0B">
              <w:rPr>
                <w:rFonts w:ascii="Times New Roman" w:hAnsi="Times New Roman" w:cs="Times New Roman"/>
                <w:sz w:val="24"/>
                <w:szCs w:val="24"/>
              </w:rPr>
              <w:t>для оснащения (переоснащения, дооснащения) региональных сосудистых центров и первичных сосудистых отделений</w:t>
            </w:r>
            <w:r w:rsidR="00C74E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5219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3. Результатом предоставления целевой субсидии является количество </w:t>
            </w:r>
          </w:p>
          <w:p w:rsidR="00062BF3" w:rsidRDefault="00935219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приобретенн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медицинских изделий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2BF3" w:rsidRPr="00C74E0B">
              <w:rPr>
                <w:rFonts w:ascii="Times New Roman" w:hAnsi="Times New Roman" w:cs="Times New Roman"/>
                <w:sz w:val="24"/>
                <w:szCs w:val="24"/>
              </w:rPr>
              <w:t>для оснащения (переоснащения, дооснащения) региональных сосудистых центров и первичных сосудистых отделений</w:t>
            </w:r>
            <w:r w:rsidR="00062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6918" w:rsidRPr="00D0095D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4A6918" w:rsidRPr="00D0095D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4A6918" w:rsidRPr="00D0095D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918" w:rsidRPr="00D0095D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3139A9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proofErr w:type="spellStart"/>
            <w:r w:rsidR="00062BF3">
              <w:rPr>
                <w:rFonts w:ascii="Times New Roman" w:hAnsi="Times New Roman" w:cs="Times New Roman"/>
                <w:sz w:val="24"/>
                <w:szCs w:val="24"/>
              </w:rPr>
              <w:t>Мизд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3139A9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Ст, где:</w:t>
            </w:r>
          </w:p>
          <w:p w:rsidR="004A6918" w:rsidRPr="00D0095D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918" w:rsidRPr="00D0095D" w:rsidRDefault="00062BF3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Мизд</w:t>
            </w:r>
            <w:r w:rsidR="004A6918"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A6918"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9A9">
              <w:rPr>
                <w:rFonts w:ascii="Times New Roman" w:hAnsi="Times New Roman" w:cs="Times New Roman"/>
                <w:sz w:val="24"/>
                <w:szCs w:val="24"/>
              </w:rPr>
              <w:t>количество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едицински</w:t>
            </w:r>
            <w:r w:rsidR="003139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издели</w:t>
            </w:r>
            <w:r w:rsidR="003139A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4A6918"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i-</w:t>
            </w:r>
            <w:proofErr w:type="spellStart"/>
            <w:r w:rsidR="004A6918" w:rsidRPr="00D0095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="004A6918"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7A4AC3" w:rsidRPr="00D0095D" w:rsidRDefault="004A6918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Ст - </w:t>
            </w:r>
            <w:r w:rsidR="003139A9" w:rsidRPr="003139A9">
              <w:rPr>
                <w:rFonts w:ascii="Times New Roman" w:hAnsi="Times New Roman" w:cs="Times New Roman"/>
                <w:sz w:val="24"/>
                <w:szCs w:val="24"/>
              </w:rPr>
              <w:t>стоимость за единицу i-</w:t>
            </w:r>
            <w:proofErr w:type="spellStart"/>
            <w:r w:rsidR="003139A9" w:rsidRPr="003139A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="003139A9"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062BF3" w:rsidRPr="00D0095D" w:rsidTr="006C6D77">
        <w:tc>
          <w:tcPr>
            <w:tcW w:w="567" w:type="dxa"/>
          </w:tcPr>
          <w:p w:rsidR="00062BF3" w:rsidRDefault="00D9371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3" w:type="dxa"/>
          </w:tcPr>
          <w:p w:rsidR="00062BF3" w:rsidRPr="00D0095D" w:rsidRDefault="00EB3136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313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проектов модернизации первичного звена здравоохранения</w:t>
            </w:r>
          </w:p>
        </w:tc>
        <w:tc>
          <w:tcPr>
            <w:tcW w:w="1894" w:type="dxa"/>
          </w:tcPr>
          <w:p w:rsidR="00062BF3" w:rsidRPr="00D0095D" w:rsidRDefault="0023214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ХХ.Х.ХХ.53650</w:t>
            </w:r>
          </w:p>
        </w:tc>
        <w:tc>
          <w:tcPr>
            <w:tcW w:w="7745" w:type="dxa"/>
          </w:tcPr>
          <w:p w:rsidR="00440483" w:rsidRDefault="00232140" w:rsidP="002321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40483" w:rsidRPr="00440483">
              <w:rPr>
                <w:rFonts w:ascii="Times New Roman" w:hAnsi="Times New Roman" w:cs="Times New Roman"/>
                <w:sz w:val="24"/>
                <w:szCs w:val="24"/>
              </w:rPr>
              <w:t>Цели и задачи мероприятия:</w:t>
            </w:r>
          </w:p>
          <w:p w:rsidR="00232140" w:rsidRPr="00D0095D" w:rsidRDefault="00232140" w:rsidP="002321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и качества первичной медико-санитарной помощи и медицинской помощи, оказываемой в сельской местности, рабочих поселках, поселках городского типа и малых городах с численностью населения до 50 тыс. человек.</w:t>
            </w:r>
          </w:p>
          <w:p w:rsidR="00232140" w:rsidRDefault="00232140" w:rsidP="002321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440483" w:rsidRDefault="004C1573" w:rsidP="002321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 </w:t>
            </w:r>
            <w:r w:rsidR="00232140"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с </w:t>
            </w:r>
            <w:r w:rsidR="00440483" w:rsidRPr="00440483">
              <w:rPr>
                <w:rFonts w:ascii="Times New Roman" w:hAnsi="Times New Roman" w:cs="Times New Roman"/>
                <w:sz w:val="24"/>
                <w:szCs w:val="24"/>
              </w:rPr>
              <w:t>оснащением и переоснащением медицинских организаций оборудованием по перечню, утвержденному Мин</w:t>
            </w:r>
            <w:r w:rsidR="00440483">
              <w:rPr>
                <w:rFonts w:ascii="Times New Roman" w:hAnsi="Times New Roman" w:cs="Times New Roman"/>
                <w:sz w:val="24"/>
                <w:szCs w:val="24"/>
              </w:rPr>
              <w:t>здравом России</w:t>
            </w:r>
            <w:r w:rsidR="00440483" w:rsidRPr="00440483">
              <w:rPr>
                <w:rFonts w:ascii="Times New Roman" w:hAnsi="Times New Roman" w:cs="Times New Roman"/>
                <w:sz w:val="24"/>
                <w:szCs w:val="24"/>
              </w:rPr>
              <w:t>, в соответствии со стандартами оснащения медицинских 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порядками оказания медицинской помощи, правилами проведения лабораторных, инструментальных, патолого-анатомических и иных видов диагностических исследований, утвержденными Мин</w:t>
            </w:r>
            <w:r w:rsidR="00440483">
              <w:rPr>
                <w:rFonts w:ascii="Times New Roman" w:hAnsi="Times New Roman" w:cs="Times New Roman"/>
                <w:sz w:val="24"/>
                <w:szCs w:val="24"/>
              </w:rPr>
              <w:t>здравом России.</w:t>
            </w:r>
          </w:p>
          <w:p w:rsidR="004C1573" w:rsidRDefault="004C1573" w:rsidP="004C15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</w:t>
            </w:r>
            <w:r w:rsidRPr="004C1573">
              <w:rPr>
                <w:rFonts w:ascii="Times New Roman" w:hAnsi="Times New Roman" w:cs="Times New Roman"/>
                <w:sz w:val="24"/>
                <w:szCs w:val="24"/>
              </w:rPr>
              <w:t>с оснащением и переоснащением транспортными средствами (за исключением автомобилей скорой медицинской помощи) для доставки пациентов в медицинские организации, доставки медицинских работников до места жительства пациентов, для перевозки биологических материалов для исследований, доставки лекарственных препаратов до жителей отдаленных районов, для доставки населения в медицинские организации для проведения диспансеризации и диспансерного наблюдения и обратно, а также для доставки беременных женщин для проведения осмотров и обратно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0483" w:rsidRDefault="00232140" w:rsidP="002321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</w:t>
            </w:r>
            <w:r w:rsidR="004C15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40483" w:rsidRDefault="004C1573" w:rsidP="002321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Pr="004C1573">
              <w:rPr>
                <w:rFonts w:ascii="Times New Roman" w:hAnsi="Times New Roman" w:cs="Times New Roman"/>
                <w:sz w:val="24"/>
                <w:szCs w:val="24"/>
              </w:rPr>
              <w:t>количество единиц приобретенного медицинского оборудования, которым оснащены (дооснащены) медицинские организации;</w:t>
            </w:r>
          </w:p>
          <w:p w:rsidR="00440483" w:rsidRDefault="004C1573" w:rsidP="002321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Pr="004C1573">
              <w:rPr>
                <w:rFonts w:ascii="Times New Roman" w:hAnsi="Times New Roman" w:cs="Times New Roman"/>
                <w:sz w:val="24"/>
                <w:szCs w:val="24"/>
              </w:rPr>
              <w:t>количество единиц приобретенных транспортных средств (за исключением автомобилей скорой медицинской помощи);</w:t>
            </w:r>
          </w:p>
          <w:p w:rsidR="00232140" w:rsidRPr="00D0095D" w:rsidRDefault="00232140" w:rsidP="002321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232140" w:rsidRPr="00D0095D" w:rsidRDefault="00232140" w:rsidP="002321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3139A9" w:rsidRPr="003139A9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9A9" w:rsidRPr="003139A9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= ∑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Мизд</w:t>
            </w:r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x ∑ </w:t>
            </w: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3139A9" w:rsidRPr="003139A9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9A9" w:rsidRPr="003139A9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3139A9" w:rsidRPr="003139A9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Мизд</w:t>
            </w:r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i –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медицинских изделий</w:t>
            </w:r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i-</w:t>
            </w: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62BF3" w:rsidRPr="00D0095D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за единицу i-</w:t>
            </w:r>
            <w:proofErr w:type="spellStart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139A9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062BF3" w:rsidRPr="00D0095D" w:rsidTr="006C6D77">
        <w:tc>
          <w:tcPr>
            <w:tcW w:w="567" w:type="dxa"/>
          </w:tcPr>
          <w:p w:rsidR="00062BF3" w:rsidRPr="000E5113" w:rsidRDefault="00D9371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823" w:type="dxa"/>
          </w:tcPr>
          <w:p w:rsidR="00062BF3" w:rsidRPr="000E5113" w:rsidRDefault="003139A9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вакцинации против пневмококковой инфекции граждан 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94" w:type="dxa"/>
          </w:tcPr>
          <w:p w:rsidR="00062BF3" w:rsidRPr="000E5113" w:rsidRDefault="003139A9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ХХ.Х.ХХ.54680</w:t>
            </w:r>
          </w:p>
        </w:tc>
        <w:tc>
          <w:tcPr>
            <w:tcW w:w="7745" w:type="dxa"/>
          </w:tcPr>
          <w:p w:rsidR="003139A9" w:rsidRPr="000E5113" w:rsidRDefault="003139A9" w:rsidP="00313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3139A9" w:rsidRPr="000E5113" w:rsidRDefault="00D93710" w:rsidP="00D937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обслуживания.</w:t>
            </w:r>
          </w:p>
          <w:p w:rsidR="00D93710" w:rsidRPr="000E5113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D93710" w:rsidRPr="000E5113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проведением мероприятий, связанных с проведением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обслуживания.</w:t>
            </w:r>
          </w:p>
          <w:p w:rsidR="00D93710" w:rsidRPr="000E5113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вакцинированных граждан.</w:t>
            </w:r>
          </w:p>
          <w:p w:rsidR="00D93710" w:rsidRPr="000E5113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D93710" w:rsidRPr="000E5113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объем субсидии определяется исходя из количества участников</w:t>
            </w:r>
          </w:p>
          <w:p w:rsidR="00D93710" w:rsidRPr="000E5113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710" w:rsidRPr="000E5113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x Ст, где:</w:t>
            </w:r>
          </w:p>
          <w:p w:rsidR="00D93710" w:rsidRPr="000E5113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710" w:rsidRPr="000E5113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вакцин;</w:t>
            </w:r>
          </w:p>
          <w:p w:rsidR="00062BF3" w:rsidRPr="000E5113" w:rsidRDefault="00D93710" w:rsidP="00D937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Ст - стоимость за единицу</w:t>
            </w:r>
            <w:r w:rsidR="00E40379" w:rsidRPr="000E5113">
              <w:rPr>
                <w:sz w:val="24"/>
                <w:szCs w:val="24"/>
              </w:rPr>
              <w:t>.</w:t>
            </w:r>
          </w:p>
        </w:tc>
      </w:tr>
      <w:tr w:rsidR="00062BF3" w:rsidRPr="00D0095D" w:rsidTr="006C6D77">
        <w:tc>
          <w:tcPr>
            <w:tcW w:w="567" w:type="dxa"/>
          </w:tcPr>
          <w:p w:rsidR="00062BF3" w:rsidRDefault="00D9371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823" w:type="dxa"/>
          </w:tcPr>
          <w:p w:rsidR="00062BF3" w:rsidRPr="00D0095D" w:rsidRDefault="00D93710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94" w:type="dxa"/>
          </w:tcPr>
          <w:p w:rsidR="00062BF3" w:rsidRPr="00D0095D" w:rsidRDefault="00D9371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ХХ.Х.ХХ.55540</w:t>
            </w:r>
          </w:p>
        </w:tc>
        <w:tc>
          <w:tcPr>
            <w:tcW w:w="7745" w:type="dxa"/>
          </w:tcPr>
          <w:p w:rsidR="00D93710" w:rsidRDefault="00D93710" w:rsidP="00D93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78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40483">
              <w:rPr>
                <w:rFonts w:ascii="Times New Roman" w:hAnsi="Times New Roman" w:cs="Times New Roman"/>
                <w:sz w:val="24"/>
                <w:szCs w:val="24"/>
              </w:rPr>
              <w:t>Цели и задачи мероприятия:</w:t>
            </w:r>
          </w:p>
          <w:p w:rsidR="00CD78D8" w:rsidRDefault="00F473B4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73B4">
              <w:rPr>
                <w:rFonts w:ascii="Times New Roman" w:hAnsi="Times New Roman" w:cs="Times New Roman"/>
                <w:sz w:val="24"/>
                <w:szCs w:val="24"/>
              </w:rPr>
              <w:t>закупк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73B4">
              <w:rPr>
                <w:rFonts w:ascii="Times New Roman" w:hAnsi="Times New Roman" w:cs="Times New Roman"/>
                <w:sz w:val="24"/>
                <w:szCs w:val="24"/>
              </w:rPr>
              <w:t xml:space="preserve"> авиационных работ в целях оказания </w:t>
            </w:r>
            <w:r w:rsidR="00CD78D8" w:rsidRPr="00CD78D8">
              <w:rPr>
                <w:rFonts w:ascii="Times New Roman" w:hAnsi="Times New Roman" w:cs="Times New Roman"/>
                <w:sz w:val="24"/>
                <w:szCs w:val="24"/>
              </w:rPr>
              <w:t>скорой, в том числе скорой специализированной медицинской помощи</w:t>
            </w:r>
            <w:r w:rsidR="00CD7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53D8" w:rsidRPr="00D0095D" w:rsidRDefault="00CD78D8" w:rsidP="004053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4053D8" w:rsidRPr="00D0095D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расходования средств:</w:t>
            </w:r>
          </w:p>
          <w:p w:rsidR="00D93710" w:rsidRDefault="004053D8" w:rsidP="00CD78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D78D8" w:rsidRPr="00CD78D8">
              <w:rPr>
                <w:rFonts w:ascii="Times New Roman" w:hAnsi="Times New Roman" w:cs="Times New Roman"/>
                <w:sz w:val="24"/>
                <w:szCs w:val="24"/>
              </w:rPr>
              <w:t>беспечение закупки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78D8" w:rsidRPr="00CD78D8">
              <w:rPr>
                <w:rFonts w:ascii="Times New Roman" w:hAnsi="Times New Roman" w:cs="Times New Roman"/>
                <w:sz w:val="24"/>
                <w:szCs w:val="24"/>
              </w:rPr>
              <w:t>авиационных работ в целях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A8D" w:rsidRPr="00F473B4">
              <w:rPr>
                <w:rFonts w:ascii="Times New Roman" w:hAnsi="Times New Roman" w:cs="Times New Roman"/>
                <w:sz w:val="24"/>
                <w:szCs w:val="24"/>
              </w:rPr>
              <w:t xml:space="preserve">оказания </w:t>
            </w:r>
            <w:r w:rsidR="003C3A8D" w:rsidRPr="00CD78D8">
              <w:rPr>
                <w:rFonts w:ascii="Times New Roman" w:hAnsi="Times New Roman" w:cs="Times New Roman"/>
                <w:sz w:val="24"/>
                <w:szCs w:val="24"/>
              </w:rPr>
              <w:t>скорой, в том числе скорой специализированной медицинской помощи</w:t>
            </w:r>
            <w:r w:rsidR="003C3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78D8" w:rsidRDefault="003C3A8D" w:rsidP="004A69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3A8D">
              <w:rPr>
                <w:rFonts w:ascii="Times New Roman" w:hAnsi="Times New Roman" w:cs="Times New Roman"/>
                <w:sz w:val="24"/>
                <w:szCs w:val="24"/>
              </w:rPr>
              <w:t>количество вылетов санитарной авиации дополнительно к вылетам, осуществляемым за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окружного бюджета.</w:t>
            </w:r>
          </w:p>
          <w:p w:rsidR="003C3A8D" w:rsidRPr="00D0095D" w:rsidRDefault="003C3A8D" w:rsidP="003C3A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3C3A8D" w:rsidRPr="00D0095D" w:rsidRDefault="003C3A8D" w:rsidP="003C3A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3C3A8D" w:rsidRDefault="003C3A8D" w:rsidP="003C3A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A8D" w:rsidRDefault="003C3A8D" w:rsidP="003C3A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∑ Ч х </w:t>
            </w:r>
            <w:proofErr w:type="spellStart"/>
            <w:r w:rsidR="00E403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E40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E40379">
              <w:rPr>
                <w:rFonts w:ascii="Times New Roman" w:hAnsi="Times New Roman" w:cs="Times New Roman"/>
                <w:sz w:val="24"/>
                <w:szCs w:val="24"/>
              </w:rPr>
              <w:t xml:space="preserve">, где: </w:t>
            </w:r>
          </w:p>
          <w:p w:rsidR="00E40379" w:rsidRDefault="00E40379" w:rsidP="003C3A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A8D" w:rsidRPr="00D0095D" w:rsidRDefault="003C3A8D" w:rsidP="003C3A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Ч - норма час;</w:t>
            </w:r>
          </w:p>
          <w:p w:rsidR="00D93710" w:rsidRPr="00D0095D" w:rsidRDefault="00E40379" w:rsidP="00E403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3C3A8D" w:rsidRPr="00D0095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3C3A8D"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C3A8D"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летного часа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-го типа воздушного судна.</w:t>
            </w:r>
          </w:p>
        </w:tc>
      </w:tr>
      <w:tr w:rsidR="00062BF3" w:rsidRPr="00D0095D" w:rsidTr="006C6D77">
        <w:tc>
          <w:tcPr>
            <w:tcW w:w="567" w:type="dxa"/>
          </w:tcPr>
          <w:p w:rsidR="00062BF3" w:rsidRDefault="009D23AF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823" w:type="dxa"/>
          </w:tcPr>
          <w:p w:rsidR="00062BF3" w:rsidRPr="00D0095D" w:rsidRDefault="00DC6E77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6E77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проведение текущего и капитального ремонта</w:t>
            </w:r>
          </w:p>
        </w:tc>
        <w:tc>
          <w:tcPr>
            <w:tcW w:w="1894" w:type="dxa"/>
          </w:tcPr>
          <w:p w:rsidR="00062BF3" w:rsidRPr="00D0095D" w:rsidRDefault="00DC6E77" w:rsidP="00DC6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E77">
              <w:rPr>
                <w:rFonts w:ascii="Times New Roman" w:hAnsi="Times New Roman" w:cs="Times New Roman"/>
                <w:sz w:val="24"/>
                <w:szCs w:val="24"/>
              </w:rPr>
              <w:t>ХХ.Х.ХХ.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70130</w:t>
            </w:r>
          </w:p>
        </w:tc>
        <w:tc>
          <w:tcPr>
            <w:tcW w:w="7745" w:type="dxa"/>
          </w:tcPr>
          <w:p w:rsidR="00DE2BF0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DE2BF0" w:rsidRPr="00DE2BF0">
              <w:rPr>
                <w:rFonts w:ascii="Times New Roman" w:hAnsi="Times New Roman" w:cs="Times New Roman"/>
                <w:sz w:val="26"/>
                <w:szCs w:val="26"/>
              </w:rPr>
              <w:t>Цели и задачи мероприятия:</w:t>
            </w:r>
          </w:p>
          <w:p w:rsidR="00DC6E77" w:rsidRPr="00746152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обеспечения оказания социальных услуг (в социальной или медицинской сферах).</w:t>
            </w:r>
          </w:p>
          <w:p w:rsidR="00DC6E77" w:rsidRPr="00746152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2. Направление расходования средств:</w:t>
            </w:r>
          </w:p>
          <w:p w:rsidR="00DC6E77" w:rsidRPr="000E5113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 xml:space="preserve">2.1) расходы на </w:t>
            </w:r>
            <w:r w:rsidRPr="000E5113">
              <w:rPr>
                <w:rFonts w:ascii="Times New Roman" w:hAnsi="Times New Roman" w:cs="Times New Roman"/>
                <w:sz w:val="26"/>
                <w:szCs w:val="26"/>
              </w:rPr>
              <w:t>разработку и экспертизу (проверку) проектной сметной документации и локальных сметных расчетов;</w:t>
            </w:r>
          </w:p>
          <w:p w:rsidR="00DC6E77" w:rsidRPr="000E5113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E5113">
              <w:rPr>
                <w:rFonts w:ascii="Times New Roman" w:hAnsi="Times New Roman" w:cs="Times New Roman"/>
                <w:sz w:val="26"/>
                <w:szCs w:val="26"/>
              </w:rPr>
              <w:t>2.2)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имущества, а также расходы на осуществление строительного контроля и авторского надзора.</w:t>
            </w:r>
          </w:p>
          <w:p w:rsidR="00DC6E77" w:rsidRPr="000E5113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E5113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 количество отремонтированных объектов (квадратных метров) недвижимого имущества.</w:t>
            </w:r>
          </w:p>
          <w:p w:rsidR="00DC6E77" w:rsidRPr="000E5113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E5113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DC6E77" w:rsidRPr="00746152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E5113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</w:t>
            </w: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DC6E77" w:rsidRDefault="00DC6E77" w:rsidP="00DC6E77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DC6E77" w:rsidRPr="00EE4405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Vсубс</w:t>
            </w:r>
            <w:proofErr w:type="spellEnd"/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= ∑ </w:t>
            </w:r>
            <w:proofErr w:type="spellStart"/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СтЭкспi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+ ∑ </w:t>
            </w:r>
            <w:proofErr w:type="spellStart"/>
            <w:r w:rsidRPr="009D23AF">
              <w:rPr>
                <w:rFonts w:ascii="Times New Roman" w:hAnsi="Times New Roman" w:cs="Times New Roman"/>
                <w:i/>
                <w:sz w:val="26"/>
                <w:szCs w:val="26"/>
              </w:rPr>
              <w:t>CтРемi</w:t>
            </w:r>
            <w:proofErr w:type="spellEnd"/>
            <w:r w:rsidRPr="009D23A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9D23AF">
              <w:rPr>
                <w:rFonts w:ascii="Times New Roman" w:hAnsi="Times New Roman" w:cs="Times New Roman"/>
                <w:sz w:val="26"/>
                <w:szCs w:val="26"/>
              </w:rPr>
              <w:t>где:</w:t>
            </w:r>
          </w:p>
          <w:p w:rsidR="00DC6E77" w:rsidRPr="00746152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6E77" w:rsidRPr="00746152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Vсубс</w:t>
            </w:r>
            <w:proofErr w:type="spellEnd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 xml:space="preserve"> - общий размер субсидии;</w:t>
            </w:r>
          </w:p>
          <w:p w:rsidR="009D23AF" w:rsidRDefault="00DC6E77" w:rsidP="00DC6E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СтЭкспi</w:t>
            </w:r>
            <w:proofErr w:type="spellEnd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 xml:space="preserve"> - расходы на разработку и экспертизу (проверку) проектной сметной документации и локальных сметных расчетов i-</w:t>
            </w:r>
            <w:proofErr w:type="spellStart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proofErr w:type="spellEnd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 xml:space="preserve"> объекта;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62BF3" w:rsidRPr="00D0095D" w:rsidRDefault="00DC6E77" w:rsidP="009D23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CтРемi</w:t>
            </w:r>
            <w:proofErr w:type="spellEnd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 xml:space="preserve"> -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 i-</w:t>
            </w:r>
            <w:proofErr w:type="spellStart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proofErr w:type="spellEnd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 xml:space="preserve"> объекта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а также </w:t>
            </w: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расходы на осуществление строительного контроля и авторского надзора i-</w:t>
            </w:r>
            <w:proofErr w:type="spellStart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proofErr w:type="spellEnd"/>
            <w:r w:rsidRPr="00746152">
              <w:rPr>
                <w:rFonts w:ascii="Times New Roman" w:hAnsi="Times New Roman" w:cs="Times New Roman"/>
                <w:sz w:val="26"/>
                <w:szCs w:val="26"/>
              </w:rPr>
              <w:t xml:space="preserve"> объекта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</w:tr>
      <w:tr w:rsidR="00062BF3" w:rsidRPr="00D0095D" w:rsidTr="006C6D77">
        <w:tc>
          <w:tcPr>
            <w:tcW w:w="567" w:type="dxa"/>
          </w:tcPr>
          <w:p w:rsidR="00062BF3" w:rsidRDefault="009D23AF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3" w:type="dxa"/>
          </w:tcPr>
          <w:p w:rsidR="00062BF3" w:rsidRPr="00D0095D" w:rsidRDefault="009D23AF" w:rsidP="007A4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D23AF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бюджетным </w:t>
            </w:r>
            <w:r w:rsidRPr="009D23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учреждениям на приобретение основных средств</w:t>
            </w:r>
          </w:p>
        </w:tc>
        <w:tc>
          <w:tcPr>
            <w:tcW w:w="1894" w:type="dxa"/>
          </w:tcPr>
          <w:p w:rsidR="00062BF3" w:rsidRPr="00D0095D" w:rsidRDefault="00DE2BF0" w:rsidP="006C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B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ХХ.Х.ХХ.70140</w:t>
            </w:r>
          </w:p>
        </w:tc>
        <w:tc>
          <w:tcPr>
            <w:tcW w:w="7745" w:type="dxa"/>
          </w:tcPr>
          <w:p w:rsid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2B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условий для обеспечения оказания социальных услуг (в социальной или медицинской сферах).</w:t>
            </w: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расходы (включая приобретение, доставку, монтаж, ввод в эксплуатацию в рамках одного договора (контракта)), связанные с приобретением основных средств (за исключением объектов недвижимости).</w:t>
            </w: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приобретенных основных средств.</w:t>
            </w: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 xml:space="preserve"> = ∑ </w:t>
            </w:r>
            <w:proofErr w:type="spellStart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 xml:space="preserve"> x ∑ </w:t>
            </w:r>
            <w:proofErr w:type="spellStart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DE2BF0" w:rsidRPr="00DE2BF0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основных средств i-</w:t>
            </w:r>
            <w:proofErr w:type="spellStart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62BF3" w:rsidRPr="00D0095D" w:rsidRDefault="00DE2BF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основных средств за единицу i-</w:t>
            </w:r>
            <w:proofErr w:type="spellStart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DE2BF0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DE2BF0" w:rsidRPr="00D0095D" w:rsidTr="006C6D77">
        <w:tc>
          <w:tcPr>
            <w:tcW w:w="567" w:type="dxa"/>
          </w:tcPr>
          <w:p w:rsidR="00DE2BF0" w:rsidRDefault="00DE2BF0" w:rsidP="00DE2B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BF0" w:rsidRPr="003C2462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Предоставление единовременной премиальной выплаты за стаж работы в Ненецком автономном округе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BF0" w:rsidRPr="00616E42" w:rsidRDefault="00DE2BF0" w:rsidP="00DE2BF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6E42">
              <w:rPr>
                <w:rFonts w:eastAsia="Calibri"/>
                <w:sz w:val="24"/>
                <w:szCs w:val="24"/>
                <w:lang w:eastAsia="en-US"/>
              </w:rPr>
              <w:t>ХХ.Х.ХХ.70160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>1. Цели и задачи мероприятия:</w:t>
            </w:r>
          </w:p>
          <w:p w:rsidR="00DE2BF0" w:rsidRPr="000E5113" w:rsidRDefault="00F750A9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 xml:space="preserve">Поощрение </w:t>
            </w:r>
            <w:r w:rsidR="00DE2BF0" w:rsidRPr="000E5113">
              <w:rPr>
                <w:rFonts w:eastAsia="Calibri"/>
                <w:sz w:val="24"/>
                <w:szCs w:val="24"/>
                <w:lang w:eastAsia="en-US"/>
              </w:rPr>
              <w:t>квалифицированных и ответственных в работе кадров в государственные учреждения Ненецкого автономного округа.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>2. Направление расходования средств: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 xml:space="preserve">предоставление работникам бюджетных учреждений единовременной премиальной выплаты за стаж работы в Ненецком автономном округе согласно постановлению Администрации Ненецкого автономного округа от 11.08.2016 </w:t>
            </w:r>
            <w:r w:rsidR="00616E42" w:rsidRPr="000E5113">
              <w:rPr>
                <w:sz w:val="24"/>
                <w:szCs w:val="24"/>
              </w:rPr>
              <w:t>№</w:t>
            </w:r>
            <w:r w:rsidRPr="000E5113">
              <w:rPr>
                <w:sz w:val="24"/>
                <w:szCs w:val="24"/>
              </w:rPr>
              <w:t xml:space="preserve"> 260-п </w:t>
            </w:r>
            <w:r w:rsidR="00616E42" w:rsidRPr="000E5113">
              <w:rPr>
                <w:sz w:val="24"/>
                <w:szCs w:val="24"/>
              </w:rPr>
              <w:t>«</w:t>
            </w:r>
            <w:r w:rsidRPr="000E5113">
              <w:rPr>
                <w:sz w:val="24"/>
                <w:szCs w:val="24"/>
              </w:rPr>
              <w:t>О совершенствовании систем оплаты труда работников государственных учреждений Ненецкого автономного округа</w:t>
            </w:r>
            <w:r w:rsidR="00616E42" w:rsidRPr="000E5113">
              <w:rPr>
                <w:sz w:val="24"/>
                <w:szCs w:val="24"/>
              </w:rPr>
              <w:t>»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>3. Результатом предоставления целевой субсидии является количество получателей выплаты за стаж работы.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>4. Методика расчета объема целевой субсидии: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>объем целевой субсидии определяется по следующей формуле: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0E5113">
              <w:rPr>
                <w:rFonts w:eastAsia="Calibri"/>
                <w:sz w:val="24"/>
                <w:szCs w:val="24"/>
                <w:lang w:eastAsia="en-US"/>
              </w:rPr>
              <w:t>Vсубс</w:t>
            </w:r>
            <w:proofErr w:type="spellEnd"/>
            <w:r w:rsidRPr="000E5113">
              <w:rPr>
                <w:rFonts w:eastAsia="Calibri"/>
                <w:sz w:val="24"/>
                <w:szCs w:val="24"/>
                <w:lang w:eastAsia="en-US"/>
              </w:rPr>
              <w:t xml:space="preserve"> = </w:t>
            </w:r>
            <w:r w:rsidRPr="000E5113">
              <w:rPr>
                <w:rFonts w:eastAsia="Calibri"/>
                <w:b/>
                <w:sz w:val="24"/>
                <w:szCs w:val="24"/>
                <w:lang w:eastAsia="en-US"/>
              </w:rPr>
              <w:t>∑</w:t>
            </w:r>
            <w:r w:rsidRPr="000E511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0E5113">
              <w:rPr>
                <w:rFonts w:eastAsia="Calibri"/>
                <w:sz w:val="24"/>
                <w:szCs w:val="24"/>
                <w:vertAlign w:val="subscript"/>
                <w:lang w:eastAsia="en-US"/>
              </w:rPr>
              <w:t>1</w:t>
            </w:r>
            <w:r w:rsidRPr="000E5113">
              <w:rPr>
                <w:rFonts w:eastAsia="Calibri"/>
                <w:sz w:val="24"/>
                <w:szCs w:val="24"/>
                <w:lang w:eastAsia="en-US"/>
              </w:rPr>
              <w:t xml:space="preserve"> x 5 + </w:t>
            </w:r>
            <w:r w:rsidRPr="000E5113">
              <w:rPr>
                <w:rFonts w:eastAsia="Calibri"/>
                <w:b/>
                <w:sz w:val="24"/>
                <w:szCs w:val="24"/>
                <w:lang w:eastAsia="en-US"/>
              </w:rPr>
              <w:t>∑</w:t>
            </w:r>
            <w:r w:rsidRPr="000E511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0E5113">
              <w:rPr>
                <w:rFonts w:eastAsia="Calibri"/>
                <w:sz w:val="24"/>
                <w:szCs w:val="24"/>
                <w:vertAlign w:val="subscript"/>
                <w:lang w:eastAsia="en-US"/>
              </w:rPr>
              <w:t>2</w:t>
            </w:r>
            <w:r w:rsidRPr="000E5113">
              <w:rPr>
                <w:rFonts w:eastAsia="Calibri"/>
                <w:sz w:val="24"/>
                <w:szCs w:val="24"/>
                <w:lang w:eastAsia="en-US"/>
              </w:rPr>
              <w:t xml:space="preserve"> где: 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0E5113">
              <w:rPr>
                <w:rFonts w:eastAsia="Calibri"/>
                <w:sz w:val="24"/>
                <w:szCs w:val="24"/>
                <w:lang w:eastAsia="en-US"/>
              </w:rPr>
              <w:lastRenderedPageBreak/>
              <w:t>Vсубс</w:t>
            </w:r>
            <w:proofErr w:type="spellEnd"/>
            <w:r w:rsidRPr="000E5113">
              <w:rPr>
                <w:rFonts w:eastAsia="Calibri"/>
                <w:sz w:val="24"/>
                <w:szCs w:val="24"/>
                <w:lang w:eastAsia="en-US"/>
              </w:rPr>
              <w:t xml:space="preserve"> - общий размер субсидии;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0E5113">
              <w:rPr>
                <w:rFonts w:eastAsia="Calibri"/>
                <w:sz w:val="24"/>
                <w:szCs w:val="24"/>
                <w:vertAlign w:val="subscript"/>
                <w:lang w:eastAsia="en-US"/>
              </w:rPr>
              <w:t>1</w:t>
            </w:r>
            <w:r w:rsidRPr="000E5113">
              <w:rPr>
                <w:rFonts w:eastAsia="Calibri"/>
                <w:sz w:val="24"/>
                <w:szCs w:val="24"/>
                <w:lang w:eastAsia="en-US"/>
              </w:rPr>
              <w:t xml:space="preserve"> – сумма окладов, рублей;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>5 - количество окладов;</w:t>
            </w:r>
          </w:p>
          <w:p w:rsidR="00DE2BF0" w:rsidRPr="000E5113" w:rsidRDefault="00DE2BF0" w:rsidP="00DE2BF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0E5113">
              <w:rPr>
                <w:rFonts w:eastAsia="Calibri"/>
                <w:sz w:val="24"/>
                <w:szCs w:val="24"/>
                <w:vertAlign w:val="subscript"/>
                <w:lang w:eastAsia="en-US"/>
              </w:rPr>
              <w:t>2</w:t>
            </w:r>
            <w:r w:rsidRPr="000E5113">
              <w:rPr>
                <w:rFonts w:eastAsia="Calibri"/>
                <w:sz w:val="24"/>
                <w:szCs w:val="24"/>
                <w:lang w:eastAsia="en-US"/>
              </w:rPr>
              <w:t xml:space="preserve"> – сумма страховых взносы, рублей</w:t>
            </w:r>
            <w:r w:rsidRPr="000E5113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</w:tr>
      <w:tr w:rsidR="00DE2BF0" w:rsidRPr="00D0095D" w:rsidTr="006C6D77">
        <w:tc>
          <w:tcPr>
            <w:tcW w:w="567" w:type="dxa"/>
          </w:tcPr>
          <w:p w:rsidR="00DE2BF0" w:rsidRDefault="003F6BE0" w:rsidP="00DE2B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823" w:type="dxa"/>
          </w:tcPr>
          <w:p w:rsidR="00DE2BF0" w:rsidRPr="00D0095D" w:rsidRDefault="00633119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3119">
              <w:rPr>
                <w:rFonts w:ascii="Times New Roman" w:hAnsi="Times New Roman" w:cs="Times New Roman"/>
                <w:sz w:val="24"/>
                <w:szCs w:val="24"/>
              </w:rPr>
              <w:t>Разработка проектной документации и выполнение работ по сносу (демонтажу) зданий, сооружений и объектов незавершенного строительства</w:t>
            </w:r>
          </w:p>
        </w:tc>
        <w:tc>
          <w:tcPr>
            <w:tcW w:w="1894" w:type="dxa"/>
          </w:tcPr>
          <w:p w:rsidR="00DE2BF0" w:rsidRPr="00D0095D" w:rsidRDefault="00633119" w:rsidP="006331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19">
              <w:rPr>
                <w:rFonts w:ascii="Times New Roman" w:hAnsi="Times New Roman" w:cs="Times New Roman"/>
                <w:sz w:val="24"/>
                <w:szCs w:val="24"/>
              </w:rPr>
              <w:t>ХХ.Х.ХХ.701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331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5" w:type="dxa"/>
          </w:tcPr>
          <w:p w:rsidR="00DB77DB" w:rsidRPr="000E5113" w:rsidRDefault="00DB77DB" w:rsidP="00DB77D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E5113">
              <w:rPr>
                <w:rFonts w:eastAsia="Calibri"/>
                <w:sz w:val="24"/>
                <w:szCs w:val="24"/>
                <w:lang w:eastAsia="en-US"/>
              </w:rPr>
              <w:t>1. Цели и задачи мероприятия:</w:t>
            </w:r>
          </w:p>
          <w:p w:rsidR="00DE2BF0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проектной документации и выполнение работ по сносу (демонтажу) зданий, сооружений и объектов незавершенного строительства;</w:t>
            </w:r>
          </w:p>
          <w:p w:rsidR="00DB77DB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DB77DB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Расходы на разработку проектной документации и выполнение работ по сносу (демонтажу) зданий, сооружений и объектов незавершенного строительства;</w:t>
            </w:r>
          </w:p>
          <w:p w:rsidR="00E251B8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3. Результатом предоставления целевой субсидии является количество </w:t>
            </w:r>
          </w:p>
          <w:p w:rsidR="00E251B8" w:rsidRPr="000E5113" w:rsidRDefault="00E251B8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разработанной проектной документации по сносу (демонтажу) зданий, сооружений</w:t>
            </w:r>
            <w:r w:rsidR="00604A63" w:rsidRPr="000E51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незавершенного строительства и количество снесенных (демонтированных) зданий, сооружений и объектов незавершенного строительства;</w:t>
            </w:r>
          </w:p>
          <w:p w:rsidR="00DB77DB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DB77DB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DB77DB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7DB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= ∑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C95727" w:rsidRPr="000E5113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+ ∑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Cт</w:t>
            </w:r>
            <w:r w:rsidR="00C95727" w:rsidRPr="000E5113">
              <w:rPr>
                <w:rFonts w:ascii="Times New Roman" w:hAnsi="Times New Roman" w:cs="Times New Roman"/>
                <w:sz w:val="24"/>
                <w:szCs w:val="24"/>
              </w:rPr>
              <w:t>Снос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где:</w:t>
            </w:r>
          </w:p>
          <w:p w:rsidR="00DB77DB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7DB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DB77DB" w:rsidRPr="000E5113" w:rsidRDefault="00DB77DB" w:rsidP="00DB77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C95727" w:rsidRPr="000E5113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расходы на разработку проектной документации</w:t>
            </w:r>
            <w:r w:rsidR="00C95727" w:rsidRPr="000E5113">
              <w:rPr>
                <w:rFonts w:ascii="Times New Roman" w:hAnsi="Times New Roman" w:cs="Times New Roman"/>
                <w:sz w:val="24"/>
                <w:szCs w:val="24"/>
              </w:rPr>
              <w:br/>
              <w:t>по сносу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i-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объекта; </w:t>
            </w:r>
          </w:p>
          <w:p w:rsidR="00DB77DB" w:rsidRPr="000E5113" w:rsidRDefault="00DB77DB" w:rsidP="00C957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Cт</w:t>
            </w:r>
            <w:r w:rsidR="00C95727" w:rsidRPr="000E5113">
              <w:rPr>
                <w:rFonts w:ascii="Times New Roman" w:hAnsi="Times New Roman" w:cs="Times New Roman"/>
                <w:sz w:val="24"/>
                <w:szCs w:val="24"/>
              </w:rPr>
              <w:t>Снос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расходы </w:t>
            </w:r>
            <w:r w:rsidR="00C95727"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по сносу (демонтажу) зданий, сооружений и объектов незавершенного строительства 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i-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  <w:r w:rsidR="00C95727" w:rsidRPr="000E5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E2BF0" w:rsidRPr="00D0095D" w:rsidTr="006C6D77">
        <w:tc>
          <w:tcPr>
            <w:tcW w:w="567" w:type="dxa"/>
          </w:tcPr>
          <w:p w:rsidR="00DE2BF0" w:rsidRDefault="003F6BE0" w:rsidP="00DE2B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3" w:type="dxa"/>
          </w:tcPr>
          <w:p w:rsidR="00DE2BF0" w:rsidRPr="00D0095D" w:rsidRDefault="003F6BE0" w:rsidP="00DE2B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6BE0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компенсацию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894" w:type="dxa"/>
          </w:tcPr>
          <w:p w:rsidR="00DE2BF0" w:rsidRPr="00D0095D" w:rsidRDefault="003F6BE0" w:rsidP="00DE2B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BE0">
              <w:rPr>
                <w:rFonts w:ascii="Times New Roman" w:hAnsi="Times New Roman" w:cs="Times New Roman"/>
                <w:sz w:val="24"/>
                <w:szCs w:val="24"/>
              </w:rPr>
              <w:t>ХХ.Х.ХХ.70190</w:t>
            </w:r>
          </w:p>
        </w:tc>
        <w:tc>
          <w:tcPr>
            <w:tcW w:w="7745" w:type="dxa"/>
          </w:tcPr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155617" w:rsidRPr="000E5113" w:rsidRDefault="00155617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Работникам бюджетных учреждений произведена компенсация расходов на оплату стоимости проезда и провоза багажа к месту использования отпуска и обратно;</w:t>
            </w:r>
          </w:p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компенсация расходов на оплату стоимости проезда и провоза багажа к месту использования отпуска и обратно.</w:t>
            </w:r>
          </w:p>
          <w:p w:rsidR="00155617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3. Результатом предоставления целевой субсидии является количество </w:t>
            </w:r>
            <w:r w:rsidR="00155617" w:rsidRPr="000E5113">
              <w:rPr>
                <w:rFonts w:ascii="Times New Roman" w:hAnsi="Times New Roman" w:cs="Times New Roman"/>
                <w:sz w:val="24"/>
                <w:szCs w:val="24"/>
              </w:rPr>
              <w:t>работников, которым компенсированы расходы на оплату стоимости проезда и провоза багажа к месту использования отпуска и обратно;</w:t>
            </w:r>
          </w:p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kчел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3F6BE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средний индивидуальный норматив компенсации расходов, но не выше размера, установленного Администрацией Ненецкого автономного округа;</w:t>
            </w:r>
          </w:p>
          <w:p w:rsidR="00DE2BF0" w:rsidRPr="000E5113" w:rsidRDefault="003F6BE0" w:rsidP="003F6B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kчел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работников и неработающих членов их семьи</w:t>
            </w:r>
          </w:p>
        </w:tc>
      </w:tr>
      <w:tr w:rsidR="00B1643F" w:rsidRPr="00D0095D" w:rsidTr="006C6D77">
        <w:tc>
          <w:tcPr>
            <w:tcW w:w="567" w:type="dxa"/>
          </w:tcPr>
          <w:p w:rsidR="00B1643F" w:rsidRDefault="00B1643F" w:rsidP="00B16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823" w:type="dxa"/>
          </w:tcPr>
          <w:p w:rsidR="00B1643F" w:rsidRPr="0002333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Субсидии бюджетным учреждениям на возмещение затрат по коммунальным услугам</w:t>
            </w:r>
          </w:p>
        </w:tc>
        <w:tc>
          <w:tcPr>
            <w:tcW w:w="1894" w:type="dxa"/>
          </w:tcPr>
          <w:p w:rsidR="00B1643F" w:rsidRPr="0002333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ХХ.Х.ХХ.70200</w:t>
            </w:r>
          </w:p>
        </w:tc>
        <w:tc>
          <w:tcPr>
            <w:tcW w:w="7745" w:type="dxa"/>
          </w:tcPr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1. Цели и задачи мероприятия: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обеспечение условий оказания медицинской помощи;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2. Направления расходования средств: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оплата коммунальных услуг и технологических нужд (работ, связанных с предоставлением коммунальных услуг, носящих регламентированный условиями предоставления коммунальных услуг характер (определенный перечень работ и периодичность их выполнения), включенных в обязательства сторон по договору на приобретение коммунальных услуг.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3. Результатом предоставления целевой субсидии является объем возмещенных затрат бюджетным учреждениям на коммунальные услуги.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= (</w:t>
            </w:r>
            <w:proofErr w:type="spellStart"/>
            <w:r w:rsidRPr="000E5113">
              <w:rPr>
                <w:sz w:val="24"/>
                <w:szCs w:val="24"/>
              </w:rPr>
              <w:t>VГазi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Тi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VХвi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Ti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VГвi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Тi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VГигi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Ti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VЭлi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Тi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VВотвi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Ti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VЖБОi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Ti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VТБОi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Ti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VВстi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Тi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VВсвсi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Ti</w:t>
            </w:r>
            <w:proofErr w:type="spellEnd"/>
            <w:r w:rsidRPr="000E5113">
              <w:rPr>
                <w:sz w:val="24"/>
                <w:szCs w:val="24"/>
              </w:rPr>
              <w:t>) (</w:t>
            </w:r>
            <w:proofErr w:type="spellStart"/>
            <w:r w:rsidRPr="000E5113">
              <w:rPr>
                <w:sz w:val="24"/>
                <w:szCs w:val="24"/>
              </w:rPr>
              <w:t>VЭсi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Ti</w:t>
            </w:r>
            <w:proofErr w:type="spellEnd"/>
            <w:r w:rsidRPr="000E5113">
              <w:rPr>
                <w:sz w:val="24"/>
                <w:szCs w:val="24"/>
              </w:rPr>
              <w:t>), где: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1E13C5" w:rsidRPr="000E5113" w:rsidRDefault="001E13C5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- общий размер субсидии;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VГазi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потребления природного газа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lastRenderedPageBreak/>
              <w:t>VХвi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потребления холодного водоснабжения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VГвi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потребления горячего водоснабжения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VГигi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потребления тепловой энергии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VЭлi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потребления электроэнергии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VВотвi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водоотведения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VЖБОi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вывоза жидких бытовых отходов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VТБОi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вывоза твердых бытовых отходов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VВстi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потребления услуг по обслуживанию внутренних систем теплоснабжения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VВсвсi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потребления услуг по обслуживанию внутренних систем водоснабжения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VЭсi</w:t>
            </w:r>
            <w:proofErr w:type="spellEnd"/>
            <w:r w:rsidRPr="000E5113">
              <w:rPr>
                <w:sz w:val="24"/>
                <w:szCs w:val="24"/>
              </w:rPr>
              <w:t xml:space="preserve"> - объем потребления услуг по обслуживанию внутренних систем электроснабжения и освещения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объекта;</w:t>
            </w:r>
          </w:p>
          <w:p w:rsidR="00B1643F" w:rsidRPr="000E5113" w:rsidRDefault="00B1643F" w:rsidP="00B1643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Ti</w:t>
            </w:r>
            <w:proofErr w:type="spellEnd"/>
            <w:r w:rsidRPr="000E5113">
              <w:rPr>
                <w:sz w:val="24"/>
                <w:szCs w:val="24"/>
              </w:rPr>
              <w:t xml:space="preserve"> - тариф</w:t>
            </w:r>
          </w:p>
        </w:tc>
      </w:tr>
      <w:tr w:rsidR="00A72E2A" w:rsidRPr="00D0095D" w:rsidTr="006C6D77">
        <w:tc>
          <w:tcPr>
            <w:tcW w:w="567" w:type="dxa"/>
          </w:tcPr>
          <w:p w:rsidR="00A72E2A" w:rsidRPr="000A223D" w:rsidRDefault="000A223D" w:rsidP="00A72E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3" w:type="dxa"/>
          </w:tcPr>
          <w:p w:rsidR="00A72E2A" w:rsidRPr="00D0095D" w:rsidRDefault="00A72E2A" w:rsidP="00A72E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2E2A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реализацию мероприятий по организации непрерывного обучения медицинского и педагогического персонала</w:t>
            </w:r>
          </w:p>
        </w:tc>
        <w:tc>
          <w:tcPr>
            <w:tcW w:w="1894" w:type="dxa"/>
          </w:tcPr>
          <w:p w:rsidR="00A72E2A" w:rsidRPr="00023333" w:rsidRDefault="00A72E2A" w:rsidP="00A72E2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ХХ.Х.ХХ.70270</w:t>
            </w:r>
          </w:p>
        </w:tc>
        <w:tc>
          <w:tcPr>
            <w:tcW w:w="7745" w:type="dxa"/>
          </w:tcPr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1. Цели и задачи мероприятия: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обеспечение бюджетных учреждений квалифицированными кадрами;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2. Направление расходования средств: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оплата стоимости обучения, командировочных расходов (проезд, проживание, суточные).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3. Результатом предоставления целевой субсидии является количество человек, прошедших обучение и повышение квалификации.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= ∑ </w:t>
            </w:r>
            <w:r w:rsidR="00DC385B" w:rsidRPr="000E5113">
              <w:rPr>
                <w:sz w:val="24"/>
                <w:szCs w:val="24"/>
              </w:rPr>
              <w:t>(</w:t>
            </w:r>
            <w:proofErr w:type="spellStart"/>
            <w:r w:rsidRPr="000E5113">
              <w:rPr>
                <w:sz w:val="24"/>
                <w:szCs w:val="24"/>
              </w:rPr>
              <w:t>Ст.обуч</w:t>
            </w:r>
            <w:r w:rsidR="00353270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</w:t>
            </w:r>
            <w:r w:rsidR="002B72FC" w:rsidRPr="000E5113">
              <w:rPr>
                <w:sz w:val="24"/>
                <w:szCs w:val="24"/>
              </w:rPr>
              <w:t xml:space="preserve">х </w:t>
            </w:r>
            <w:proofErr w:type="spellStart"/>
            <w:r w:rsidR="002B72FC" w:rsidRPr="000E5113">
              <w:rPr>
                <w:sz w:val="24"/>
                <w:szCs w:val="24"/>
              </w:rPr>
              <w:t>Ксотр</w:t>
            </w:r>
            <w:proofErr w:type="spellEnd"/>
            <w:r w:rsidR="00DC385B" w:rsidRPr="000E5113">
              <w:rPr>
                <w:sz w:val="24"/>
                <w:szCs w:val="24"/>
              </w:rPr>
              <w:t>)</w:t>
            </w:r>
            <w:r w:rsidR="002B72FC" w:rsidRPr="000E5113">
              <w:rPr>
                <w:sz w:val="24"/>
                <w:szCs w:val="24"/>
              </w:rPr>
              <w:t xml:space="preserve"> </w:t>
            </w:r>
            <w:r w:rsidRPr="000E5113">
              <w:rPr>
                <w:sz w:val="24"/>
                <w:szCs w:val="24"/>
              </w:rPr>
              <w:t xml:space="preserve">+ ∑ </w:t>
            </w:r>
            <w:proofErr w:type="spellStart"/>
            <w:r w:rsidR="001E13C5" w:rsidRPr="000E5113">
              <w:rPr>
                <w:sz w:val="24"/>
                <w:szCs w:val="24"/>
              </w:rPr>
              <w:t>Зком</w:t>
            </w:r>
            <w:r w:rsidR="002B72FC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1E13C5" w:rsidRPr="000E5113">
              <w:rPr>
                <w:sz w:val="24"/>
                <w:szCs w:val="24"/>
              </w:rPr>
              <w:t>, где: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A72E2A" w:rsidRPr="000E5113" w:rsidRDefault="001E13C5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- общий размер субсидии;</w:t>
            </w:r>
          </w:p>
          <w:p w:rsidR="00A72E2A" w:rsidRPr="000E5113" w:rsidRDefault="001E13C5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Ст.</w:t>
            </w:r>
            <w:r w:rsidR="00A72E2A" w:rsidRPr="000E5113">
              <w:rPr>
                <w:sz w:val="24"/>
                <w:szCs w:val="24"/>
              </w:rPr>
              <w:t>обуч</w:t>
            </w:r>
            <w:r w:rsidR="00353270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A72E2A" w:rsidRPr="000E5113">
              <w:rPr>
                <w:sz w:val="24"/>
                <w:szCs w:val="24"/>
              </w:rPr>
              <w:t xml:space="preserve"> - </w:t>
            </w:r>
            <w:r w:rsidR="00353270" w:rsidRPr="000E5113">
              <w:rPr>
                <w:sz w:val="24"/>
                <w:szCs w:val="24"/>
              </w:rPr>
              <w:t>стоимость</w:t>
            </w:r>
            <w:r w:rsidR="00A72E2A" w:rsidRPr="000E5113">
              <w:rPr>
                <w:sz w:val="24"/>
                <w:szCs w:val="24"/>
              </w:rPr>
              <w:t xml:space="preserve"> обучени</w:t>
            </w:r>
            <w:r w:rsidR="00353270" w:rsidRPr="000E5113">
              <w:rPr>
                <w:sz w:val="24"/>
                <w:szCs w:val="24"/>
              </w:rPr>
              <w:t xml:space="preserve">я </w:t>
            </w:r>
            <w:proofErr w:type="spellStart"/>
            <w:r w:rsidR="00353270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353270" w:rsidRPr="000E5113">
              <w:rPr>
                <w:sz w:val="24"/>
                <w:szCs w:val="24"/>
              </w:rPr>
              <w:t>-го курса (профиля)</w:t>
            </w:r>
            <w:r w:rsidR="00A72E2A" w:rsidRPr="000E5113">
              <w:rPr>
                <w:sz w:val="24"/>
                <w:szCs w:val="24"/>
              </w:rPr>
              <w:t>;</w:t>
            </w:r>
          </w:p>
          <w:p w:rsidR="002B72FC" w:rsidRPr="000E5113" w:rsidRDefault="002B72FC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Ксотр</w:t>
            </w:r>
            <w:proofErr w:type="spellEnd"/>
            <w:r w:rsidRPr="000E5113">
              <w:rPr>
                <w:sz w:val="24"/>
                <w:szCs w:val="24"/>
              </w:rPr>
              <w:t xml:space="preserve"> – количество </w:t>
            </w:r>
            <w:proofErr w:type="gramStart"/>
            <w:r w:rsidR="00DC385B" w:rsidRPr="000E5113">
              <w:rPr>
                <w:sz w:val="24"/>
                <w:szCs w:val="24"/>
              </w:rPr>
              <w:t>сотрудников</w:t>
            </w:r>
            <w:proofErr w:type="gramEnd"/>
            <w:r w:rsidR="00DC385B" w:rsidRPr="000E5113">
              <w:rPr>
                <w:sz w:val="24"/>
                <w:szCs w:val="24"/>
              </w:rPr>
              <w:t xml:space="preserve"> обучающихся по </w:t>
            </w:r>
            <w:proofErr w:type="spellStart"/>
            <w:r w:rsidR="00DC385B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DC385B" w:rsidRPr="000E5113">
              <w:rPr>
                <w:sz w:val="24"/>
                <w:szCs w:val="24"/>
              </w:rPr>
              <w:t>-му курсу (профилю)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Зк</w:t>
            </w:r>
            <w:r w:rsidR="00353270" w:rsidRPr="000E5113">
              <w:rPr>
                <w:sz w:val="24"/>
                <w:szCs w:val="24"/>
              </w:rPr>
              <w:t>ом</w:t>
            </w:r>
            <w:r w:rsidR="00DC385B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- затраты на командировочные расходы</w:t>
            </w:r>
            <w:r w:rsidR="00353270" w:rsidRPr="000E5113">
              <w:rPr>
                <w:sz w:val="24"/>
                <w:szCs w:val="24"/>
              </w:rPr>
              <w:t xml:space="preserve"> </w:t>
            </w:r>
            <w:proofErr w:type="spellStart"/>
            <w:r w:rsidR="00353270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353270" w:rsidRPr="000E5113">
              <w:rPr>
                <w:sz w:val="24"/>
                <w:szCs w:val="24"/>
              </w:rPr>
              <w:t>-го сотрудника</w:t>
            </w:r>
            <w:r w:rsidRPr="000E5113">
              <w:rPr>
                <w:sz w:val="24"/>
                <w:szCs w:val="24"/>
              </w:rPr>
              <w:t>.</w:t>
            </w:r>
          </w:p>
          <w:p w:rsidR="00DC385B" w:rsidRPr="000E5113" w:rsidRDefault="00DC385B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DC385B" w:rsidRPr="000E5113" w:rsidRDefault="00DC385B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∑</w:t>
            </w:r>
            <w:proofErr w:type="spellStart"/>
            <w:r w:rsidRPr="000E5113">
              <w:rPr>
                <w:sz w:val="24"/>
                <w:szCs w:val="24"/>
              </w:rPr>
              <w:t>Зком</w:t>
            </w:r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</w:t>
            </w:r>
            <w:r w:rsidR="00EE1617" w:rsidRPr="000E5113">
              <w:rPr>
                <w:sz w:val="24"/>
                <w:szCs w:val="24"/>
              </w:rPr>
              <w:t xml:space="preserve">= </w:t>
            </w:r>
            <w:proofErr w:type="spellStart"/>
            <w:r w:rsidR="00EE1617" w:rsidRPr="000E5113">
              <w:rPr>
                <w:sz w:val="24"/>
                <w:szCs w:val="24"/>
              </w:rPr>
              <w:t>Ксотр</w:t>
            </w:r>
            <w:proofErr w:type="spellEnd"/>
            <w:r w:rsidR="00EE1617" w:rsidRPr="000E5113">
              <w:rPr>
                <w:sz w:val="24"/>
                <w:szCs w:val="24"/>
              </w:rPr>
              <w:t xml:space="preserve"> х (</w:t>
            </w:r>
            <w:proofErr w:type="spellStart"/>
            <w:r w:rsidR="00EE1617" w:rsidRPr="000E5113">
              <w:rPr>
                <w:sz w:val="24"/>
                <w:szCs w:val="24"/>
              </w:rPr>
              <w:t>Зпр</w:t>
            </w:r>
            <w:proofErr w:type="spellEnd"/>
            <w:r w:rsidR="00EE1617" w:rsidRPr="000E5113">
              <w:rPr>
                <w:sz w:val="24"/>
                <w:szCs w:val="24"/>
              </w:rPr>
              <w:t xml:space="preserve"> + </w:t>
            </w:r>
            <w:r w:rsidR="00411939" w:rsidRPr="000E5113">
              <w:rPr>
                <w:sz w:val="24"/>
                <w:szCs w:val="24"/>
              </w:rPr>
              <w:t>((</w:t>
            </w:r>
            <w:r w:rsidR="00EE1617" w:rsidRPr="000E5113">
              <w:rPr>
                <w:sz w:val="24"/>
                <w:szCs w:val="24"/>
              </w:rPr>
              <w:t>Ксут</w:t>
            </w:r>
            <w:r w:rsidR="00411939" w:rsidRPr="000E5113">
              <w:rPr>
                <w:sz w:val="24"/>
                <w:szCs w:val="24"/>
              </w:rPr>
              <w:t>-1)</w:t>
            </w:r>
            <w:r w:rsidR="00EE1617" w:rsidRPr="000E5113">
              <w:rPr>
                <w:sz w:val="24"/>
                <w:szCs w:val="24"/>
              </w:rPr>
              <w:t xml:space="preserve"> х </w:t>
            </w:r>
            <w:proofErr w:type="spellStart"/>
            <w:r w:rsidR="00EE1617" w:rsidRPr="000E5113">
              <w:rPr>
                <w:sz w:val="24"/>
                <w:szCs w:val="24"/>
              </w:rPr>
              <w:t>Стпрож</w:t>
            </w:r>
            <w:proofErr w:type="spellEnd"/>
            <w:r w:rsidR="00411939" w:rsidRPr="000E5113">
              <w:rPr>
                <w:sz w:val="24"/>
                <w:szCs w:val="24"/>
              </w:rPr>
              <w:t>)</w:t>
            </w:r>
            <w:r w:rsidR="00EE1617" w:rsidRPr="000E5113">
              <w:rPr>
                <w:sz w:val="24"/>
                <w:szCs w:val="24"/>
              </w:rPr>
              <w:t xml:space="preserve"> + </w:t>
            </w:r>
            <w:r w:rsidR="00411939" w:rsidRPr="000E5113">
              <w:rPr>
                <w:sz w:val="24"/>
                <w:szCs w:val="24"/>
              </w:rPr>
              <w:t>(</w:t>
            </w:r>
            <w:proofErr w:type="spellStart"/>
            <w:r w:rsidR="00411939" w:rsidRPr="000E5113">
              <w:rPr>
                <w:sz w:val="24"/>
                <w:szCs w:val="24"/>
              </w:rPr>
              <w:t>Ксут</w:t>
            </w:r>
            <w:proofErr w:type="spellEnd"/>
            <w:r w:rsidR="00411939" w:rsidRPr="000E5113">
              <w:rPr>
                <w:sz w:val="24"/>
                <w:szCs w:val="24"/>
              </w:rPr>
              <w:t xml:space="preserve"> х </w:t>
            </w:r>
            <w:proofErr w:type="spellStart"/>
            <w:r w:rsidR="00411939" w:rsidRPr="000E5113">
              <w:rPr>
                <w:sz w:val="24"/>
                <w:szCs w:val="24"/>
              </w:rPr>
              <w:t>Зсут</w:t>
            </w:r>
            <w:proofErr w:type="spellEnd"/>
            <w:r w:rsidR="00411939" w:rsidRPr="000E5113">
              <w:rPr>
                <w:sz w:val="24"/>
                <w:szCs w:val="24"/>
              </w:rPr>
              <w:t>)), где:</w:t>
            </w:r>
            <w:r w:rsidRPr="000E5113">
              <w:rPr>
                <w:sz w:val="24"/>
                <w:szCs w:val="24"/>
              </w:rPr>
              <w:t xml:space="preserve"> </w:t>
            </w:r>
          </w:p>
          <w:p w:rsidR="00353270" w:rsidRPr="000E5113" w:rsidRDefault="00353270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Ксотр</w:t>
            </w:r>
            <w:proofErr w:type="spellEnd"/>
            <w:r w:rsidRPr="000E5113">
              <w:rPr>
                <w:sz w:val="24"/>
                <w:szCs w:val="24"/>
              </w:rPr>
              <w:t xml:space="preserve"> - количество сотрудников;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lastRenderedPageBreak/>
              <w:t>Зпр</w:t>
            </w:r>
            <w:proofErr w:type="spellEnd"/>
            <w:r w:rsidRPr="000E5113">
              <w:rPr>
                <w:sz w:val="24"/>
                <w:szCs w:val="24"/>
              </w:rPr>
              <w:t xml:space="preserve"> - расходы на проезд 1 сотрудника;</w:t>
            </w:r>
          </w:p>
          <w:p w:rsidR="00A72E2A" w:rsidRPr="000E5113" w:rsidRDefault="00411939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К</w:t>
            </w:r>
            <w:r w:rsidR="00A72E2A" w:rsidRPr="000E5113">
              <w:rPr>
                <w:sz w:val="24"/>
                <w:szCs w:val="24"/>
              </w:rPr>
              <w:t>сут</w:t>
            </w:r>
            <w:proofErr w:type="spellEnd"/>
            <w:r w:rsidR="00A72E2A" w:rsidRPr="000E5113">
              <w:rPr>
                <w:sz w:val="24"/>
                <w:szCs w:val="24"/>
              </w:rPr>
              <w:t xml:space="preserve"> - продолжительность одной командировки</w:t>
            </w:r>
            <w:r w:rsidR="00F57F09" w:rsidRPr="000E5113">
              <w:rPr>
                <w:sz w:val="24"/>
                <w:szCs w:val="24"/>
              </w:rPr>
              <w:t xml:space="preserve"> (день прибытия и отъезда принимается за 1 день</w:t>
            </w:r>
            <w:r w:rsidR="00A72E2A" w:rsidRPr="000E5113">
              <w:rPr>
                <w:sz w:val="24"/>
                <w:szCs w:val="24"/>
              </w:rPr>
              <w:t>;</w:t>
            </w:r>
          </w:p>
          <w:p w:rsidR="00A72E2A" w:rsidRPr="000E5113" w:rsidRDefault="00411939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Стпрод</w:t>
            </w:r>
            <w:proofErr w:type="spellEnd"/>
            <w:r w:rsidR="00A72E2A" w:rsidRPr="000E5113">
              <w:rPr>
                <w:sz w:val="24"/>
                <w:szCs w:val="24"/>
              </w:rPr>
              <w:t xml:space="preserve"> - расходы на проживание 1 сотрудника </w:t>
            </w:r>
            <w:r w:rsidR="00F57F09" w:rsidRPr="000E5113">
              <w:rPr>
                <w:sz w:val="24"/>
                <w:szCs w:val="24"/>
              </w:rPr>
              <w:t>в день</w:t>
            </w:r>
            <w:r w:rsidR="00A72E2A" w:rsidRPr="000E5113">
              <w:rPr>
                <w:sz w:val="24"/>
                <w:szCs w:val="24"/>
              </w:rPr>
              <w:t>;</w:t>
            </w:r>
          </w:p>
          <w:p w:rsidR="00A72E2A" w:rsidRPr="000E5113" w:rsidRDefault="00A72E2A" w:rsidP="00A72E2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Зсут</w:t>
            </w:r>
            <w:proofErr w:type="spellEnd"/>
            <w:r w:rsidRPr="000E5113">
              <w:rPr>
                <w:sz w:val="24"/>
                <w:szCs w:val="24"/>
              </w:rPr>
              <w:t xml:space="preserve"> - норма возмещения командировочных расходов в сутки</w:t>
            </w:r>
            <w:r w:rsidR="00411939" w:rsidRPr="000E5113">
              <w:rPr>
                <w:sz w:val="24"/>
                <w:szCs w:val="24"/>
              </w:rPr>
              <w:t>.</w:t>
            </w:r>
          </w:p>
        </w:tc>
      </w:tr>
      <w:tr w:rsidR="00A72E2A" w:rsidRPr="000A6080" w:rsidTr="006C6D77">
        <w:tc>
          <w:tcPr>
            <w:tcW w:w="567" w:type="dxa"/>
          </w:tcPr>
          <w:p w:rsidR="00A72E2A" w:rsidRDefault="000A223D" w:rsidP="00A72E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823" w:type="dxa"/>
          </w:tcPr>
          <w:p w:rsidR="00A72E2A" w:rsidRPr="00D0095D" w:rsidRDefault="006F00CD" w:rsidP="00A72E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00CD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организацию и проведение мероприятий, направленных на приобщение к труду детей в возрасте от 14 до 18 лет в свободное от учебы время</w:t>
            </w:r>
          </w:p>
        </w:tc>
        <w:tc>
          <w:tcPr>
            <w:tcW w:w="1894" w:type="dxa"/>
          </w:tcPr>
          <w:p w:rsidR="00A72E2A" w:rsidRPr="00D0095D" w:rsidRDefault="006F00CD" w:rsidP="006F00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0CD">
              <w:rPr>
                <w:rFonts w:ascii="Times New Roman" w:hAnsi="Times New Roman" w:cs="Times New Roman"/>
                <w:sz w:val="24"/>
                <w:szCs w:val="24"/>
              </w:rPr>
              <w:t>ХХ.Х.ХХ.702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F00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5" w:type="dxa"/>
          </w:tcPr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направленных на приобщение к труду детей в возрасте от 14 до 18 лет в свободное от учебы время (далее - дети в возрасте от 14 до 18 лет), создание условий для получения профессиональных навыков и трудовой адаптации в форме временного трудоустройства</w:t>
            </w:r>
            <w:r w:rsidR="00B839A2" w:rsidRPr="000E5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25981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</w:t>
            </w:r>
            <w:r w:rsidR="00C25981" w:rsidRPr="000E51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5981" w:rsidRPr="000E5113" w:rsidRDefault="00C25981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Оплата труда, начисления на оплату труда и иные выплаты, установленные законодательством Российской Федерации и нормативными актами Ненецкого автономного округа в сфере оплаты труда </w:t>
            </w:r>
            <w:r w:rsidR="000F047A" w:rsidRPr="000E5113">
              <w:rPr>
                <w:rFonts w:ascii="Times New Roman" w:hAnsi="Times New Roman" w:cs="Times New Roman"/>
                <w:sz w:val="24"/>
                <w:szCs w:val="24"/>
              </w:rPr>
              <w:t>временно трудоустроенным детям в возрасте от 14 до 18 лет;</w:t>
            </w:r>
          </w:p>
          <w:p w:rsidR="000F047A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3. Результатом предоставления целевой субсидии является количество </w:t>
            </w:r>
            <w:r w:rsidR="000F047A"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временно трудоустроенных 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="000F047A" w:rsidRPr="000E5113">
              <w:rPr>
                <w:rFonts w:ascii="Times New Roman" w:hAnsi="Times New Roman" w:cs="Times New Roman"/>
                <w:sz w:val="24"/>
                <w:szCs w:val="24"/>
              </w:rPr>
              <w:t>в возрасте от 14 до 18 лет;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47A" w:rsidRPr="000E5113" w:rsidRDefault="000F047A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47A" w:rsidRPr="000E5113" w:rsidRDefault="000F047A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47A" w:rsidRPr="000E5113" w:rsidRDefault="000F047A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0A223D" w:rsidRPr="000E511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80977" w:rsidRPr="000E511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MROT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="00480977" w:rsidRPr="000E51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Cmp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977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977" w:rsidRPr="000E5113">
              <w:rPr>
                <w:rFonts w:ascii="Times New Roman" w:hAnsi="Times New Roman" w:cs="Times New Roman"/>
                <w:sz w:val="24"/>
                <w:szCs w:val="24"/>
              </w:rPr>
              <w:t>- общий размер субсидии;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MROT - минимальный размер оплаты труда;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KR+K - районный коэффициент и процентная надбавка за работу в районах Крайнего Севера и приравненных к ним местностях;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Kz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 занятости (0,5);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Cmp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компенсация за неиспользованный отпуск при увольнении;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страховые взносы (30,2%);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3)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Cmp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0A223D" w:rsidRPr="000E511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MROTi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x KR+K</w:t>
            </w:r>
            <w:r w:rsidR="000A223D" w:rsidRPr="000E51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Kz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) / 29,3 x 5 дней;</w:t>
            </w:r>
          </w:p>
          <w:p w:rsidR="006F00CD" w:rsidRPr="000E5113" w:rsidRDefault="006F00CD" w:rsidP="006F00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E2A" w:rsidRPr="000E5113" w:rsidRDefault="006F00CD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(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MROTi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 KR+K x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Cmp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x 30</w:t>
            </w:r>
            <w:proofErr w:type="gram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,2</w:t>
            </w:r>
            <w:proofErr w:type="gramEnd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%.</w:t>
            </w:r>
          </w:p>
        </w:tc>
      </w:tr>
      <w:tr w:rsidR="00A72E2A" w:rsidRPr="00D0095D" w:rsidTr="006C6D77">
        <w:tc>
          <w:tcPr>
            <w:tcW w:w="567" w:type="dxa"/>
          </w:tcPr>
          <w:p w:rsidR="00A72E2A" w:rsidRDefault="000A223D" w:rsidP="00A72E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823" w:type="dxa"/>
          </w:tcPr>
          <w:p w:rsidR="00A72E2A" w:rsidRPr="00D0095D" w:rsidRDefault="000A223D" w:rsidP="00A72E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A223D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предоставление денежной компенсации за наем жилых помещений специалистам бюджетных учреждений</w:t>
            </w:r>
          </w:p>
        </w:tc>
        <w:tc>
          <w:tcPr>
            <w:tcW w:w="1894" w:type="dxa"/>
          </w:tcPr>
          <w:p w:rsidR="00A72E2A" w:rsidRPr="00D0095D" w:rsidRDefault="000A223D" w:rsidP="00A72E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23D">
              <w:rPr>
                <w:rFonts w:ascii="Times New Roman" w:hAnsi="Times New Roman" w:cs="Times New Roman"/>
                <w:sz w:val="24"/>
                <w:szCs w:val="24"/>
              </w:rPr>
              <w:t>ХХ.Х.ХХ.70290</w:t>
            </w:r>
          </w:p>
        </w:tc>
        <w:tc>
          <w:tcPr>
            <w:tcW w:w="7745" w:type="dxa"/>
          </w:tcPr>
          <w:p w:rsidR="00174C9D" w:rsidRPr="000E5113" w:rsidRDefault="000A223D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74C9D" w:rsidRPr="000E5113">
              <w:rPr>
                <w:rFonts w:ascii="Times New Roman" w:hAnsi="Times New Roman" w:cs="Times New Roman"/>
                <w:sz w:val="24"/>
                <w:szCs w:val="24"/>
              </w:rPr>
              <w:t>Цели и задачи мероприятия:</w:t>
            </w:r>
          </w:p>
          <w:p w:rsidR="006C6D77" w:rsidRPr="000E5113" w:rsidRDefault="000A223D" w:rsidP="006C6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r w:rsidR="00174C9D"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для привлечения 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квалифицированны</w:t>
            </w:r>
            <w:r w:rsidR="00A024CC" w:rsidRPr="000E5113">
              <w:rPr>
                <w:rFonts w:ascii="Times New Roman" w:hAnsi="Times New Roman" w:cs="Times New Roman"/>
                <w:sz w:val="24"/>
                <w:szCs w:val="24"/>
              </w:rPr>
              <w:t>х к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адр</w:t>
            </w:r>
            <w:r w:rsidR="00A024CC" w:rsidRPr="000E5113">
              <w:rPr>
                <w:rFonts w:ascii="Times New Roman" w:hAnsi="Times New Roman" w:cs="Times New Roman"/>
                <w:sz w:val="24"/>
                <w:szCs w:val="24"/>
              </w:rPr>
              <w:t>ов и минимизации кадрового дефицита</w:t>
            </w:r>
            <w:r w:rsidR="006C6D77"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медицинских организациях государственной системы здравоохранения округа и организации для детей-сирот и детей, оставшихся без попечения родителей, в соответствии с законом Ненецкого автономного округа от 11.12.2002</w:t>
            </w:r>
          </w:p>
          <w:p w:rsidR="00A024CC" w:rsidRPr="000E5113" w:rsidRDefault="006C6D77" w:rsidP="006C6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№ 382-ОЗ «О здравоохранении в Ненецком автономном округе».</w:t>
            </w:r>
          </w:p>
          <w:p w:rsidR="000A223D" w:rsidRPr="000E5113" w:rsidRDefault="000A223D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0A223D" w:rsidRPr="000E5113" w:rsidRDefault="000A223D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денежной компенсации за наем жилых </w:t>
            </w:r>
            <w:proofErr w:type="gram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  <w:r w:rsidR="006C6D77" w:rsidRPr="000E51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6C6D77" w:rsidRPr="000E5113" w:rsidRDefault="000A223D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3. Результатом предоставления целевой субсидии является </w:t>
            </w:r>
            <w:proofErr w:type="gram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6C6D77" w:rsidRPr="000E5113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 w:rsidR="006C6D77"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которым предоставлена компенсация за наем жилых помещений.</w:t>
            </w:r>
          </w:p>
          <w:p w:rsidR="000A223D" w:rsidRPr="000E5113" w:rsidRDefault="000A223D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0A223D" w:rsidRPr="000E5113" w:rsidRDefault="000A223D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6C6D77" w:rsidRPr="000E5113" w:rsidRDefault="006C6D77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23D" w:rsidRPr="000E5113" w:rsidRDefault="006C6D77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= ∑(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Кмес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. Х 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6C6D77" w:rsidRPr="000E5113" w:rsidRDefault="006C6D77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23D" w:rsidRPr="000E5113" w:rsidRDefault="000A223D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FC11B5" w:rsidRPr="000E5113" w:rsidRDefault="00FC11B5" w:rsidP="000A22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kмес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. - количество месяцев для расчета компенсации.</w:t>
            </w:r>
          </w:p>
          <w:p w:rsidR="00A72E2A" w:rsidRPr="000E5113" w:rsidRDefault="000A223D" w:rsidP="00FC11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Ri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компенсации в зависимости от количества членов семьи заявителя, установленный Администрацией Ненецкого автономного округа;</w:t>
            </w:r>
            <w:r w:rsidR="00FC11B5"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223D" w:rsidRPr="00D0095D" w:rsidTr="006C6D77">
        <w:tc>
          <w:tcPr>
            <w:tcW w:w="567" w:type="dxa"/>
          </w:tcPr>
          <w:p w:rsidR="000A223D" w:rsidRDefault="00FC11B5" w:rsidP="00A72E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23" w:type="dxa"/>
          </w:tcPr>
          <w:p w:rsidR="000A223D" w:rsidRPr="00D0095D" w:rsidRDefault="00FC11B5" w:rsidP="00A72E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11B5">
              <w:rPr>
                <w:rFonts w:ascii="Times New Roman" w:hAnsi="Times New Roman" w:cs="Times New Roman"/>
                <w:sz w:val="24"/>
                <w:szCs w:val="24"/>
              </w:rPr>
              <w:t>Организация доставки и устройство детей-сирот, детей, оставшихся без попечения родителей, детей, нуждающихся в помощи государства, в соответствующие организации</w:t>
            </w:r>
          </w:p>
        </w:tc>
        <w:tc>
          <w:tcPr>
            <w:tcW w:w="1894" w:type="dxa"/>
          </w:tcPr>
          <w:p w:rsidR="000A223D" w:rsidRPr="00D0095D" w:rsidRDefault="00FC11B5" w:rsidP="00A72E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1B5">
              <w:rPr>
                <w:rFonts w:ascii="Times New Roman" w:hAnsi="Times New Roman" w:cs="Times New Roman"/>
                <w:sz w:val="24"/>
                <w:szCs w:val="24"/>
              </w:rPr>
              <w:t>ХХ.Х.ХХ. 7P070</w:t>
            </w:r>
          </w:p>
        </w:tc>
        <w:tc>
          <w:tcPr>
            <w:tcW w:w="7745" w:type="dxa"/>
          </w:tcPr>
          <w:p w:rsidR="000A223D" w:rsidRPr="000E5113" w:rsidRDefault="00153B3A" w:rsidP="00A72E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обеспечение доставки детей-сирот. детей, оставшихся без попечения родителей, детей, нуждающихся в помощи государства, в соответствующие учреждения и обратно.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проезд детей-сирот, детей, оставшихся без попечения родителей, детей, нуждающихся в помощи государства, а также командировочные расходы сопровождающих их лиц к месту 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соответствующей организации и обратно.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детей, направленных в соответствующие учреждения и обратно.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= ∑(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х К) + </w:t>
            </w:r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r w:rsidR="00994277"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х К х </w:t>
            </w:r>
            <w:proofErr w:type="spellStart"/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proofErr w:type="spellEnd"/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) + ∑(К х </w:t>
            </w:r>
            <w:proofErr w:type="spellStart"/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proofErr w:type="spellEnd"/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proofErr w:type="spellStart"/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>Зсут</w:t>
            </w:r>
            <w:proofErr w:type="spellEnd"/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Сбi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проезда i-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направления;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Спi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проживания за сутки;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153B3A" w:rsidRPr="000E5113" w:rsidRDefault="00153B3A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дней</w:t>
            </w:r>
            <w:r w:rsidR="00994277" w:rsidRPr="000E5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277" w:rsidRPr="000E5113" w:rsidRDefault="00994277" w:rsidP="00153B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Зсут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норма возмещения командировочных расходов в сутки.</w:t>
            </w:r>
          </w:p>
        </w:tc>
      </w:tr>
      <w:tr w:rsidR="000A223D" w:rsidRPr="00D0095D" w:rsidTr="006C6D77">
        <w:tc>
          <w:tcPr>
            <w:tcW w:w="567" w:type="dxa"/>
          </w:tcPr>
          <w:p w:rsidR="000A223D" w:rsidRDefault="002475AD" w:rsidP="00A72E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823" w:type="dxa"/>
          </w:tcPr>
          <w:p w:rsidR="000A223D" w:rsidRPr="00D0095D" w:rsidRDefault="002475AD" w:rsidP="00A72E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75AD">
              <w:rPr>
                <w:rFonts w:ascii="Times New Roman" w:hAnsi="Times New Roman" w:cs="Times New Roman"/>
                <w:sz w:val="24"/>
                <w:szCs w:val="24"/>
              </w:rPr>
              <w:t>Организация, подготовка и проведение акций, вечеров, праздников и других мероприятий для семей и детей, находящихся в социально опасном положении</w:t>
            </w:r>
          </w:p>
        </w:tc>
        <w:tc>
          <w:tcPr>
            <w:tcW w:w="1894" w:type="dxa"/>
          </w:tcPr>
          <w:p w:rsidR="000A223D" w:rsidRPr="00D0095D" w:rsidRDefault="002475AD" w:rsidP="00A72E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5AD">
              <w:rPr>
                <w:rFonts w:ascii="Times New Roman" w:hAnsi="Times New Roman" w:cs="Times New Roman"/>
                <w:sz w:val="24"/>
                <w:szCs w:val="24"/>
              </w:rPr>
              <w:t>ХХ.Х.ХХ.7Р080</w:t>
            </w:r>
          </w:p>
        </w:tc>
        <w:tc>
          <w:tcPr>
            <w:tcW w:w="7745" w:type="dxa"/>
          </w:tcPr>
          <w:p w:rsidR="000A223D" w:rsidRPr="000E5113" w:rsidRDefault="002475AD" w:rsidP="00A72E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обеспечение профилактики безнадзорности и правонарушений несовершеннолетних.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приобретением услуг по организации мероприятий для семей и детей, находящихся в социально опасном положении, приобретением материальных запасов и основных средств.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проведенных мероприятий.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= (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Услi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) + (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) + (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услуга по организации мероприятия 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-го наименования;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- основные средства i-</w:t>
            </w:r>
            <w:proofErr w:type="spellStart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0E5113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2475AD" w:rsidRPr="000E5113" w:rsidRDefault="002475AD" w:rsidP="00247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5113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единицу.</w:t>
            </w:r>
          </w:p>
        </w:tc>
      </w:tr>
      <w:tr w:rsidR="000B6843" w:rsidRPr="00D0095D" w:rsidTr="006C6D77">
        <w:tc>
          <w:tcPr>
            <w:tcW w:w="567" w:type="dxa"/>
          </w:tcPr>
          <w:p w:rsidR="000B6843" w:rsidRDefault="000B6843" w:rsidP="000B68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823" w:type="dxa"/>
          </w:tcPr>
          <w:p w:rsidR="000B6843" w:rsidRPr="00D0095D" w:rsidRDefault="000B6843" w:rsidP="000B68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B684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курсов повышения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B6843">
              <w:rPr>
                <w:rFonts w:ascii="Times New Roman" w:hAnsi="Times New Roman" w:cs="Times New Roman"/>
                <w:sz w:val="24"/>
                <w:szCs w:val="24"/>
              </w:rPr>
              <w:t>Подготовка кандидатов в опекуны, приемные родители, усыновители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94" w:type="dxa"/>
          </w:tcPr>
          <w:p w:rsidR="000B6843" w:rsidRPr="00023333" w:rsidRDefault="000B6843" w:rsidP="000B684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D64C80">
              <w:rPr>
                <w:sz w:val="24"/>
                <w:szCs w:val="24"/>
              </w:rPr>
              <w:t>7P090</w:t>
            </w:r>
          </w:p>
        </w:tc>
        <w:tc>
          <w:tcPr>
            <w:tcW w:w="7745" w:type="dxa"/>
          </w:tcPr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1. Цели и задачи мероприятия: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обеспечение условий для подготовки кандидатов в опекуны, приемные родители, усыновители.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2. Направление расходования средств: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1) оплата работы лекторов для обучения кандидатов в опекуны, приемные родители, усыновители с учетом начисления страховых взносов;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2) оплата проезда кандидатов в опекуны, приемные родители, усыновители из сельских населенных пунктов Ненецкого автономного округа в г. Нарьян-Мар и обратно;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3) увеличение стоимости материальных запасов (приобретение канцелярских товаров).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3. Результатом предоставления целевой субсидии является количество граждан, принявших участие в мероприятии.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= (</w:t>
            </w:r>
            <w:proofErr w:type="spellStart"/>
            <w:r w:rsidRPr="000E5113">
              <w:rPr>
                <w:sz w:val="24"/>
                <w:szCs w:val="24"/>
              </w:rPr>
              <w:t>Стч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Кч</w:t>
            </w:r>
            <w:proofErr w:type="spellEnd"/>
            <w:r w:rsidRPr="000E5113">
              <w:rPr>
                <w:sz w:val="24"/>
                <w:szCs w:val="24"/>
              </w:rPr>
              <w:t xml:space="preserve">) + </w:t>
            </w:r>
            <w:proofErr w:type="spellStart"/>
            <w:r w:rsidRPr="000E5113">
              <w:rPr>
                <w:sz w:val="24"/>
                <w:szCs w:val="24"/>
              </w:rPr>
              <w:t>Нзп</w:t>
            </w:r>
            <w:proofErr w:type="spellEnd"/>
            <w:r w:rsidRPr="000E5113">
              <w:rPr>
                <w:sz w:val="24"/>
                <w:szCs w:val="24"/>
              </w:rPr>
              <w:t>) + (</w:t>
            </w:r>
            <w:proofErr w:type="spellStart"/>
            <w:r w:rsidRPr="000E5113">
              <w:rPr>
                <w:sz w:val="24"/>
                <w:szCs w:val="24"/>
              </w:rPr>
              <w:t>Сбi</w:t>
            </w:r>
            <w:proofErr w:type="spellEnd"/>
            <w:r w:rsidRPr="000E5113">
              <w:rPr>
                <w:sz w:val="24"/>
                <w:szCs w:val="24"/>
              </w:rPr>
              <w:t xml:space="preserve"> x К) + (</w:t>
            </w:r>
            <w:proofErr w:type="spellStart"/>
            <w:r w:rsidRPr="000E5113">
              <w:rPr>
                <w:sz w:val="24"/>
                <w:szCs w:val="24"/>
              </w:rPr>
              <w:t>Мзi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Стi</w:t>
            </w:r>
            <w:proofErr w:type="spellEnd"/>
            <w:r w:rsidRPr="000E5113">
              <w:rPr>
                <w:sz w:val="24"/>
                <w:szCs w:val="24"/>
              </w:rPr>
              <w:t>), где: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- общий размер субсидии;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Стч</w:t>
            </w:r>
            <w:proofErr w:type="spellEnd"/>
            <w:r w:rsidRPr="000E5113">
              <w:rPr>
                <w:sz w:val="24"/>
                <w:szCs w:val="24"/>
              </w:rPr>
              <w:t xml:space="preserve"> - стоимость часа работы лектора, где: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Стч</w:t>
            </w:r>
            <w:proofErr w:type="spellEnd"/>
            <w:r w:rsidRPr="000E5113">
              <w:rPr>
                <w:sz w:val="24"/>
                <w:szCs w:val="24"/>
              </w:rPr>
              <w:t xml:space="preserve"> = (</w:t>
            </w:r>
            <w:proofErr w:type="spellStart"/>
            <w:r w:rsidRPr="000E5113">
              <w:rPr>
                <w:sz w:val="24"/>
                <w:szCs w:val="24"/>
              </w:rPr>
              <w:t>Окл</w:t>
            </w:r>
            <w:proofErr w:type="spellEnd"/>
            <w:r w:rsidRPr="000E5113">
              <w:rPr>
                <w:sz w:val="24"/>
                <w:szCs w:val="24"/>
              </w:rPr>
              <w:t xml:space="preserve"> </w:t>
            </w:r>
            <w:proofErr w:type="spellStart"/>
            <w:r w:rsidRPr="000E5113">
              <w:rPr>
                <w:sz w:val="24"/>
                <w:szCs w:val="24"/>
                <w:vertAlign w:val="subscript"/>
              </w:rPr>
              <w:t>долж</w:t>
            </w:r>
            <w:proofErr w:type="spellEnd"/>
            <w:r w:rsidRPr="000E5113">
              <w:rPr>
                <w:sz w:val="24"/>
                <w:szCs w:val="24"/>
              </w:rPr>
              <w:t xml:space="preserve"> х </w:t>
            </w:r>
            <w:proofErr w:type="spellStart"/>
            <w:r w:rsidRPr="000E5113">
              <w:rPr>
                <w:sz w:val="24"/>
                <w:szCs w:val="24"/>
              </w:rPr>
              <w:t>Выпл</w:t>
            </w:r>
            <w:proofErr w:type="spellEnd"/>
            <w:r w:rsidRPr="000E5113">
              <w:rPr>
                <w:sz w:val="24"/>
                <w:szCs w:val="24"/>
              </w:rPr>
              <w:t xml:space="preserve"> </w:t>
            </w:r>
            <w:proofErr w:type="spellStart"/>
            <w:r w:rsidRPr="000E5113">
              <w:rPr>
                <w:sz w:val="24"/>
                <w:szCs w:val="24"/>
                <w:vertAlign w:val="subscript"/>
              </w:rPr>
              <w:t>стим</w:t>
            </w:r>
            <w:proofErr w:type="spellEnd"/>
            <w:r w:rsidRPr="000E5113">
              <w:rPr>
                <w:sz w:val="24"/>
                <w:szCs w:val="24"/>
              </w:rPr>
              <w:t xml:space="preserve"> х K</w:t>
            </w:r>
            <w:r w:rsidRPr="000E5113">
              <w:rPr>
                <w:sz w:val="24"/>
                <w:szCs w:val="24"/>
                <w:vertAlign w:val="subscript"/>
              </w:rPr>
              <w:t>R+K</w:t>
            </w:r>
            <w:r w:rsidRPr="000E5113">
              <w:rPr>
                <w:sz w:val="24"/>
                <w:szCs w:val="24"/>
              </w:rPr>
              <w:t>) х Кол-во мес.</w:t>
            </w:r>
            <w:r w:rsidRPr="000E5113">
              <w:rPr>
                <w:sz w:val="24"/>
                <w:szCs w:val="24"/>
                <w:vertAlign w:val="subscript"/>
              </w:rPr>
              <w:t>/</w:t>
            </w:r>
            <w:proofErr w:type="gramStart"/>
            <w:r w:rsidRPr="000E5113">
              <w:rPr>
                <w:sz w:val="24"/>
                <w:szCs w:val="24"/>
                <w:vertAlign w:val="subscript"/>
              </w:rPr>
              <w:t>год)</w:t>
            </w:r>
            <w:r w:rsidRPr="000E5113">
              <w:rPr>
                <w:sz w:val="24"/>
                <w:szCs w:val="24"/>
              </w:rPr>
              <w:t>/</w:t>
            </w:r>
            <w:proofErr w:type="gramEnd"/>
            <w:r w:rsidRPr="000E5113">
              <w:rPr>
                <w:sz w:val="24"/>
                <w:szCs w:val="24"/>
              </w:rPr>
              <w:t xml:space="preserve">Кол-во </w:t>
            </w:r>
            <w:r w:rsidRPr="000E5113">
              <w:rPr>
                <w:sz w:val="24"/>
                <w:szCs w:val="24"/>
                <w:vertAlign w:val="subscript"/>
              </w:rPr>
              <w:t>час/год</w:t>
            </w:r>
            <w:r w:rsidRPr="000E5113">
              <w:rPr>
                <w:sz w:val="24"/>
                <w:szCs w:val="24"/>
              </w:rPr>
              <w:t xml:space="preserve"> , где: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Окл</w:t>
            </w:r>
            <w:proofErr w:type="spellEnd"/>
            <w:r w:rsidRPr="000E5113">
              <w:rPr>
                <w:sz w:val="24"/>
                <w:szCs w:val="24"/>
              </w:rPr>
              <w:t xml:space="preserve"> </w:t>
            </w:r>
            <w:proofErr w:type="spellStart"/>
            <w:r w:rsidRPr="000E5113">
              <w:rPr>
                <w:sz w:val="24"/>
                <w:szCs w:val="24"/>
                <w:vertAlign w:val="subscript"/>
              </w:rPr>
              <w:t>долж</w:t>
            </w:r>
            <w:proofErr w:type="spellEnd"/>
            <w:r w:rsidRPr="000E5113">
              <w:rPr>
                <w:sz w:val="24"/>
                <w:szCs w:val="24"/>
              </w:rPr>
              <w:t xml:space="preserve"> - должностной оклад;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Выпл</w:t>
            </w:r>
            <w:proofErr w:type="spellEnd"/>
            <w:r w:rsidRPr="000E5113">
              <w:rPr>
                <w:sz w:val="24"/>
                <w:szCs w:val="24"/>
              </w:rPr>
              <w:t xml:space="preserve"> </w:t>
            </w:r>
            <w:proofErr w:type="spellStart"/>
            <w:r w:rsidRPr="000E5113">
              <w:rPr>
                <w:sz w:val="24"/>
                <w:szCs w:val="24"/>
                <w:vertAlign w:val="subscript"/>
              </w:rPr>
              <w:t>стим</w:t>
            </w:r>
            <w:proofErr w:type="spellEnd"/>
            <w:r w:rsidRPr="000E5113">
              <w:rPr>
                <w:sz w:val="24"/>
                <w:szCs w:val="24"/>
              </w:rPr>
              <w:t xml:space="preserve"> - стимулирующие выплаты в пределе от 5 до 100 процентов;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K</w:t>
            </w:r>
            <w:r w:rsidRPr="000E5113">
              <w:rPr>
                <w:sz w:val="24"/>
                <w:szCs w:val="24"/>
                <w:vertAlign w:val="subscript"/>
              </w:rPr>
              <w:t>R+K</w:t>
            </w:r>
            <w:r w:rsidRPr="000E5113">
              <w:rPr>
                <w:sz w:val="24"/>
                <w:szCs w:val="24"/>
              </w:rPr>
              <w:t xml:space="preserve"> - районный коэффициент и процентная надбавка за работу в районах Крайнего Севера и приравненных к ним местностях;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Кол-во мес.</w:t>
            </w:r>
            <w:r w:rsidRPr="000E5113">
              <w:rPr>
                <w:sz w:val="24"/>
                <w:szCs w:val="24"/>
                <w:vertAlign w:val="subscript"/>
              </w:rPr>
              <w:t>/год</w:t>
            </w:r>
            <w:r w:rsidRPr="000E5113">
              <w:rPr>
                <w:sz w:val="24"/>
                <w:szCs w:val="24"/>
              </w:rPr>
              <w:t xml:space="preserve"> - количество месяцев в году;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 xml:space="preserve">Кол-во </w:t>
            </w:r>
            <w:r w:rsidRPr="000E5113">
              <w:rPr>
                <w:sz w:val="24"/>
                <w:szCs w:val="24"/>
                <w:vertAlign w:val="subscript"/>
              </w:rPr>
              <w:t>час/год</w:t>
            </w:r>
            <w:r w:rsidRPr="000E5113">
              <w:rPr>
                <w:sz w:val="24"/>
                <w:szCs w:val="24"/>
              </w:rPr>
              <w:t xml:space="preserve"> - рабочее время в год при 36-часовой неделе;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Кч</w:t>
            </w:r>
            <w:proofErr w:type="spellEnd"/>
            <w:r w:rsidRPr="000E5113">
              <w:rPr>
                <w:sz w:val="24"/>
                <w:szCs w:val="24"/>
              </w:rPr>
              <w:t xml:space="preserve"> - количество часов работы лектора;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Нзп</w:t>
            </w:r>
            <w:proofErr w:type="spellEnd"/>
            <w:r w:rsidRPr="000E5113">
              <w:rPr>
                <w:sz w:val="24"/>
                <w:szCs w:val="24"/>
              </w:rPr>
              <w:t xml:space="preserve"> - начисление страховых взносов на оплату труда лектора;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Сбi</w:t>
            </w:r>
            <w:proofErr w:type="spellEnd"/>
            <w:r w:rsidRPr="000E5113">
              <w:rPr>
                <w:sz w:val="24"/>
                <w:szCs w:val="24"/>
              </w:rPr>
              <w:t xml:space="preserve"> - стоимость проезда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направления;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К - количество человек;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Мзi</w:t>
            </w:r>
            <w:proofErr w:type="spellEnd"/>
            <w:r w:rsidRPr="000E5113">
              <w:rPr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наименования;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lastRenderedPageBreak/>
              <w:t>Стi</w:t>
            </w:r>
            <w:proofErr w:type="spellEnd"/>
            <w:r w:rsidRPr="000E5113">
              <w:rPr>
                <w:sz w:val="24"/>
                <w:szCs w:val="24"/>
              </w:rPr>
              <w:t xml:space="preserve"> - стоимость материального запаса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наименования</w:t>
            </w:r>
          </w:p>
        </w:tc>
      </w:tr>
      <w:tr w:rsidR="000B6843" w:rsidRPr="00D0095D" w:rsidTr="006C6D77">
        <w:tc>
          <w:tcPr>
            <w:tcW w:w="567" w:type="dxa"/>
          </w:tcPr>
          <w:p w:rsidR="000B6843" w:rsidRDefault="00C62685" w:rsidP="000B68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823" w:type="dxa"/>
          </w:tcPr>
          <w:p w:rsidR="000B6843" w:rsidRPr="00D0095D" w:rsidRDefault="000B6843" w:rsidP="000B68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B6843">
              <w:rPr>
                <w:rFonts w:ascii="Times New Roman" w:hAnsi="Times New Roman" w:cs="Times New Roman"/>
                <w:sz w:val="24"/>
                <w:szCs w:val="24"/>
              </w:rPr>
              <w:t>Семинар для опекунов, попечителей, приемных родителей по профилактике правонарушений детей, воспитывающихся в замещающих семьях</w:t>
            </w:r>
            <w:r w:rsidR="00C626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4" w:type="dxa"/>
          </w:tcPr>
          <w:p w:rsidR="000B6843" w:rsidRPr="00023333" w:rsidRDefault="000B6843" w:rsidP="000B684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ХХ.Х.ХХ.7Р100</w:t>
            </w:r>
          </w:p>
        </w:tc>
        <w:tc>
          <w:tcPr>
            <w:tcW w:w="7745" w:type="dxa"/>
          </w:tcPr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1. Цели и задачи мероприятия: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профилактика правонарушений детей, воспитывающихся в замещающих семьях.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2. Направление расходования средств: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1) оплата услуги по проведению семинара для опекунов, попечителей, приемных родителей по профилактике правонарушений детей, воспитывающихся в замещающих семьях.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3. Результатом предоставления целевой субсидии является количество граждан, принявших участие в мероприятии.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= (</w:t>
            </w:r>
            <w:proofErr w:type="spellStart"/>
            <w:r w:rsidRPr="000E5113">
              <w:rPr>
                <w:sz w:val="24"/>
                <w:szCs w:val="24"/>
              </w:rPr>
              <w:t>Сбi</w:t>
            </w:r>
            <w:proofErr w:type="spellEnd"/>
            <w:r w:rsidRPr="000E5113">
              <w:rPr>
                <w:sz w:val="24"/>
                <w:szCs w:val="24"/>
              </w:rPr>
              <w:t xml:space="preserve"> x К), где: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C62685" w:rsidRPr="000E5113" w:rsidRDefault="00C62685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- общий размер субсидии;</w:t>
            </w:r>
          </w:p>
          <w:p w:rsidR="000B6843" w:rsidRPr="000E5113" w:rsidRDefault="000B6843" w:rsidP="000B684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Сб</w:t>
            </w:r>
            <w:proofErr w:type="spellEnd"/>
            <w:r w:rsidRPr="000E5113">
              <w:rPr>
                <w:sz w:val="24"/>
                <w:szCs w:val="24"/>
              </w:rPr>
              <w:t xml:space="preserve"> - стоимость услуги по проведению семинара;</w:t>
            </w:r>
          </w:p>
          <w:p w:rsidR="000B6843" w:rsidRPr="000E5113" w:rsidRDefault="000B6843" w:rsidP="00C62685">
            <w:pPr>
              <w:widowControl w:val="0"/>
              <w:autoSpaceDE w:val="0"/>
              <w:autoSpaceDN w:val="0"/>
              <w:rPr>
                <w:sz w:val="24"/>
                <w:szCs w:val="24"/>
                <w:lang w:val="en-US"/>
              </w:rPr>
            </w:pPr>
            <w:r w:rsidRPr="000E5113">
              <w:rPr>
                <w:sz w:val="24"/>
                <w:szCs w:val="24"/>
              </w:rPr>
              <w:t>К - количество услуг</w:t>
            </w:r>
            <w:r w:rsidR="00C62685" w:rsidRPr="000E5113">
              <w:rPr>
                <w:sz w:val="24"/>
                <w:szCs w:val="24"/>
              </w:rPr>
              <w:t>.</w:t>
            </w:r>
          </w:p>
        </w:tc>
      </w:tr>
      <w:tr w:rsidR="00C62685" w:rsidRPr="00D0095D" w:rsidTr="006C6D77">
        <w:tc>
          <w:tcPr>
            <w:tcW w:w="567" w:type="dxa"/>
          </w:tcPr>
          <w:p w:rsidR="00C62685" w:rsidRDefault="00C62685" w:rsidP="00C626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823" w:type="dxa"/>
          </w:tcPr>
          <w:p w:rsidR="00C62685" w:rsidRPr="00D0095D" w:rsidRDefault="00C62685" w:rsidP="00C626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2685">
              <w:rPr>
                <w:rFonts w:ascii="Times New Roman" w:hAnsi="Times New Roman" w:cs="Times New Roman"/>
                <w:sz w:val="24"/>
                <w:szCs w:val="24"/>
              </w:rPr>
              <w:t>Организация отдыха и оздоровления детей-сирот и детей, оставшихся без попечения родителей, воспитывающихся в государственных учреждениях Ненецкого автономного округа для детей-сирот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4" w:type="dxa"/>
          </w:tcPr>
          <w:p w:rsidR="00C62685" w:rsidRPr="00023333" w:rsidRDefault="00C62685" w:rsidP="00C6268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ХХ.Х.ХХ.7А110</w:t>
            </w:r>
          </w:p>
        </w:tc>
        <w:tc>
          <w:tcPr>
            <w:tcW w:w="7745" w:type="dxa"/>
          </w:tcPr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1. Цели и задачи мероприятия: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организация обеспечения оздоровления и отдыха детей-сирот и детей, оставшихся без попечения родителей, воспитывающихся в государственных учреждениях Ненецкого автономного округа для детей-сирот.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2. Направление расходования средств: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расходы, связанные с проездом, проживанием и оздоровлением детей-сирот и детей, оставшихся без попечения родителей, и сопровождающих их лиц.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3. Результатом предоставления целевой субсидии является количество детей, направленных на летний отдых.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  <w:lang w:val="en-US"/>
              </w:rPr>
              <w:lastRenderedPageBreak/>
              <w:t>V</w:t>
            </w:r>
            <w:proofErr w:type="spellStart"/>
            <w:r w:rsidRPr="000E5113">
              <w:rPr>
                <w:sz w:val="24"/>
                <w:szCs w:val="24"/>
              </w:rPr>
              <w:t>субс</w:t>
            </w:r>
            <w:proofErr w:type="spellEnd"/>
            <w:r w:rsidRPr="000E5113">
              <w:rPr>
                <w:sz w:val="24"/>
                <w:szCs w:val="24"/>
              </w:rPr>
              <w:t xml:space="preserve"> = ∑(</w:t>
            </w:r>
            <w:proofErr w:type="spellStart"/>
            <w:r w:rsidRPr="000E5113">
              <w:rPr>
                <w:sz w:val="24"/>
                <w:szCs w:val="24"/>
              </w:rPr>
              <w:t>Сб</w:t>
            </w:r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х К) + ∑(</w:t>
            </w:r>
            <w:proofErr w:type="spellStart"/>
            <w:r w:rsidRPr="000E5113">
              <w:rPr>
                <w:sz w:val="24"/>
                <w:szCs w:val="24"/>
              </w:rPr>
              <w:t>Ст</w:t>
            </w:r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х К х </w:t>
            </w:r>
            <w:proofErr w:type="spellStart"/>
            <w:r w:rsidRPr="000E5113">
              <w:rPr>
                <w:sz w:val="24"/>
                <w:szCs w:val="24"/>
              </w:rPr>
              <w:t>Дн</w:t>
            </w:r>
            <w:proofErr w:type="spellEnd"/>
            <w:r w:rsidRPr="000E5113">
              <w:rPr>
                <w:sz w:val="24"/>
                <w:szCs w:val="24"/>
              </w:rPr>
              <w:t>), где: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- общий размер субсидии;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Сб</w:t>
            </w:r>
            <w:proofErr w:type="spellEnd"/>
            <w:r w:rsidRPr="000E5113">
              <w:rPr>
                <w:sz w:val="24"/>
                <w:szCs w:val="24"/>
              </w:rPr>
              <w:t xml:space="preserve"> - стоимость проезда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направления;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Сп</w:t>
            </w:r>
            <w:proofErr w:type="spellEnd"/>
            <w:r w:rsidRPr="000E5113">
              <w:rPr>
                <w:sz w:val="24"/>
                <w:szCs w:val="24"/>
              </w:rPr>
              <w:t xml:space="preserve"> - стоимость проживания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санатория, пансионата;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К - количество человек;</w:t>
            </w:r>
          </w:p>
          <w:p w:rsidR="00C62685" w:rsidRPr="000E5113" w:rsidRDefault="00C62685" w:rsidP="00C6268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Дн</w:t>
            </w:r>
            <w:proofErr w:type="spellEnd"/>
            <w:r w:rsidRPr="000E5113">
              <w:rPr>
                <w:sz w:val="24"/>
                <w:szCs w:val="24"/>
              </w:rPr>
              <w:t xml:space="preserve"> - количество дней</w:t>
            </w:r>
            <w:r w:rsidR="00663F23" w:rsidRPr="000E5113">
              <w:rPr>
                <w:sz w:val="24"/>
                <w:szCs w:val="24"/>
              </w:rPr>
              <w:t>.</w:t>
            </w:r>
          </w:p>
        </w:tc>
      </w:tr>
      <w:tr w:rsidR="00844B03" w:rsidRPr="00D0095D" w:rsidTr="006C6D77">
        <w:tc>
          <w:tcPr>
            <w:tcW w:w="567" w:type="dxa"/>
          </w:tcPr>
          <w:p w:rsidR="00844B03" w:rsidRDefault="00844B03" w:rsidP="00844B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3823" w:type="dxa"/>
          </w:tcPr>
          <w:p w:rsidR="00844B03" w:rsidRPr="00D0095D" w:rsidRDefault="00844B03" w:rsidP="00844B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44B03">
              <w:rPr>
                <w:rFonts w:ascii="Times New Roman" w:hAnsi="Times New Roman" w:cs="Times New Roman"/>
                <w:sz w:val="24"/>
                <w:szCs w:val="24"/>
              </w:rPr>
              <w:t>Организация работы Университета пожилых людей</w:t>
            </w:r>
          </w:p>
        </w:tc>
        <w:tc>
          <w:tcPr>
            <w:tcW w:w="1894" w:type="dxa"/>
          </w:tcPr>
          <w:p w:rsidR="00844B03" w:rsidRPr="00023333" w:rsidRDefault="00844B03" w:rsidP="00844B0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ХХ.Х.ХХ.7В010</w:t>
            </w:r>
          </w:p>
        </w:tc>
        <w:tc>
          <w:tcPr>
            <w:tcW w:w="7745" w:type="dxa"/>
          </w:tcPr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1. Цели и задачи мероприятия: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2. Направление расходования средств: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- приобретение услуг, связанных с предоставлением гражданам пожилого возраста услуг по общеразвивающим программам в области информатики, здоровья и безопасности, культуры и творчества, психологической поддержки личности;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- приобретение прочих материальных запасов и основных средств.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3. Результатом предоставления целевой субсидии является количество граждан, которым оказаны услуги по общеразвивающим программам.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  <w:lang w:val="en-US"/>
              </w:rPr>
              <w:t>V</w:t>
            </w:r>
            <w:proofErr w:type="spellStart"/>
            <w:r w:rsidRPr="000E5113">
              <w:rPr>
                <w:sz w:val="24"/>
                <w:szCs w:val="24"/>
              </w:rPr>
              <w:t>субс</w:t>
            </w:r>
            <w:proofErr w:type="spellEnd"/>
            <w:r w:rsidRPr="000E5113">
              <w:rPr>
                <w:sz w:val="24"/>
                <w:szCs w:val="24"/>
              </w:rPr>
              <w:t xml:space="preserve"> = ∑(</w:t>
            </w:r>
            <w:proofErr w:type="spellStart"/>
            <w:r w:rsidRPr="000E5113">
              <w:rPr>
                <w:sz w:val="24"/>
                <w:szCs w:val="24"/>
              </w:rPr>
              <w:t>Сусл</w:t>
            </w:r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х </w:t>
            </w:r>
            <w:proofErr w:type="spellStart"/>
            <w:r w:rsidRPr="000E5113">
              <w:rPr>
                <w:sz w:val="24"/>
                <w:szCs w:val="24"/>
              </w:rPr>
              <w:t>Кусл</w:t>
            </w:r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>) + ∑(</w:t>
            </w:r>
            <w:proofErr w:type="spellStart"/>
            <w:r w:rsidRPr="000E5113">
              <w:rPr>
                <w:sz w:val="24"/>
                <w:szCs w:val="24"/>
              </w:rPr>
              <w:t>Ст</w:t>
            </w:r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х </w:t>
            </w:r>
            <w:proofErr w:type="spellStart"/>
            <w:r w:rsidRPr="000E5113">
              <w:rPr>
                <w:sz w:val="24"/>
                <w:szCs w:val="24"/>
              </w:rPr>
              <w:t>Мз</w:t>
            </w:r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>) + ∑(</w:t>
            </w:r>
            <w:proofErr w:type="spellStart"/>
            <w:r w:rsidRPr="000E5113">
              <w:rPr>
                <w:sz w:val="24"/>
                <w:szCs w:val="24"/>
              </w:rPr>
              <w:t>Ст</w:t>
            </w:r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х </w:t>
            </w:r>
            <w:r w:rsidR="004649DD" w:rsidRPr="000E5113">
              <w:rPr>
                <w:sz w:val="24"/>
                <w:szCs w:val="24"/>
              </w:rPr>
              <w:t>Ос</w:t>
            </w:r>
            <w:proofErr w:type="spellStart"/>
            <w:r w:rsidR="004649DD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4649DD" w:rsidRPr="000E5113">
              <w:rPr>
                <w:sz w:val="24"/>
                <w:szCs w:val="24"/>
              </w:rPr>
              <w:t xml:space="preserve">), где:  </w:t>
            </w:r>
          </w:p>
          <w:p w:rsidR="00A54B9A" w:rsidRPr="000E5113" w:rsidRDefault="00A54B9A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44B03" w:rsidRPr="000E5113" w:rsidRDefault="00A54B9A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- общий размер субсидии;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Сусл</w:t>
            </w:r>
            <w:r w:rsidR="004649DD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- стоимость услуги</w:t>
            </w:r>
            <w:r w:rsidR="004649DD" w:rsidRPr="000E5113">
              <w:rPr>
                <w:sz w:val="24"/>
                <w:szCs w:val="24"/>
              </w:rPr>
              <w:t xml:space="preserve"> </w:t>
            </w:r>
            <w:proofErr w:type="spellStart"/>
            <w:r w:rsidR="004649DD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4649DD" w:rsidRPr="000E5113">
              <w:rPr>
                <w:sz w:val="24"/>
                <w:szCs w:val="24"/>
              </w:rPr>
              <w:t>-го наименования</w:t>
            </w:r>
            <w:r w:rsidRPr="000E5113">
              <w:rPr>
                <w:sz w:val="24"/>
                <w:szCs w:val="24"/>
              </w:rPr>
              <w:t>;</w:t>
            </w:r>
          </w:p>
          <w:p w:rsidR="00844B03" w:rsidRPr="000E5113" w:rsidRDefault="004649DD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Кусл</w:t>
            </w:r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844B03" w:rsidRPr="000E5113">
              <w:rPr>
                <w:sz w:val="24"/>
                <w:szCs w:val="24"/>
              </w:rPr>
              <w:t xml:space="preserve"> - количество услуг</w:t>
            </w:r>
            <w:r w:rsidRPr="000E5113">
              <w:rPr>
                <w:sz w:val="24"/>
                <w:szCs w:val="24"/>
              </w:rPr>
              <w:t xml:space="preserve"> </w:t>
            </w:r>
            <w:proofErr w:type="spellStart"/>
            <w:r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>-го наименования</w:t>
            </w:r>
            <w:r w:rsidR="00844B03" w:rsidRPr="000E5113">
              <w:rPr>
                <w:sz w:val="24"/>
                <w:szCs w:val="24"/>
              </w:rPr>
              <w:t>;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Мзi</w:t>
            </w:r>
            <w:proofErr w:type="spellEnd"/>
            <w:r w:rsidRPr="000E5113">
              <w:rPr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наименования;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Ст</w:t>
            </w:r>
            <w:r w:rsidR="004649DD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</w:t>
            </w:r>
            <w:r w:rsidR="004649DD" w:rsidRPr="000E5113">
              <w:rPr>
                <w:sz w:val="24"/>
                <w:szCs w:val="24"/>
              </w:rPr>
              <w:t>–</w:t>
            </w:r>
            <w:r w:rsidRPr="000E5113">
              <w:rPr>
                <w:sz w:val="24"/>
                <w:szCs w:val="24"/>
              </w:rPr>
              <w:t xml:space="preserve"> стоимость</w:t>
            </w:r>
            <w:r w:rsidR="004649DD" w:rsidRPr="000E5113">
              <w:rPr>
                <w:sz w:val="24"/>
                <w:szCs w:val="24"/>
              </w:rPr>
              <w:t xml:space="preserve"> </w:t>
            </w:r>
            <w:proofErr w:type="spellStart"/>
            <w:r w:rsidR="004649DD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4649DD" w:rsidRPr="000E5113">
              <w:rPr>
                <w:sz w:val="24"/>
                <w:szCs w:val="24"/>
              </w:rPr>
              <w:t>-го наименования</w:t>
            </w:r>
            <w:r w:rsidRPr="000E5113">
              <w:rPr>
                <w:sz w:val="24"/>
                <w:szCs w:val="24"/>
              </w:rPr>
              <w:t>;</w:t>
            </w:r>
          </w:p>
          <w:p w:rsidR="00844B03" w:rsidRPr="000E5113" w:rsidRDefault="00844B03" w:rsidP="00844B0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Осi</w:t>
            </w:r>
            <w:proofErr w:type="spellEnd"/>
            <w:r w:rsidRPr="000E5113">
              <w:rPr>
                <w:sz w:val="24"/>
                <w:szCs w:val="24"/>
              </w:rPr>
              <w:t xml:space="preserve"> - основные средства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наименования</w:t>
            </w:r>
            <w:r w:rsidR="004649DD" w:rsidRPr="000E5113">
              <w:rPr>
                <w:sz w:val="24"/>
                <w:szCs w:val="24"/>
              </w:rPr>
              <w:t>.</w:t>
            </w:r>
          </w:p>
        </w:tc>
      </w:tr>
      <w:tr w:rsidR="004649DD" w:rsidRPr="00D0095D" w:rsidTr="006C6D77">
        <w:tc>
          <w:tcPr>
            <w:tcW w:w="567" w:type="dxa"/>
          </w:tcPr>
          <w:p w:rsidR="004649DD" w:rsidRDefault="004649DD" w:rsidP="004649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823" w:type="dxa"/>
          </w:tcPr>
          <w:p w:rsidR="004649DD" w:rsidRPr="0002333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Организация чествования победителей конкурса </w:t>
            </w:r>
            <w:r>
              <w:rPr>
                <w:sz w:val="24"/>
                <w:szCs w:val="24"/>
              </w:rPr>
              <w:t>«</w:t>
            </w:r>
            <w:r w:rsidRPr="00023333">
              <w:rPr>
                <w:sz w:val="24"/>
                <w:szCs w:val="24"/>
              </w:rPr>
              <w:t>Золотое перо НАО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94" w:type="dxa"/>
          </w:tcPr>
          <w:p w:rsidR="004649DD" w:rsidRPr="00023333" w:rsidRDefault="004649DD" w:rsidP="004649D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ХХ.Х.ХХ.7В020</w:t>
            </w:r>
          </w:p>
        </w:tc>
        <w:tc>
          <w:tcPr>
            <w:tcW w:w="7745" w:type="dxa"/>
          </w:tcPr>
          <w:p w:rsidR="00A54B9A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 xml:space="preserve">1. </w:t>
            </w:r>
            <w:r w:rsidR="00A54B9A" w:rsidRPr="000E5113">
              <w:rPr>
                <w:sz w:val="24"/>
                <w:szCs w:val="24"/>
              </w:rPr>
              <w:t>Цели и задачи мероприятия: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2. Направление расходования средств: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организация чествования победителей конкурса.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lastRenderedPageBreak/>
              <w:t xml:space="preserve">3. Результатом предоставления целевой субсидии является приобретение ценного подарка для награждения участника, победившего в номинации </w:t>
            </w:r>
            <w:r w:rsidR="00A54B9A" w:rsidRPr="000E5113">
              <w:rPr>
                <w:sz w:val="24"/>
                <w:szCs w:val="24"/>
              </w:rPr>
              <w:t>«</w:t>
            </w:r>
            <w:r w:rsidRPr="000E5113">
              <w:rPr>
                <w:sz w:val="24"/>
                <w:szCs w:val="24"/>
              </w:rPr>
              <w:t xml:space="preserve">Лучший очерк о ветеранах Ненецкого автономного округа по теме </w:t>
            </w:r>
            <w:r w:rsidR="00A54B9A" w:rsidRPr="000E5113">
              <w:rPr>
                <w:sz w:val="24"/>
                <w:szCs w:val="24"/>
              </w:rPr>
              <w:t>«</w:t>
            </w:r>
            <w:r w:rsidRPr="000E5113">
              <w:rPr>
                <w:sz w:val="24"/>
                <w:szCs w:val="24"/>
              </w:rPr>
              <w:t>Твои люди, округ!</w:t>
            </w:r>
            <w:r w:rsidR="00A54B9A" w:rsidRPr="000E5113">
              <w:rPr>
                <w:sz w:val="24"/>
                <w:szCs w:val="24"/>
              </w:rPr>
              <w:t>»</w:t>
            </w:r>
            <w:r w:rsidRPr="000E5113">
              <w:rPr>
                <w:sz w:val="24"/>
                <w:szCs w:val="24"/>
              </w:rPr>
              <w:t>.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5113">
              <w:rPr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= (</w:t>
            </w:r>
            <w:proofErr w:type="spellStart"/>
            <w:r w:rsidRPr="000E5113">
              <w:rPr>
                <w:sz w:val="24"/>
                <w:szCs w:val="24"/>
              </w:rPr>
              <w:t>Сусл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="00A54B9A" w:rsidRPr="000E5113">
              <w:rPr>
                <w:sz w:val="24"/>
                <w:szCs w:val="24"/>
              </w:rPr>
              <w:t>Кусл</w:t>
            </w:r>
            <w:proofErr w:type="spellEnd"/>
            <w:r w:rsidRPr="000E5113">
              <w:rPr>
                <w:sz w:val="24"/>
                <w:szCs w:val="24"/>
              </w:rPr>
              <w:t>) +</w:t>
            </w:r>
            <w:r w:rsidR="006E2B88" w:rsidRPr="000E5113">
              <w:rPr>
                <w:sz w:val="24"/>
                <w:szCs w:val="24"/>
              </w:rPr>
              <w:t xml:space="preserve"> ∑</w:t>
            </w:r>
            <w:r w:rsidRPr="000E5113">
              <w:rPr>
                <w:sz w:val="24"/>
                <w:szCs w:val="24"/>
              </w:rPr>
              <w:t xml:space="preserve"> (</w:t>
            </w:r>
            <w:proofErr w:type="spellStart"/>
            <w:r w:rsidRPr="000E5113">
              <w:rPr>
                <w:sz w:val="24"/>
                <w:szCs w:val="24"/>
              </w:rPr>
              <w:t>Мзi</w:t>
            </w:r>
            <w:proofErr w:type="spellEnd"/>
            <w:r w:rsidRPr="000E5113">
              <w:rPr>
                <w:sz w:val="24"/>
                <w:szCs w:val="24"/>
              </w:rPr>
              <w:t xml:space="preserve"> x </w:t>
            </w:r>
            <w:proofErr w:type="spellStart"/>
            <w:r w:rsidRPr="000E5113">
              <w:rPr>
                <w:sz w:val="24"/>
                <w:szCs w:val="24"/>
              </w:rPr>
              <w:t>Ст</w:t>
            </w:r>
            <w:r w:rsidR="00A54B9A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>), где: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A54B9A" w:rsidRPr="000E5113" w:rsidRDefault="00A54B9A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Vсубс</w:t>
            </w:r>
            <w:proofErr w:type="spellEnd"/>
            <w:r w:rsidRPr="000E5113">
              <w:rPr>
                <w:sz w:val="24"/>
                <w:szCs w:val="24"/>
              </w:rPr>
              <w:t xml:space="preserve"> - общий размер субсидии;</w:t>
            </w:r>
          </w:p>
          <w:p w:rsidR="004649DD" w:rsidRPr="000E5113" w:rsidRDefault="00A54B9A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Сусл</w:t>
            </w:r>
            <w:proofErr w:type="spellEnd"/>
            <w:r w:rsidR="004649DD" w:rsidRPr="000E5113">
              <w:rPr>
                <w:sz w:val="24"/>
                <w:szCs w:val="24"/>
              </w:rPr>
              <w:t xml:space="preserve"> - стоимость услуги;</w:t>
            </w:r>
          </w:p>
          <w:p w:rsidR="004649DD" w:rsidRPr="000E5113" w:rsidRDefault="00A54B9A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Кусл</w:t>
            </w:r>
            <w:proofErr w:type="spellEnd"/>
            <w:r w:rsidR="004649DD" w:rsidRPr="000E5113">
              <w:rPr>
                <w:sz w:val="24"/>
                <w:szCs w:val="24"/>
              </w:rPr>
              <w:t xml:space="preserve"> - количество услуг;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Мзi</w:t>
            </w:r>
            <w:proofErr w:type="spellEnd"/>
            <w:r w:rsidRPr="000E5113">
              <w:rPr>
                <w:sz w:val="24"/>
                <w:szCs w:val="24"/>
              </w:rPr>
              <w:t xml:space="preserve"> - материальные запасы (основное средство) i-</w:t>
            </w:r>
            <w:proofErr w:type="spellStart"/>
            <w:r w:rsidRPr="000E5113">
              <w:rPr>
                <w:sz w:val="24"/>
                <w:szCs w:val="24"/>
              </w:rPr>
              <w:t>го</w:t>
            </w:r>
            <w:proofErr w:type="spellEnd"/>
            <w:r w:rsidRPr="000E5113">
              <w:rPr>
                <w:sz w:val="24"/>
                <w:szCs w:val="24"/>
              </w:rPr>
              <w:t xml:space="preserve"> наименования;</w:t>
            </w:r>
          </w:p>
          <w:p w:rsidR="004649DD" w:rsidRPr="000E5113" w:rsidRDefault="004649DD" w:rsidP="004649D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5113">
              <w:rPr>
                <w:sz w:val="24"/>
                <w:szCs w:val="24"/>
              </w:rPr>
              <w:t>Ст</w:t>
            </w:r>
            <w:r w:rsidR="00A54B9A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E5113">
              <w:rPr>
                <w:sz w:val="24"/>
                <w:szCs w:val="24"/>
              </w:rPr>
              <w:t xml:space="preserve"> </w:t>
            </w:r>
            <w:r w:rsidR="00A54B9A" w:rsidRPr="000E5113">
              <w:rPr>
                <w:sz w:val="24"/>
                <w:szCs w:val="24"/>
              </w:rPr>
              <w:t>–</w:t>
            </w:r>
            <w:r w:rsidRPr="000E5113">
              <w:rPr>
                <w:sz w:val="24"/>
                <w:szCs w:val="24"/>
              </w:rPr>
              <w:t xml:space="preserve"> стоимость</w:t>
            </w:r>
            <w:r w:rsidR="00A54B9A" w:rsidRPr="000E5113">
              <w:rPr>
                <w:sz w:val="24"/>
                <w:szCs w:val="24"/>
              </w:rPr>
              <w:t xml:space="preserve"> </w:t>
            </w:r>
            <w:proofErr w:type="spellStart"/>
            <w:r w:rsidR="00A54B9A" w:rsidRPr="000E5113">
              <w:rPr>
                <w:sz w:val="24"/>
                <w:szCs w:val="24"/>
                <w:lang w:val="en-US"/>
              </w:rPr>
              <w:t>i</w:t>
            </w:r>
            <w:proofErr w:type="spellEnd"/>
            <w:r w:rsidR="00A54B9A" w:rsidRPr="000E5113">
              <w:rPr>
                <w:sz w:val="24"/>
                <w:szCs w:val="24"/>
              </w:rPr>
              <w:t>-го наименования.</w:t>
            </w:r>
          </w:p>
        </w:tc>
      </w:tr>
      <w:tr w:rsidR="00A54B9A" w:rsidRPr="00D0095D" w:rsidTr="006C6D77">
        <w:tc>
          <w:tcPr>
            <w:tcW w:w="567" w:type="dxa"/>
          </w:tcPr>
          <w:p w:rsidR="00A54B9A" w:rsidRPr="00A54B9A" w:rsidRDefault="00A54B9A" w:rsidP="00A54B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3" w:type="dxa"/>
          </w:tcPr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Организация физкультурно-оздоровительных мероприятий и спортивно-массовая работа среди граждан старшего поколения на территории Ненецкого автономного округа</w:t>
            </w:r>
          </w:p>
        </w:tc>
        <w:tc>
          <w:tcPr>
            <w:tcW w:w="1894" w:type="dxa"/>
          </w:tcPr>
          <w:p w:rsidR="00A54B9A" w:rsidRPr="00023333" w:rsidRDefault="00A54B9A" w:rsidP="00A54B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ХХ.Х.ХХ.7В030</w:t>
            </w:r>
          </w:p>
        </w:tc>
        <w:tc>
          <w:tcPr>
            <w:tcW w:w="7745" w:type="dxa"/>
          </w:tcPr>
          <w:p w:rsidR="00A54B9A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A54B9A">
              <w:rPr>
                <w:sz w:val="24"/>
                <w:szCs w:val="24"/>
              </w:rPr>
              <w:t>Цели и задачи мероприятия: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- расходы на проезд и питание участников мероприятий (оплата транспортных услуг по перевозке участников мероприятия и оплата услуг по обеспечению питанием участников мероприятия);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- организация чествования победителей мероприятий.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физкультурно-оздоровительных мероприятиях.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= </w:t>
            </w:r>
            <w:proofErr w:type="gramStart"/>
            <w:r w:rsidR="006E2B88">
              <w:rPr>
                <w:sz w:val="24"/>
                <w:szCs w:val="24"/>
              </w:rPr>
              <w:t>∑</w:t>
            </w:r>
            <w:r w:rsidRPr="00023333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023333">
              <w:rPr>
                <w:sz w:val="24"/>
                <w:szCs w:val="24"/>
              </w:rPr>
              <w:t>Сбi</w:t>
            </w:r>
            <w:proofErr w:type="spellEnd"/>
            <w:r w:rsidRPr="00023333">
              <w:rPr>
                <w:sz w:val="24"/>
                <w:szCs w:val="24"/>
              </w:rPr>
              <w:t xml:space="preserve"> x К) + </w:t>
            </w:r>
            <w:r w:rsidR="0095127F">
              <w:rPr>
                <w:sz w:val="24"/>
                <w:szCs w:val="24"/>
              </w:rPr>
              <w:t>∑</w:t>
            </w:r>
            <w:r w:rsidRPr="00023333">
              <w:rPr>
                <w:sz w:val="24"/>
                <w:szCs w:val="24"/>
              </w:rPr>
              <w:t>(</w:t>
            </w:r>
            <w:proofErr w:type="spellStart"/>
            <w:r w:rsidRPr="00023333">
              <w:rPr>
                <w:sz w:val="24"/>
                <w:szCs w:val="24"/>
              </w:rPr>
              <w:t>Спi</w:t>
            </w:r>
            <w:proofErr w:type="spellEnd"/>
            <w:r w:rsidRPr="00023333">
              <w:rPr>
                <w:sz w:val="24"/>
                <w:szCs w:val="24"/>
              </w:rPr>
              <w:t xml:space="preserve"> x К x </w:t>
            </w:r>
            <w:proofErr w:type="spellStart"/>
            <w:r w:rsidRPr="00023333">
              <w:rPr>
                <w:sz w:val="24"/>
                <w:szCs w:val="24"/>
              </w:rPr>
              <w:t>Дн</w:t>
            </w:r>
            <w:proofErr w:type="spellEnd"/>
            <w:r w:rsidRPr="00023333">
              <w:rPr>
                <w:sz w:val="24"/>
                <w:szCs w:val="24"/>
              </w:rPr>
              <w:t xml:space="preserve">) + </w:t>
            </w:r>
            <w:r w:rsidR="0095127F">
              <w:rPr>
                <w:sz w:val="24"/>
                <w:szCs w:val="24"/>
              </w:rPr>
              <w:t>∑</w:t>
            </w:r>
            <w:r w:rsidRPr="00023333">
              <w:rPr>
                <w:sz w:val="24"/>
                <w:szCs w:val="24"/>
              </w:rPr>
              <w:t>(</w:t>
            </w:r>
            <w:proofErr w:type="spellStart"/>
            <w:r w:rsidRPr="00023333">
              <w:rPr>
                <w:sz w:val="24"/>
                <w:szCs w:val="24"/>
              </w:rPr>
              <w:t>Ст</w:t>
            </w:r>
            <w:r w:rsidR="0095127F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x </w:t>
            </w:r>
            <w:proofErr w:type="spellStart"/>
            <w:r w:rsidRPr="00023333">
              <w:rPr>
                <w:sz w:val="24"/>
                <w:szCs w:val="24"/>
              </w:rPr>
              <w:t>Мзi</w:t>
            </w:r>
            <w:proofErr w:type="spellEnd"/>
            <w:r w:rsidRPr="00023333">
              <w:rPr>
                <w:sz w:val="24"/>
                <w:szCs w:val="24"/>
              </w:rPr>
              <w:t xml:space="preserve">) + </w:t>
            </w:r>
            <w:r w:rsidR="0095127F">
              <w:rPr>
                <w:sz w:val="24"/>
                <w:szCs w:val="24"/>
              </w:rPr>
              <w:t>∑</w:t>
            </w:r>
            <w:r w:rsidRPr="00023333">
              <w:rPr>
                <w:sz w:val="24"/>
                <w:szCs w:val="24"/>
              </w:rPr>
              <w:t>(</w:t>
            </w:r>
            <w:proofErr w:type="spellStart"/>
            <w:r w:rsidRPr="00023333">
              <w:rPr>
                <w:sz w:val="24"/>
                <w:szCs w:val="24"/>
              </w:rPr>
              <w:t>Сусл</w:t>
            </w:r>
            <w:r w:rsidR="003124A7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x </w:t>
            </w:r>
            <w:proofErr w:type="spellStart"/>
            <w:r w:rsidRPr="00023333">
              <w:rPr>
                <w:sz w:val="24"/>
                <w:szCs w:val="24"/>
              </w:rPr>
              <w:t>Кусл</w:t>
            </w:r>
            <w:r w:rsidR="003124A7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>), где:</w:t>
            </w:r>
          </w:p>
          <w:p w:rsidR="00A54B9A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3124A7" w:rsidRPr="00023333" w:rsidRDefault="003124A7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3124A7">
              <w:rPr>
                <w:sz w:val="24"/>
                <w:szCs w:val="24"/>
              </w:rPr>
              <w:t>Vсубс</w:t>
            </w:r>
            <w:proofErr w:type="spellEnd"/>
            <w:r w:rsidRPr="003124A7">
              <w:rPr>
                <w:sz w:val="24"/>
                <w:szCs w:val="24"/>
              </w:rPr>
              <w:t xml:space="preserve"> - общий размер субсидии;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Сбi</w:t>
            </w:r>
            <w:proofErr w:type="spellEnd"/>
            <w:r w:rsidRPr="00023333">
              <w:rPr>
                <w:sz w:val="24"/>
                <w:szCs w:val="24"/>
              </w:rPr>
              <w:t xml:space="preserve"> - стоимость проезда i-</w:t>
            </w:r>
            <w:proofErr w:type="spellStart"/>
            <w:r w:rsidRPr="00023333">
              <w:rPr>
                <w:sz w:val="24"/>
                <w:szCs w:val="24"/>
              </w:rPr>
              <w:t>го</w:t>
            </w:r>
            <w:proofErr w:type="spellEnd"/>
            <w:r w:rsidRPr="00023333">
              <w:rPr>
                <w:sz w:val="24"/>
                <w:szCs w:val="24"/>
              </w:rPr>
              <w:t xml:space="preserve"> направления;</w:t>
            </w:r>
          </w:p>
          <w:p w:rsidR="003124A7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К - количество человек; 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Спi</w:t>
            </w:r>
            <w:proofErr w:type="spellEnd"/>
            <w:r w:rsidRPr="00023333">
              <w:rPr>
                <w:sz w:val="24"/>
                <w:szCs w:val="24"/>
              </w:rPr>
              <w:t xml:space="preserve"> - стоимость проживания за сутки</w:t>
            </w:r>
            <w:r w:rsidR="0095127F">
              <w:t xml:space="preserve"> </w:t>
            </w:r>
            <w:r w:rsidR="0095127F" w:rsidRPr="0095127F">
              <w:rPr>
                <w:sz w:val="24"/>
                <w:szCs w:val="24"/>
              </w:rPr>
              <w:t xml:space="preserve">i- </w:t>
            </w:r>
            <w:proofErr w:type="spellStart"/>
            <w:r w:rsidR="0095127F" w:rsidRPr="0095127F">
              <w:rPr>
                <w:sz w:val="24"/>
                <w:szCs w:val="24"/>
              </w:rPr>
              <w:t>го</w:t>
            </w:r>
            <w:proofErr w:type="spellEnd"/>
            <w:r w:rsidR="0095127F" w:rsidRPr="0095127F">
              <w:rPr>
                <w:sz w:val="24"/>
                <w:szCs w:val="24"/>
              </w:rPr>
              <w:t xml:space="preserve"> направления</w:t>
            </w:r>
            <w:r w:rsidRPr="00023333">
              <w:rPr>
                <w:sz w:val="24"/>
                <w:szCs w:val="24"/>
              </w:rPr>
              <w:t>;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lastRenderedPageBreak/>
              <w:t>Дн</w:t>
            </w:r>
            <w:proofErr w:type="spellEnd"/>
            <w:r w:rsidRPr="00023333">
              <w:rPr>
                <w:sz w:val="24"/>
                <w:szCs w:val="24"/>
              </w:rPr>
              <w:t xml:space="preserve"> - количество дней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Мзi</w:t>
            </w:r>
            <w:proofErr w:type="spellEnd"/>
            <w:r w:rsidRPr="00023333">
              <w:rPr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023333">
              <w:rPr>
                <w:sz w:val="24"/>
                <w:szCs w:val="24"/>
              </w:rPr>
              <w:t>го</w:t>
            </w:r>
            <w:proofErr w:type="spellEnd"/>
            <w:r w:rsidRPr="00023333">
              <w:rPr>
                <w:sz w:val="24"/>
                <w:szCs w:val="24"/>
              </w:rPr>
              <w:t xml:space="preserve"> наименования;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Ст</w:t>
            </w:r>
            <w:r w:rsidR="0095127F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- стоимость;</w:t>
            </w:r>
          </w:p>
          <w:p w:rsidR="003124A7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Сусл</w:t>
            </w:r>
            <w:r w:rsidR="003124A7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- стоимость услуги i-</w:t>
            </w:r>
            <w:proofErr w:type="spellStart"/>
            <w:r w:rsidRPr="00023333">
              <w:rPr>
                <w:sz w:val="24"/>
                <w:szCs w:val="24"/>
              </w:rPr>
              <w:t>го</w:t>
            </w:r>
            <w:proofErr w:type="spellEnd"/>
            <w:r w:rsidRPr="00023333">
              <w:rPr>
                <w:sz w:val="24"/>
                <w:szCs w:val="24"/>
              </w:rPr>
              <w:t xml:space="preserve"> наименования; </w:t>
            </w:r>
          </w:p>
          <w:p w:rsidR="00A54B9A" w:rsidRPr="00023333" w:rsidRDefault="00A54B9A" w:rsidP="00A54B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Кусл</w:t>
            </w:r>
            <w:r w:rsidR="003124A7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- количество услуг i-</w:t>
            </w:r>
            <w:proofErr w:type="spellStart"/>
            <w:r w:rsidRPr="00023333">
              <w:rPr>
                <w:sz w:val="24"/>
                <w:szCs w:val="24"/>
              </w:rPr>
              <w:t>го</w:t>
            </w:r>
            <w:proofErr w:type="spellEnd"/>
            <w:r w:rsidRPr="00023333">
              <w:rPr>
                <w:sz w:val="24"/>
                <w:szCs w:val="24"/>
              </w:rPr>
              <w:t xml:space="preserve"> наименования</w:t>
            </w:r>
          </w:p>
        </w:tc>
      </w:tr>
      <w:tr w:rsidR="00885BF3" w:rsidRPr="00D0095D" w:rsidTr="00F93369">
        <w:trPr>
          <w:trHeight w:val="2014"/>
        </w:trPr>
        <w:tc>
          <w:tcPr>
            <w:tcW w:w="567" w:type="dxa"/>
          </w:tcPr>
          <w:p w:rsidR="00885BF3" w:rsidRDefault="00103906" w:rsidP="00885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3823" w:type="dxa"/>
          </w:tcPr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Организация участия граждан старшего поколения в региональных и всероссийских физкультурно-спортивных мероприятиях</w:t>
            </w:r>
          </w:p>
        </w:tc>
        <w:tc>
          <w:tcPr>
            <w:tcW w:w="1894" w:type="dxa"/>
          </w:tcPr>
          <w:p w:rsidR="00885BF3" w:rsidRPr="00023333" w:rsidRDefault="00885BF3" w:rsidP="00885BF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ХХ.Х.ХХ.7В040</w:t>
            </w:r>
          </w:p>
        </w:tc>
        <w:tc>
          <w:tcPr>
            <w:tcW w:w="7745" w:type="dxa"/>
          </w:tcPr>
          <w:p w:rsidR="00885BF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885BF3">
              <w:rPr>
                <w:sz w:val="24"/>
                <w:szCs w:val="24"/>
              </w:rPr>
              <w:t>Цели и задачи мероприятия: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- расходы на проезд и проживание участников мероприятий,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- расходы на пошив одежды для участников мероприятий,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- организация чествования победителей мероприятий.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физкультурно-спортивных мероприятиях.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= </w:t>
            </w:r>
            <w:proofErr w:type="gramStart"/>
            <w:r w:rsidR="0095127F">
              <w:rPr>
                <w:sz w:val="24"/>
                <w:szCs w:val="24"/>
              </w:rPr>
              <w:t>∑</w:t>
            </w:r>
            <w:r w:rsidRPr="00023333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023333">
              <w:rPr>
                <w:sz w:val="24"/>
                <w:szCs w:val="24"/>
              </w:rPr>
              <w:t>Сбi</w:t>
            </w:r>
            <w:proofErr w:type="spellEnd"/>
            <w:r w:rsidRPr="00023333">
              <w:rPr>
                <w:sz w:val="24"/>
                <w:szCs w:val="24"/>
              </w:rPr>
              <w:t xml:space="preserve"> x К) + </w:t>
            </w:r>
            <w:r w:rsidR="0095127F">
              <w:rPr>
                <w:sz w:val="24"/>
                <w:szCs w:val="24"/>
              </w:rPr>
              <w:t>∑</w:t>
            </w:r>
            <w:r w:rsidRPr="00023333">
              <w:rPr>
                <w:sz w:val="24"/>
                <w:szCs w:val="24"/>
              </w:rPr>
              <w:t>(</w:t>
            </w:r>
            <w:proofErr w:type="spellStart"/>
            <w:r w:rsidRPr="00023333">
              <w:rPr>
                <w:sz w:val="24"/>
                <w:szCs w:val="24"/>
              </w:rPr>
              <w:t>Cпр</w:t>
            </w:r>
            <w:r w:rsidR="0095127F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x Д x К) +</w:t>
            </w:r>
            <w:r w:rsidR="0095127F" w:rsidRPr="0095127F">
              <w:rPr>
                <w:sz w:val="24"/>
                <w:szCs w:val="24"/>
              </w:rPr>
              <w:t xml:space="preserve"> </w:t>
            </w:r>
            <w:r w:rsidR="0095127F">
              <w:rPr>
                <w:sz w:val="24"/>
                <w:szCs w:val="24"/>
              </w:rPr>
              <w:t>∑</w:t>
            </w:r>
            <w:r w:rsidRPr="00023333">
              <w:rPr>
                <w:sz w:val="24"/>
                <w:szCs w:val="24"/>
              </w:rPr>
              <w:t>(</w:t>
            </w:r>
            <w:proofErr w:type="spellStart"/>
            <w:r w:rsidRPr="00023333">
              <w:rPr>
                <w:sz w:val="24"/>
                <w:szCs w:val="24"/>
              </w:rPr>
              <w:t>Ст</w:t>
            </w:r>
            <w:r w:rsidR="00F93369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x </w:t>
            </w:r>
            <w:proofErr w:type="spellStart"/>
            <w:r w:rsidRPr="00023333">
              <w:rPr>
                <w:sz w:val="24"/>
                <w:szCs w:val="24"/>
              </w:rPr>
              <w:t>Мзi</w:t>
            </w:r>
            <w:proofErr w:type="spellEnd"/>
            <w:r w:rsidRPr="00023333">
              <w:rPr>
                <w:sz w:val="24"/>
                <w:szCs w:val="24"/>
              </w:rPr>
              <w:t xml:space="preserve">) + </w:t>
            </w:r>
            <w:r w:rsidR="0095127F">
              <w:rPr>
                <w:sz w:val="24"/>
                <w:szCs w:val="24"/>
              </w:rPr>
              <w:t>∑</w:t>
            </w:r>
            <w:r w:rsidRPr="00023333">
              <w:rPr>
                <w:sz w:val="24"/>
                <w:szCs w:val="24"/>
              </w:rPr>
              <w:t>(</w:t>
            </w:r>
            <w:proofErr w:type="spellStart"/>
            <w:r w:rsidRPr="00023333">
              <w:rPr>
                <w:sz w:val="24"/>
                <w:szCs w:val="24"/>
              </w:rPr>
              <w:t>Ст</w:t>
            </w:r>
            <w:r w:rsidR="00F93369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x </w:t>
            </w:r>
            <w:proofErr w:type="spellStart"/>
            <w:r w:rsidRPr="00023333">
              <w:rPr>
                <w:sz w:val="24"/>
                <w:szCs w:val="24"/>
              </w:rPr>
              <w:t>Осi</w:t>
            </w:r>
            <w:proofErr w:type="spellEnd"/>
            <w:r w:rsidRPr="00023333">
              <w:rPr>
                <w:sz w:val="24"/>
                <w:szCs w:val="24"/>
              </w:rPr>
              <w:t>) +</w:t>
            </w:r>
            <w:r w:rsidR="0095127F" w:rsidRPr="0095127F">
              <w:rPr>
                <w:sz w:val="24"/>
                <w:szCs w:val="24"/>
              </w:rPr>
              <w:t xml:space="preserve"> </w:t>
            </w:r>
            <w:r w:rsidR="0095127F">
              <w:rPr>
                <w:sz w:val="24"/>
                <w:szCs w:val="24"/>
              </w:rPr>
              <w:t>∑</w:t>
            </w:r>
            <w:r w:rsidRPr="00023333">
              <w:rPr>
                <w:sz w:val="24"/>
                <w:szCs w:val="24"/>
              </w:rPr>
              <w:t>(</w:t>
            </w:r>
            <w:proofErr w:type="spellStart"/>
            <w:r w:rsidRPr="00023333">
              <w:rPr>
                <w:sz w:val="24"/>
                <w:szCs w:val="24"/>
              </w:rPr>
              <w:t>С</w:t>
            </w:r>
            <w:r w:rsidR="00F93369">
              <w:rPr>
                <w:sz w:val="24"/>
                <w:szCs w:val="24"/>
              </w:rPr>
              <w:t>т</w:t>
            </w:r>
            <w:r w:rsidR="00F93369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x </w:t>
            </w:r>
            <w:proofErr w:type="spellStart"/>
            <w:r w:rsidR="0004710D">
              <w:rPr>
                <w:sz w:val="24"/>
                <w:szCs w:val="24"/>
              </w:rPr>
              <w:t>Кусл</w:t>
            </w:r>
            <w:r w:rsidR="00F93369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>), где:</w:t>
            </w:r>
          </w:p>
          <w:p w:rsidR="00885BF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885BF3">
              <w:rPr>
                <w:sz w:val="24"/>
                <w:szCs w:val="24"/>
              </w:rPr>
              <w:t>Vсубс</w:t>
            </w:r>
            <w:proofErr w:type="spellEnd"/>
            <w:r w:rsidRPr="00885BF3">
              <w:rPr>
                <w:sz w:val="24"/>
                <w:szCs w:val="24"/>
              </w:rPr>
              <w:t xml:space="preserve"> - общий размер субсидии;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Сбi</w:t>
            </w:r>
            <w:proofErr w:type="spellEnd"/>
            <w:r w:rsidRPr="00023333">
              <w:rPr>
                <w:sz w:val="24"/>
                <w:szCs w:val="24"/>
              </w:rPr>
              <w:t xml:space="preserve"> - стоимость проезда i- </w:t>
            </w:r>
            <w:proofErr w:type="spellStart"/>
            <w:r w:rsidRPr="00023333">
              <w:rPr>
                <w:sz w:val="24"/>
                <w:szCs w:val="24"/>
              </w:rPr>
              <w:t>го</w:t>
            </w:r>
            <w:proofErr w:type="spellEnd"/>
            <w:r w:rsidRPr="00023333">
              <w:rPr>
                <w:sz w:val="24"/>
                <w:szCs w:val="24"/>
              </w:rPr>
              <w:t xml:space="preserve"> направления;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К - количество человек;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Спр</w:t>
            </w:r>
            <w:proofErr w:type="spellEnd"/>
            <w:r w:rsidRPr="00023333">
              <w:rPr>
                <w:sz w:val="24"/>
                <w:szCs w:val="24"/>
              </w:rPr>
              <w:t xml:space="preserve"> - стоимость проживания за сутки;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Д - количество дней;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Мзi</w:t>
            </w:r>
            <w:proofErr w:type="spellEnd"/>
            <w:r w:rsidRPr="00023333">
              <w:rPr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023333">
              <w:rPr>
                <w:sz w:val="24"/>
                <w:szCs w:val="24"/>
              </w:rPr>
              <w:t>го</w:t>
            </w:r>
            <w:proofErr w:type="spellEnd"/>
            <w:r w:rsidRPr="00023333">
              <w:rPr>
                <w:sz w:val="24"/>
                <w:szCs w:val="24"/>
              </w:rPr>
              <w:t xml:space="preserve"> наименования;</w:t>
            </w:r>
          </w:p>
          <w:p w:rsidR="00885BF3" w:rsidRPr="00023333" w:rsidRDefault="00885BF3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Ст</w:t>
            </w:r>
            <w:r w:rsidR="00F93369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</w:t>
            </w:r>
            <w:r w:rsidR="00F93369">
              <w:rPr>
                <w:sz w:val="24"/>
                <w:szCs w:val="24"/>
              </w:rPr>
              <w:t>–</w:t>
            </w:r>
            <w:r w:rsidRPr="00023333">
              <w:rPr>
                <w:sz w:val="24"/>
                <w:szCs w:val="24"/>
              </w:rPr>
              <w:t xml:space="preserve"> стоимость</w:t>
            </w:r>
            <w:r w:rsidR="00F93369" w:rsidRPr="00F93369">
              <w:rPr>
                <w:sz w:val="24"/>
                <w:szCs w:val="24"/>
              </w:rPr>
              <w:t xml:space="preserve"> </w:t>
            </w:r>
            <w:proofErr w:type="spellStart"/>
            <w:r w:rsidR="00F93369">
              <w:rPr>
                <w:sz w:val="24"/>
                <w:szCs w:val="24"/>
                <w:lang w:val="en-US"/>
              </w:rPr>
              <w:t>i</w:t>
            </w:r>
            <w:proofErr w:type="spellEnd"/>
            <w:r w:rsidR="00F93369" w:rsidRPr="00F93369">
              <w:rPr>
                <w:sz w:val="24"/>
                <w:szCs w:val="24"/>
              </w:rPr>
              <w:t>-</w:t>
            </w:r>
            <w:r w:rsidR="00F93369">
              <w:rPr>
                <w:sz w:val="24"/>
                <w:szCs w:val="24"/>
              </w:rPr>
              <w:t>го наименования</w:t>
            </w:r>
            <w:r w:rsidRPr="00023333">
              <w:rPr>
                <w:sz w:val="24"/>
                <w:szCs w:val="24"/>
              </w:rPr>
              <w:t>;</w:t>
            </w:r>
          </w:p>
          <w:p w:rsidR="00885BF3" w:rsidRPr="00023333" w:rsidRDefault="00103906" w:rsidP="00885BF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</w:t>
            </w:r>
            <w:r w:rsidR="0004710D">
              <w:rPr>
                <w:sz w:val="24"/>
                <w:szCs w:val="24"/>
              </w:rPr>
              <w:t>с</w:t>
            </w:r>
            <w:r w:rsidR="00885BF3" w:rsidRPr="00023333">
              <w:rPr>
                <w:sz w:val="24"/>
                <w:szCs w:val="24"/>
              </w:rPr>
              <w:t>i</w:t>
            </w:r>
            <w:proofErr w:type="spellEnd"/>
            <w:r w:rsidR="00885BF3" w:rsidRPr="00023333">
              <w:rPr>
                <w:sz w:val="24"/>
                <w:szCs w:val="24"/>
              </w:rPr>
              <w:t xml:space="preserve"> - основные средства i-</w:t>
            </w:r>
            <w:proofErr w:type="spellStart"/>
            <w:r w:rsidR="00885BF3" w:rsidRPr="00023333">
              <w:rPr>
                <w:sz w:val="24"/>
                <w:szCs w:val="24"/>
              </w:rPr>
              <w:t>го</w:t>
            </w:r>
            <w:proofErr w:type="spellEnd"/>
            <w:r w:rsidR="00885BF3" w:rsidRPr="00023333">
              <w:rPr>
                <w:sz w:val="24"/>
                <w:szCs w:val="24"/>
              </w:rPr>
              <w:t xml:space="preserve"> наименования</w:t>
            </w:r>
            <w:r w:rsidR="0004710D">
              <w:rPr>
                <w:sz w:val="24"/>
                <w:szCs w:val="24"/>
              </w:rPr>
              <w:t>;</w:t>
            </w:r>
          </w:p>
          <w:p w:rsidR="00885BF3" w:rsidRPr="00F93369" w:rsidRDefault="00103906" w:rsidP="00F9336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Кусл</w:t>
            </w:r>
            <w:r w:rsidR="00F93369">
              <w:rPr>
                <w:sz w:val="24"/>
                <w:szCs w:val="24"/>
                <w:lang w:val="en-US"/>
              </w:rPr>
              <w:t>i</w:t>
            </w:r>
            <w:proofErr w:type="spellEnd"/>
            <w:r w:rsidR="00885BF3" w:rsidRPr="00023333">
              <w:rPr>
                <w:sz w:val="24"/>
                <w:szCs w:val="24"/>
              </w:rPr>
              <w:t xml:space="preserve"> - количество услуг</w:t>
            </w:r>
            <w:r w:rsidR="00F93369">
              <w:t xml:space="preserve"> </w:t>
            </w:r>
            <w:r w:rsidR="00F93369" w:rsidRPr="00F93369">
              <w:rPr>
                <w:sz w:val="24"/>
                <w:szCs w:val="24"/>
              </w:rPr>
              <w:t>i-</w:t>
            </w:r>
            <w:proofErr w:type="spellStart"/>
            <w:r w:rsidR="00F93369" w:rsidRPr="00F93369">
              <w:rPr>
                <w:sz w:val="24"/>
                <w:szCs w:val="24"/>
              </w:rPr>
              <w:t>го</w:t>
            </w:r>
            <w:proofErr w:type="spellEnd"/>
            <w:r w:rsidR="00F93369" w:rsidRPr="00F93369">
              <w:rPr>
                <w:sz w:val="24"/>
                <w:szCs w:val="24"/>
              </w:rPr>
              <w:t xml:space="preserve"> наименования</w:t>
            </w:r>
            <w:r w:rsidR="00F93369">
              <w:rPr>
                <w:sz w:val="24"/>
                <w:szCs w:val="24"/>
              </w:rPr>
              <w:t>.</w:t>
            </w:r>
          </w:p>
        </w:tc>
      </w:tr>
      <w:tr w:rsidR="00885BF3" w:rsidRPr="00D0095D" w:rsidTr="006C6D77">
        <w:tc>
          <w:tcPr>
            <w:tcW w:w="567" w:type="dxa"/>
          </w:tcPr>
          <w:p w:rsidR="00885BF3" w:rsidRPr="00577234" w:rsidRDefault="00B67DCA" w:rsidP="00885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772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3" w:type="dxa"/>
          </w:tcPr>
          <w:p w:rsidR="00885BF3" w:rsidRPr="00D0095D" w:rsidRDefault="00197FFB" w:rsidP="00885B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граждан старшего поколения в интеллектуально-творческих 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конкурсах межрегионального и всероссийского уровней</w:t>
            </w:r>
          </w:p>
        </w:tc>
        <w:tc>
          <w:tcPr>
            <w:tcW w:w="1894" w:type="dxa"/>
          </w:tcPr>
          <w:p w:rsidR="00885BF3" w:rsidRPr="00D0095D" w:rsidRDefault="00197FFB" w:rsidP="00885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ХХ.Х.ХХ.7B050</w:t>
            </w:r>
          </w:p>
        </w:tc>
        <w:tc>
          <w:tcPr>
            <w:tcW w:w="7745" w:type="dxa"/>
          </w:tcPr>
          <w:p w:rsidR="00B67DCA" w:rsidRDefault="00197FFB" w:rsidP="00B67DC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97FFB">
              <w:rPr>
                <w:sz w:val="24"/>
                <w:szCs w:val="24"/>
              </w:rPr>
              <w:t xml:space="preserve">1. </w:t>
            </w:r>
            <w:r w:rsidR="00B67DCA" w:rsidRPr="00885BF3">
              <w:rPr>
                <w:sz w:val="24"/>
                <w:szCs w:val="24"/>
              </w:rPr>
              <w:t>Цели и задачи мероприятия: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проездом и проживанием граждан старшего поколения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расходы на приобретение материальных запасов и основных средств.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принявших участие в мероприятиях.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gramStart"/>
            <w:r w:rsidR="0095127F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Сбi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К) + </w:t>
            </w:r>
            <w:r w:rsidR="0095127F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Cпр</w:t>
            </w:r>
            <w:r w:rsidR="00951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Д x К) + </w:t>
            </w:r>
            <w:r w:rsidR="0095127F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  <w:r w:rsidR="0095127F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  <w:r w:rsidR="0095127F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Сбi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проезда i- 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направления;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Спр</w:t>
            </w:r>
            <w:r w:rsidR="00951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проживания за сутки</w:t>
            </w:r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i- </w:t>
            </w:r>
            <w:proofErr w:type="spellStart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Д - количество дней;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– стоимость i-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197FFB" w:rsidRPr="00197FFB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основные средства i-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885BF3" w:rsidRPr="00D0095D" w:rsidRDefault="00197FFB" w:rsidP="00197F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услуг i-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04710D" w:rsidRPr="00D0095D" w:rsidTr="006C6D77">
        <w:tc>
          <w:tcPr>
            <w:tcW w:w="567" w:type="dxa"/>
          </w:tcPr>
          <w:p w:rsidR="0004710D" w:rsidRDefault="00B67DCA" w:rsidP="00885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5772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3" w:type="dxa"/>
          </w:tcPr>
          <w:p w:rsidR="00B67DCA" w:rsidRPr="00B67DCA" w:rsidRDefault="00B67DCA" w:rsidP="00B67D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7DCA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04710D" w:rsidRPr="00D0095D" w:rsidRDefault="00B67DCA" w:rsidP="00B67D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7DCA">
              <w:rPr>
                <w:rFonts w:ascii="Times New Roman" w:hAnsi="Times New Roman" w:cs="Times New Roman"/>
                <w:sz w:val="24"/>
                <w:szCs w:val="24"/>
              </w:rPr>
              <w:t>по преемственности поколений, укреплению семейных ценностей</w:t>
            </w:r>
          </w:p>
        </w:tc>
        <w:tc>
          <w:tcPr>
            <w:tcW w:w="1894" w:type="dxa"/>
          </w:tcPr>
          <w:p w:rsidR="0004710D" w:rsidRPr="00D0095D" w:rsidRDefault="00B67DCA" w:rsidP="00B67D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DCA">
              <w:rPr>
                <w:rFonts w:ascii="Times New Roman" w:hAnsi="Times New Roman" w:cs="Times New Roman"/>
                <w:sz w:val="24"/>
                <w:szCs w:val="24"/>
              </w:rPr>
              <w:t>ХХ.Х.ХХ.7B0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67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5" w:type="dxa"/>
          </w:tcPr>
          <w:p w:rsidR="0004710D" w:rsidRDefault="00B67DCA" w:rsidP="00885B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7DCA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6E2B88" w:rsidRPr="006E2B88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6E2B88" w:rsidRPr="006E2B88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6E2B88" w:rsidRPr="006E2B88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чествования победителей мероприятий.</w:t>
            </w:r>
          </w:p>
          <w:p w:rsidR="006E2B88" w:rsidRPr="006E2B88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мероприятиях.</w:t>
            </w:r>
          </w:p>
          <w:p w:rsidR="006E2B88" w:rsidRPr="006E2B88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6E2B88" w:rsidRPr="006E2B88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6E2B88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B88" w:rsidRPr="0095127F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>) + ∑(</w:t>
            </w:r>
            <w:proofErr w:type="spellStart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1919C0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 w:rsidR="0095127F" w:rsidRPr="00951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27F" w:rsidRPr="00951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>Кусл</w:t>
            </w:r>
            <w:r w:rsidR="0095127F" w:rsidRPr="00951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95127F" w:rsidRPr="0095127F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6E2B88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27F" w:rsidRDefault="0095127F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6E2B88" w:rsidRPr="006E2B88" w:rsidRDefault="001919C0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i-</w:t>
            </w:r>
            <w:proofErr w:type="spellStart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6E2B88" w:rsidRPr="006E2B88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Мзi</w:t>
            </w:r>
            <w:proofErr w:type="spellEnd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6E2B88" w:rsidRPr="001919C0" w:rsidRDefault="006E2B88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919C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 w:rsidR="00191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услуги</w:t>
            </w:r>
            <w:r w:rsidR="001919C0"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919C0" w:rsidRPr="00191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1919C0" w:rsidRPr="001919C0">
              <w:rPr>
                <w:rFonts w:ascii="Times New Roman" w:hAnsi="Times New Roman" w:cs="Times New Roman"/>
                <w:sz w:val="24"/>
                <w:szCs w:val="24"/>
              </w:rPr>
              <w:t>-го наименования;</w:t>
            </w:r>
          </w:p>
          <w:p w:rsidR="00B67DCA" w:rsidRPr="00D0095D" w:rsidRDefault="001919C0" w:rsidP="006E2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услуг i-</w:t>
            </w:r>
            <w:proofErr w:type="spellStart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04710D" w:rsidRPr="00D0095D" w:rsidTr="006C6D77">
        <w:tc>
          <w:tcPr>
            <w:tcW w:w="567" w:type="dxa"/>
          </w:tcPr>
          <w:p w:rsidR="0004710D" w:rsidRDefault="00577234" w:rsidP="00885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3823" w:type="dxa"/>
          </w:tcPr>
          <w:p w:rsidR="0004710D" w:rsidRPr="00D0095D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94" w:type="dxa"/>
          </w:tcPr>
          <w:p w:rsidR="0004710D" w:rsidRPr="00D0095D" w:rsidRDefault="00577234" w:rsidP="00885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ХХ.Х.ХХ.7В070</w:t>
            </w:r>
          </w:p>
        </w:tc>
        <w:tc>
          <w:tcPr>
            <w:tcW w:w="7745" w:type="dxa"/>
          </w:tcPr>
          <w:p w:rsidR="00577234" w:rsidRDefault="00577234" w:rsidP="00577234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97FFB">
              <w:rPr>
                <w:sz w:val="24"/>
                <w:szCs w:val="24"/>
              </w:rPr>
              <w:t xml:space="preserve">1. </w:t>
            </w:r>
            <w:r w:rsidRPr="00885BF3">
              <w:rPr>
                <w:sz w:val="24"/>
                <w:szCs w:val="24"/>
              </w:rPr>
              <w:t>Цели и задачи мероприятия: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с организацией мероприятий, посвященных празднику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, в том числе приобретение продуктовых наборов, оплата услуг за проведение торжественного приема - обеда, услуги за медицинское обслуживание.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мероприятии.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04710D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Vсуб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gram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proofErr w:type="gram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) + ∑(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Стуслi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i-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Стуслi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услуги i-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577234" w:rsidRPr="00D0095D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услуг i-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04710D" w:rsidRPr="00D0095D" w:rsidTr="006C6D77">
        <w:tc>
          <w:tcPr>
            <w:tcW w:w="567" w:type="dxa"/>
          </w:tcPr>
          <w:p w:rsidR="0004710D" w:rsidRDefault="00577234" w:rsidP="00885B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823" w:type="dxa"/>
          </w:tcPr>
          <w:p w:rsidR="0004710D" w:rsidRPr="00D0095D" w:rsidRDefault="00577234" w:rsidP="00885B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Дооборудование государственных учреждений социального обслуживания населения</w:t>
            </w:r>
          </w:p>
        </w:tc>
        <w:tc>
          <w:tcPr>
            <w:tcW w:w="1894" w:type="dxa"/>
          </w:tcPr>
          <w:p w:rsidR="0004710D" w:rsidRPr="00D0095D" w:rsidRDefault="00577234" w:rsidP="0057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ХХ.Х.ХХ.7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5" w:type="dxa"/>
          </w:tcPr>
          <w:p w:rsidR="0004710D" w:rsidRDefault="00577234" w:rsidP="00885B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населения.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расходы, направленные на проведение комплекса работ по дооборудованию Учреждений социального обслуживания населения для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с учетом их особых потребностей.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577234" w:rsidRPr="00577234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47D" w:rsidRDefault="00577234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gramStart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proofErr w:type="gramEnd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8047D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) + ∑(</w:t>
            </w:r>
            <w:proofErr w:type="spellStart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="0098047D" w:rsidRPr="0098047D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98047D" w:rsidRDefault="0098047D" w:rsidP="005772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47D" w:rsidRDefault="0098047D" w:rsidP="0098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98047D" w:rsidRDefault="0098047D" w:rsidP="0098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47D" w:rsidRDefault="0098047D" w:rsidP="0098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– стоимость i-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98047D" w:rsidRDefault="0098047D" w:rsidP="0098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услуг i-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8047D" w:rsidRPr="0098047D" w:rsidRDefault="0098047D" w:rsidP="0098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577234" w:rsidRPr="00D0095D" w:rsidRDefault="0098047D" w:rsidP="0098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- осно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вные средства 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 </w:t>
            </w:r>
          </w:p>
        </w:tc>
      </w:tr>
      <w:tr w:rsidR="0098047D" w:rsidRPr="00D0095D" w:rsidTr="006C6D77">
        <w:tc>
          <w:tcPr>
            <w:tcW w:w="567" w:type="dxa"/>
          </w:tcPr>
          <w:p w:rsidR="0098047D" w:rsidRDefault="0098047D" w:rsidP="0098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3823" w:type="dxa"/>
          </w:tcPr>
          <w:p w:rsidR="0098047D" w:rsidRPr="0098047D" w:rsidRDefault="0098047D" w:rsidP="009804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Мероприятия по обеспечению доступности и качества реабилитационных услуг для инвалидов и детей-инвалидов, а также по содействию их социальной интеграции</w:t>
            </w:r>
          </w:p>
        </w:tc>
        <w:tc>
          <w:tcPr>
            <w:tcW w:w="1894" w:type="dxa"/>
          </w:tcPr>
          <w:p w:rsidR="0098047D" w:rsidRPr="0098047D" w:rsidRDefault="0098047D" w:rsidP="0098047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ХХ.Х.ХХ.7Д070</w:t>
            </w:r>
          </w:p>
        </w:tc>
        <w:tc>
          <w:tcPr>
            <w:tcW w:w="7745" w:type="dxa"/>
          </w:tcPr>
          <w:p w:rsidR="0098047D" w:rsidRDefault="0098047D" w:rsidP="009804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1. Цели и задачи мероприятия:</w:t>
            </w:r>
          </w:p>
          <w:p w:rsidR="0098047D" w:rsidRPr="0098047D" w:rsidRDefault="0098047D" w:rsidP="009804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улучшение условий жизнедеятельности инвалидов и детей-инвалидов, а также по содействию их социальной интеграции.</w:t>
            </w:r>
          </w:p>
          <w:p w:rsidR="0098047D" w:rsidRPr="0098047D" w:rsidRDefault="0098047D" w:rsidP="009804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2. Направление расходования средств:</w:t>
            </w:r>
          </w:p>
          <w:p w:rsidR="0098047D" w:rsidRPr="0098047D" w:rsidRDefault="0098047D" w:rsidP="009804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расходы, связанные с проведение совещаний, круглых столов, конференций, семинаров по проблемам социальной защищенности инвалидов и других маломобильных групп населения.</w:t>
            </w:r>
          </w:p>
          <w:p w:rsidR="0098047D" w:rsidRPr="0098047D" w:rsidRDefault="0098047D" w:rsidP="009804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3. 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 w:rsidR="0098047D" w:rsidRPr="0098047D" w:rsidRDefault="0098047D" w:rsidP="009804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98047D" w:rsidRPr="0098047D" w:rsidRDefault="0098047D" w:rsidP="009804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98047D" w:rsidRDefault="0098047D" w:rsidP="009804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CB406B" w:rsidRPr="00CB406B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Vсубс</w:t>
            </w:r>
            <w:proofErr w:type="spellEnd"/>
            <w:r w:rsidRPr="00CB406B">
              <w:rPr>
                <w:sz w:val="24"/>
                <w:szCs w:val="24"/>
              </w:rPr>
              <w:t xml:space="preserve"> = </w:t>
            </w:r>
            <w:proofErr w:type="gramStart"/>
            <w:r w:rsidRPr="00CB406B">
              <w:rPr>
                <w:sz w:val="24"/>
                <w:szCs w:val="24"/>
              </w:rPr>
              <w:t>∑(</w:t>
            </w:r>
            <w:proofErr w:type="spellStart"/>
            <w:proofErr w:type="gramEnd"/>
            <w:r w:rsidRPr="00CB406B">
              <w:rPr>
                <w:sz w:val="24"/>
                <w:szCs w:val="24"/>
              </w:rPr>
              <w:t>Стi</w:t>
            </w:r>
            <w:proofErr w:type="spellEnd"/>
            <w:r w:rsidRPr="00CB406B">
              <w:rPr>
                <w:sz w:val="24"/>
                <w:szCs w:val="24"/>
              </w:rPr>
              <w:t xml:space="preserve"> x </w:t>
            </w:r>
            <w:proofErr w:type="spellStart"/>
            <w:r w:rsidRPr="00CB406B">
              <w:rPr>
                <w:sz w:val="24"/>
                <w:szCs w:val="24"/>
              </w:rPr>
              <w:t>Куслi</w:t>
            </w:r>
            <w:proofErr w:type="spellEnd"/>
            <w:r w:rsidRPr="00CB406B">
              <w:rPr>
                <w:sz w:val="24"/>
                <w:szCs w:val="24"/>
              </w:rPr>
              <w:t>) + ∑(</w:t>
            </w:r>
            <w:proofErr w:type="spellStart"/>
            <w:r w:rsidRPr="00CB406B">
              <w:rPr>
                <w:sz w:val="24"/>
                <w:szCs w:val="24"/>
              </w:rPr>
              <w:t>Стi</w:t>
            </w:r>
            <w:proofErr w:type="spellEnd"/>
            <w:r w:rsidRPr="00CB406B">
              <w:rPr>
                <w:sz w:val="24"/>
                <w:szCs w:val="24"/>
              </w:rPr>
              <w:t xml:space="preserve"> x </w:t>
            </w:r>
            <w:proofErr w:type="spellStart"/>
            <w:r w:rsidRPr="00CB406B">
              <w:rPr>
                <w:sz w:val="24"/>
                <w:szCs w:val="24"/>
              </w:rPr>
              <w:t>Мзi</w:t>
            </w:r>
            <w:proofErr w:type="spellEnd"/>
            <w:r w:rsidRPr="00CB406B">
              <w:rPr>
                <w:sz w:val="24"/>
                <w:szCs w:val="24"/>
              </w:rPr>
              <w:t>) + ∑(</w:t>
            </w:r>
            <w:proofErr w:type="spellStart"/>
            <w:r w:rsidRPr="00CB406B">
              <w:rPr>
                <w:sz w:val="24"/>
                <w:szCs w:val="24"/>
              </w:rPr>
              <w:t>Стi</w:t>
            </w:r>
            <w:proofErr w:type="spellEnd"/>
            <w:r w:rsidRPr="00CB406B">
              <w:rPr>
                <w:sz w:val="24"/>
                <w:szCs w:val="24"/>
              </w:rPr>
              <w:t xml:space="preserve"> x </w:t>
            </w:r>
            <w:proofErr w:type="spellStart"/>
            <w:r w:rsidRPr="00CB406B">
              <w:rPr>
                <w:sz w:val="24"/>
                <w:szCs w:val="24"/>
              </w:rPr>
              <w:t>Осi</w:t>
            </w:r>
            <w:proofErr w:type="spellEnd"/>
            <w:r w:rsidRPr="00CB406B">
              <w:rPr>
                <w:sz w:val="24"/>
                <w:szCs w:val="24"/>
              </w:rPr>
              <w:t>), где:</w:t>
            </w:r>
          </w:p>
          <w:p w:rsidR="00CB406B" w:rsidRPr="00CB406B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CB406B" w:rsidRPr="00CB406B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Vсубс</w:t>
            </w:r>
            <w:proofErr w:type="spellEnd"/>
            <w:r w:rsidRPr="00CB406B">
              <w:rPr>
                <w:sz w:val="24"/>
                <w:szCs w:val="24"/>
              </w:rPr>
              <w:t xml:space="preserve"> - общий размер субсидии;</w:t>
            </w:r>
          </w:p>
          <w:p w:rsidR="00CB406B" w:rsidRPr="00CB406B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Стi</w:t>
            </w:r>
            <w:proofErr w:type="spellEnd"/>
            <w:r w:rsidRPr="00CB406B">
              <w:rPr>
                <w:sz w:val="24"/>
                <w:szCs w:val="24"/>
              </w:rPr>
              <w:t xml:space="preserve"> – стоимость i-</w:t>
            </w:r>
            <w:proofErr w:type="spellStart"/>
            <w:r w:rsidRPr="00CB406B">
              <w:rPr>
                <w:sz w:val="24"/>
                <w:szCs w:val="24"/>
              </w:rPr>
              <w:t>го</w:t>
            </w:r>
            <w:proofErr w:type="spellEnd"/>
            <w:r w:rsidRPr="00CB406B">
              <w:rPr>
                <w:sz w:val="24"/>
                <w:szCs w:val="24"/>
              </w:rPr>
              <w:t xml:space="preserve"> наименования;</w:t>
            </w:r>
          </w:p>
          <w:p w:rsidR="00CB406B" w:rsidRPr="00CB406B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Куслi</w:t>
            </w:r>
            <w:proofErr w:type="spellEnd"/>
            <w:r w:rsidRPr="00CB406B">
              <w:rPr>
                <w:sz w:val="24"/>
                <w:szCs w:val="24"/>
              </w:rPr>
              <w:t xml:space="preserve"> - количество услуг i-</w:t>
            </w:r>
            <w:proofErr w:type="spellStart"/>
            <w:r w:rsidRPr="00CB406B">
              <w:rPr>
                <w:sz w:val="24"/>
                <w:szCs w:val="24"/>
              </w:rPr>
              <w:t>го</w:t>
            </w:r>
            <w:proofErr w:type="spellEnd"/>
            <w:r w:rsidRPr="00CB406B">
              <w:rPr>
                <w:sz w:val="24"/>
                <w:szCs w:val="24"/>
              </w:rPr>
              <w:t xml:space="preserve"> наименования;</w:t>
            </w:r>
          </w:p>
          <w:p w:rsidR="00CB406B" w:rsidRPr="00CB406B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Мзi</w:t>
            </w:r>
            <w:proofErr w:type="spellEnd"/>
            <w:r w:rsidRPr="00CB406B">
              <w:rPr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CB406B">
              <w:rPr>
                <w:sz w:val="24"/>
                <w:szCs w:val="24"/>
              </w:rPr>
              <w:t>го</w:t>
            </w:r>
            <w:proofErr w:type="spellEnd"/>
            <w:r w:rsidRPr="00CB406B">
              <w:rPr>
                <w:sz w:val="24"/>
                <w:szCs w:val="24"/>
              </w:rPr>
              <w:t xml:space="preserve"> наименования;</w:t>
            </w:r>
          </w:p>
          <w:p w:rsidR="0098047D" w:rsidRPr="0098047D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lastRenderedPageBreak/>
              <w:t>Осi</w:t>
            </w:r>
            <w:proofErr w:type="spellEnd"/>
            <w:r w:rsidRPr="00CB406B">
              <w:rPr>
                <w:sz w:val="24"/>
                <w:szCs w:val="24"/>
              </w:rPr>
              <w:t xml:space="preserve"> - основные средства i-</w:t>
            </w:r>
            <w:proofErr w:type="spellStart"/>
            <w:r w:rsidRPr="00CB406B">
              <w:rPr>
                <w:sz w:val="24"/>
                <w:szCs w:val="24"/>
              </w:rPr>
              <w:t>го</w:t>
            </w:r>
            <w:proofErr w:type="spellEnd"/>
            <w:r w:rsidRPr="00CB406B">
              <w:rPr>
                <w:sz w:val="24"/>
                <w:szCs w:val="24"/>
              </w:rPr>
              <w:t xml:space="preserve"> наименования.</w:t>
            </w:r>
          </w:p>
        </w:tc>
      </w:tr>
      <w:tr w:rsidR="00CB406B" w:rsidRPr="00D0095D" w:rsidTr="006C6D77">
        <w:tc>
          <w:tcPr>
            <w:tcW w:w="567" w:type="dxa"/>
          </w:tcPr>
          <w:p w:rsidR="00CB406B" w:rsidRDefault="00CB406B" w:rsidP="00CB40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3823" w:type="dxa"/>
          </w:tcPr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Субсидия бюджетным учреждениям на оплату транспортных расходов по перевозке врачебных бригад в населенные пункты Ненецкого автономного округа</w:t>
            </w:r>
          </w:p>
        </w:tc>
        <w:tc>
          <w:tcPr>
            <w:tcW w:w="1894" w:type="dxa"/>
          </w:tcPr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A1174F">
              <w:rPr>
                <w:sz w:val="24"/>
                <w:szCs w:val="24"/>
              </w:rPr>
              <w:t>7Л010</w:t>
            </w:r>
          </w:p>
        </w:tc>
        <w:tc>
          <w:tcPr>
            <w:tcW w:w="7745" w:type="dxa"/>
          </w:tcPr>
          <w:p w:rsidR="00CB406B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CB406B">
              <w:rPr>
                <w:sz w:val="24"/>
                <w:szCs w:val="24"/>
              </w:rPr>
              <w:t>Цели и задачи мероприятия:</w:t>
            </w:r>
          </w:p>
          <w:p w:rsidR="00CB406B" w:rsidRPr="00023333" w:rsidRDefault="00414DA0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14DA0">
              <w:rPr>
                <w:sz w:val="24"/>
                <w:szCs w:val="24"/>
              </w:rPr>
              <w:t>овышение доступности и качества медицинской помощи</w:t>
            </w:r>
            <w:r w:rsidR="00CB406B" w:rsidRPr="00023333">
              <w:rPr>
                <w:sz w:val="24"/>
                <w:szCs w:val="24"/>
              </w:rPr>
              <w:t>.</w:t>
            </w: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Направления расходования средств:</w:t>
            </w: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оплата транспортных услуг по перевозке медицинских работников, медицинских бригад и грузов, в населенные пункты на территории Ненецкого автономного округа.</w:t>
            </w:r>
            <w:r w:rsidR="00414DA0">
              <w:t xml:space="preserve"> </w:t>
            </w:r>
            <w:r w:rsidR="00414DA0" w:rsidRPr="00414DA0">
              <w:rPr>
                <w:sz w:val="24"/>
                <w:szCs w:val="24"/>
              </w:rPr>
              <w:t>в целях обеспечения основных видов деятельности учреждения</w:t>
            </w:r>
            <w:r w:rsidR="00414DA0">
              <w:rPr>
                <w:sz w:val="24"/>
                <w:szCs w:val="24"/>
              </w:rPr>
              <w:t>.</w:t>
            </w: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населенных пунктов на территории Ненецкого автономного округа, в которых оказывалась медицинская помощь мобильными врачебными бригадами.</w:t>
            </w: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= </w:t>
            </w:r>
            <w:proofErr w:type="gramStart"/>
            <w:r w:rsidR="00414DA0">
              <w:rPr>
                <w:sz w:val="24"/>
                <w:szCs w:val="24"/>
              </w:rPr>
              <w:t>∑(</w:t>
            </w:r>
            <w:proofErr w:type="gramEnd"/>
            <w:r w:rsidRPr="00023333">
              <w:rPr>
                <w:sz w:val="24"/>
                <w:szCs w:val="24"/>
              </w:rPr>
              <w:t xml:space="preserve">Ч x </w:t>
            </w:r>
            <w:proofErr w:type="spellStart"/>
            <w:r w:rsidRPr="00023333">
              <w:rPr>
                <w:sz w:val="24"/>
                <w:szCs w:val="24"/>
              </w:rPr>
              <w:t>Тi</w:t>
            </w:r>
            <w:proofErr w:type="spellEnd"/>
            <w:r w:rsidRPr="00023333">
              <w:rPr>
                <w:sz w:val="24"/>
                <w:szCs w:val="24"/>
              </w:rPr>
              <w:t xml:space="preserve"> x К</w:t>
            </w:r>
            <w:r w:rsidR="00414DA0">
              <w:rPr>
                <w:sz w:val="24"/>
                <w:szCs w:val="24"/>
              </w:rPr>
              <w:t>)</w:t>
            </w:r>
            <w:r w:rsidRPr="00023333">
              <w:rPr>
                <w:sz w:val="24"/>
                <w:szCs w:val="24"/>
              </w:rPr>
              <w:t xml:space="preserve">+ </w:t>
            </w:r>
            <w:r w:rsidR="00414DA0">
              <w:rPr>
                <w:sz w:val="24"/>
                <w:szCs w:val="24"/>
              </w:rPr>
              <w:t>∑</w:t>
            </w:r>
            <w:r w:rsidR="00414DA0" w:rsidRPr="00414DA0">
              <w:rPr>
                <w:sz w:val="24"/>
                <w:szCs w:val="24"/>
              </w:rPr>
              <w:t>(</w:t>
            </w:r>
            <w:r w:rsidRPr="00023333">
              <w:rPr>
                <w:sz w:val="24"/>
                <w:szCs w:val="24"/>
              </w:rPr>
              <w:t>С</w:t>
            </w:r>
            <w:proofErr w:type="spellStart"/>
            <w:r w:rsidR="00414DA0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x </w:t>
            </w:r>
            <w:proofErr w:type="spellStart"/>
            <w:r w:rsidRPr="00023333">
              <w:rPr>
                <w:sz w:val="24"/>
                <w:szCs w:val="24"/>
              </w:rPr>
              <w:t>Ti</w:t>
            </w:r>
            <w:proofErr w:type="spellEnd"/>
            <w:r w:rsidR="00414DA0">
              <w:rPr>
                <w:sz w:val="24"/>
                <w:szCs w:val="24"/>
              </w:rPr>
              <w:t xml:space="preserve"> х К)</w:t>
            </w:r>
            <w:r w:rsidRPr="00023333">
              <w:rPr>
                <w:sz w:val="24"/>
                <w:szCs w:val="24"/>
              </w:rPr>
              <w:t>, где:</w:t>
            </w:r>
          </w:p>
          <w:p w:rsidR="00414DA0" w:rsidRDefault="00414DA0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CB406B" w:rsidRPr="00023333" w:rsidRDefault="00414DA0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414DA0">
              <w:rPr>
                <w:sz w:val="24"/>
                <w:szCs w:val="24"/>
              </w:rPr>
              <w:t>Vсубс</w:t>
            </w:r>
            <w:proofErr w:type="spellEnd"/>
            <w:r w:rsidRPr="00414DA0">
              <w:rPr>
                <w:sz w:val="24"/>
                <w:szCs w:val="24"/>
              </w:rPr>
              <w:t xml:space="preserve"> - общий размер субсидии;</w:t>
            </w: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Ч - норма час;</w:t>
            </w: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Тi</w:t>
            </w:r>
            <w:proofErr w:type="spellEnd"/>
            <w:r w:rsidRPr="00023333">
              <w:rPr>
                <w:sz w:val="24"/>
                <w:szCs w:val="24"/>
              </w:rPr>
              <w:t xml:space="preserve"> </w:t>
            </w:r>
            <w:r w:rsidR="00414DA0">
              <w:rPr>
                <w:sz w:val="24"/>
                <w:szCs w:val="24"/>
              </w:rPr>
              <w:t>–</w:t>
            </w:r>
            <w:r w:rsidRPr="00023333">
              <w:rPr>
                <w:sz w:val="24"/>
                <w:szCs w:val="24"/>
              </w:rPr>
              <w:t xml:space="preserve"> </w:t>
            </w:r>
            <w:proofErr w:type="gramStart"/>
            <w:r w:rsidRPr="00023333">
              <w:rPr>
                <w:sz w:val="24"/>
                <w:szCs w:val="24"/>
              </w:rPr>
              <w:t>тариф</w:t>
            </w:r>
            <w:r w:rsidR="00414DA0">
              <w:rPr>
                <w:sz w:val="24"/>
                <w:szCs w:val="24"/>
              </w:rPr>
              <w:t xml:space="preserve"> </w:t>
            </w:r>
            <w:r w:rsidR="00414DA0">
              <w:t xml:space="preserve"> </w:t>
            </w:r>
            <w:r w:rsidR="00414DA0" w:rsidRPr="00414DA0">
              <w:rPr>
                <w:sz w:val="24"/>
                <w:szCs w:val="24"/>
              </w:rPr>
              <w:t>i</w:t>
            </w:r>
            <w:proofErr w:type="gramEnd"/>
            <w:r w:rsidR="00414DA0" w:rsidRPr="00414DA0">
              <w:rPr>
                <w:sz w:val="24"/>
                <w:szCs w:val="24"/>
              </w:rPr>
              <w:t>-</w:t>
            </w:r>
            <w:proofErr w:type="spellStart"/>
            <w:r w:rsidR="00414DA0" w:rsidRPr="00414DA0">
              <w:rPr>
                <w:sz w:val="24"/>
                <w:szCs w:val="24"/>
              </w:rPr>
              <w:t>го</w:t>
            </w:r>
            <w:proofErr w:type="spellEnd"/>
            <w:r w:rsidR="00414DA0" w:rsidRPr="00414DA0">
              <w:rPr>
                <w:sz w:val="24"/>
                <w:szCs w:val="24"/>
              </w:rPr>
              <w:t xml:space="preserve"> наименования;</w:t>
            </w:r>
          </w:p>
          <w:p w:rsidR="00CB406B" w:rsidRPr="00023333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К - количество вылетов;</w:t>
            </w:r>
          </w:p>
          <w:p w:rsidR="00CB406B" w:rsidRPr="00480A92" w:rsidRDefault="00CB406B" w:rsidP="00CB406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</w:t>
            </w:r>
            <w:proofErr w:type="spellStart"/>
            <w:r w:rsidR="00414DA0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- вес груза</w:t>
            </w:r>
            <w:r w:rsidR="00414DA0" w:rsidRPr="00414DA0">
              <w:rPr>
                <w:sz w:val="24"/>
                <w:szCs w:val="24"/>
              </w:rPr>
              <w:t xml:space="preserve"> </w:t>
            </w:r>
            <w:proofErr w:type="spellStart"/>
            <w:r w:rsidR="00414DA0" w:rsidRPr="00414DA0">
              <w:rPr>
                <w:sz w:val="24"/>
                <w:szCs w:val="24"/>
                <w:lang w:val="en-US"/>
              </w:rPr>
              <w:t>i</w:t>
            </w:r>
            <w:proofErr w:type="spellEnd"/>
            <w:r w:rsidR="00414DA0" w:rsidRPr="00414DA0">
              <w:rPr>
                <w:sz w:val="24"/>
                <w:szCs w:val="24"/>
              </w:rPr>
              <w:t>-го наименования</w:t>
            </w:r>
            <w:r w:rsidR="00480A92">
              <w:rPr>
                <w:sz w:val="24"/>
                <w:szCs w:val="24"/>
              </w:rPr>
              <w:t>.</w:t>
            </w:r>
          </w:p>
        </w:tc>
      </w:tr>
      <w:tr w:rsidR="00480A92" w:rsidRPr="00D0095D" w:rsidTr="006C6D77">
        <w:tc>
          <w:tcPr>
            <w:tcW w:w="567" w:type="dxa"/>
          </w:tcPr>
          <w:p w:rsidR="00480A92" w:rsidRDefault="00480A92" w:rsidP="00480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823" w:type="dxa"/>
          </w:tcPr>
          <w:p w:rsidR="00480A92" w:rsidRPr="00023333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Субсидии бюджетным учреждениям на развитие системы раннего выявления онкологических заболеваний</w:t>
            </w:r>
          </w:p>
        </w:tc>
        <w:tc>
          <w:tcPr>
            <w:tcW w:w="1894" w:type="dxa"/>
          </w:tcPr>
          <w:p w:rsidR="00480A92" w:rsidRPr="00023333" w:rsidRDefault="00480A92" w:rsidP="00480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A1174F">
              <w:rPr>
                <w:sz w:val="24"/>
                <w:szCs w:val="24"/>
              </w:rPr>
              <w:t>7Л020</w:t>
            </w:r>
          </w:p>
        </w:tc>
        <w:tc>
          <w:tcPr>
            <w:tcW w:w="7745" w:type="dxa"/>
          </w:tcPr>
          <w:p w:rsidR="00480A92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480A92">
              <w:rPr>
                <w:sz w:val="24"/>
                <w:szCs w:val="24"/>
              </w:rPr>
              <w:t>Цели и задачи мероприятия:</w:t>
            </w:r>
          </w:p>
          <w:p w:rsidR="00480A92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80A92">
              <w:rPr>
                <w:sz w:val="24"/>
                <w:szCs w:val="24"/>
              </w:rPr>
              <w:t>азвитие системы раннего выявления злокачественных новообразований и оказания медицинской помощи лицам со злокачественными новообразованиями</w:t>
            </w:r>
            <w:r>
              <w:rPr>
                <w:sz w:val="24"/>
                <w:szCs w:val="24"/>
              </w:rPr>
              <w:t>.</w:t>
            </w:r>
          </w:p>
          <w:p w:rsidR="00480A92" w:rsidRPr="00023333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480A92" w:rsidRPr="00023333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приобретение реактивов, химикатов, тест-систем, расходных материалов и изделий медицинского назначения.</w:t>
            </w:r>
          </w:p>
          <w:p w:rsidR="00480A92" w:rsidRPr="00023333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пациентов, которым проведены тесты.</w:t>
            </w:r>
          </w:p>
          <w:p w:rsidR="00480A92" w:rsidRPr="00023333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480A92" w:rsidRPr="00023333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lastRenderedPageBreak/>
              <w:t>объем целевой субсидии определяется по следующей формуле:</w:t>
            </w:r>
          </w:p>
          <w:p w:rsidR="00480A92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480A92" w:rsidRPr="00480A92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proofErr w:type="spellStart"/>
            <w:r>
              <w:rPr>
                <w:sz w:val="24"/>
                <w:szCs w:val="24"/>
              </w:rPr>
              <w:t>субс</w:t>
            </w:r>
            <w:proofErr w:type="spellEnd"/>
            <w:r>
              <w:rPr>
                <w:sz w:val="24"/>
                <w:szCs w:val="24"/>
              </w:rPr>
              <w:t xml:space="preserve"> = ∑(</w:t>
            </w:r>
            <w:r>
              <w:rPr>
                <w:sz w:val="24"/>
                <w:szCs w:val="24"/>
                <w:lang w:val="en-US"/>
              </w:rPr>
              <w:t>Pi</w:t>
            </w:r>
            <w:r w:rsidRPr="006C12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 </w:t>
            </w:r>
            <w:proofErr w:type="spellStart"/>
            <w:r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  <w:r w:rsidR="00251B8E">
              <w:rPr>
                <w:sz w:val="24"/>
                <w:szCs w:val="24"/>
              </w:rPr>
              <w:t>, где:</w:t>
            </w:r>
          </w:p>
          <w:p w:rsidR="00480A92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480A92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480A92">
              <w:rPr>
                <w:sz w:val="24"/>
                <w:szCs w:val="24"/>
              </w:rPr>
              <w:t>Vсубс</w:t>
            </w:r>
            <w:proofErr w:type="spellEnd"/>
            <w:r w:rsidRPr="00480A92">
              <w:rPr>
                <w:sz w:val="24"/>
                <w:szCs w:val="24"/>
              </w:rPr>
              <w:t xml:space="preserve"> - общий размер субсидии;</w:t>
            </w:r>
          </w:p>
          <w:p w:rsidR="00480A92" w:rsidRPr="00023333" w:rsidRDefault="00480A92" w:rsidP="00480A9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Рi</w:t>
            </w:r>
            <w:proofErr w:type="spellEnd"/>
            <w:r w:rsidRPr="00023333">
              <w:rPr>
                <w:sz w:val="24"/>
                <w:szCs w:val="24"/>
              </w:rPr>
              <w:t xml:space="preserve"> - количество реактивов, химикатов, расходных материалов, тест-систем изделия медицинского назначения</w:t>
            </w:r>
            <w:r w:rsidR="006C12EB" w:rsidRPr="006C12EB">
              <w:rPr>
                <w:sz w:val="24"/>
                <w:szCs w:val="24"/>
              </w:rPr>
              <w:t>.</w:t>
            </w:r>
            <w:r w:rsidR="006C12EB">
              <w:t xml:space="preserve"> </w:t>
            </w:r>
            <w:r w:rsidR="006C12EB" w:rsidRPr="006C12EB">
              <w:rPr>
                <w:sz w:val="24"/>
                <w:szCs w:val="24"/>
              </w:rPr>
              <w:t>i-</w:t>
            </w:r>
            <w:proofErr w:type="spellStart"/>
            <w:r w:rsidR="006C12EB" w:rsidRPr="006C12EB">
              <w:rPr>
                <w:sz w:val="24"/>
                <w:szCs w:val="24"/>
              </w:rPr>
              <w:t>го</w:t>
            </w:r>
            <w:proofErr w:type="spellEnd"/>
            <w:r w:rsidR="006C12EB" w:rsidRPr="006C12EB">
              <w:rPr>
                <w:sz w:val="24"/>
                <w:szCs w:val="24"/>
              </w:rPr>
              <w:t xml:space="preserve"> наименования</w:t>
            </w:r>
            <w:r w:rsidR="006C12EB">
              <w:rPr>
                <w:sz w:val="24"/>
                <w:szCs w:val="24"/>
              </w:rPr>
              <w:t>;</w:t>
            </w:r>
          </w:p>
          <w:p w:rsidR="00480A92" w:rsidRPr="006C12EB" w:rsidRDefault="006C12EB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6C12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480A92" w:rsidRPr="000233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стоимость </w:t>
            </w:r>
            <w:r w:rsidR="00480A92" w:rsidRPr="00023333">
              <w:rPr>
                <w:sz w:val="24"/>
                <w:szCs w:val="24"/>
              </w:rPr>
              <w:t>за единицу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6C12E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го наименования;</w:t>
            </w:r>
          </w:p>
        </w:tc>
      </w:tr>
      <w:tr w:rsidR="006C12EB" w:rsidRPr="00D0095D" w:rsidTr="006C6D77">
        <w:tc>
          <w:tcPr>
            <w:tcW w:w="567" w:type="dxa"/>
          </w:tcPr>
          <w:p w:rsidR="006C12EB" w:rsidRDefault="006C12EB" w:rsidP="006C1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3823" w:type="dxa"/>
          </w:tcPr>
          <w:p w:rsidR="006C12EB" w:rsidRPr="00023333" w:rsidRDefault="006C12EB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Субсидия бюджетным учреждениям на совершенствование оказания медицинской помощи лицам, инфицированным вирусом иммунодефицита человека, гепатита B и C</w:t>
            </w:r>
          </w:p>
        </w:tc>
        <w:tc>
          <w:tcPr>
            <w:tcW w:w="1894" w:type="dxa"/>
          </w:tcPr>
          <w:p w:rsidR="006C12EB" w:rsidRPr="00023333" w:rsidRDefault="006C12EB" w:rsidP="006C12EB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A1174F">
              <w:rPr>
                <w:sz w:val="24"/>
                <w:szCs w:val="24"/>
              </w:rPr>
              <w:t>7Л040</w:t>
            </w:r>
          </w:p>
        </w:tc>
        <w:tc>
          <w:tcPr>
            <w:tcW w:w="7745" w:type="dxa"/>
          </w:tcPr>
          <w:p w:rsidR="006C12EB" w:rsidRDefault="006C12EB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6C12EB">
              <w:rPr>
                <w:sz w:val="24"/>
                <w:szCs w:val="24"/>
              </w:rPr>
              <w:t>Цели и задачи мероприятия:</w:t>
            </w:r>
          </w:p>
          <w:p w:rsidR="006C12EB" w:rsidRDefault="00A05EA8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6C12EB" w:rsidRPr="006C12EB">
              <w:rPr>
                <w:sz w:val="24"/>
                <w:szCs w:val="24"/>
              </w:rPr>
              <w:t>азвитие системы оказания медицинской помощи лицам с инфекционными заболеваниями, включая ВИЧ-инфекцию и гепатит</w:t>
            </w:r>
            <w:r w:rsidR="006C12EB">
              <w:rPr>
                <w:sz w:val="24"/>
                <w:szCs w:val="24"/>
              </w:rPr>
              <w:t>а</w:t>
            </w:r>
            <w:r w:rsidR="006C12EB">
              <w:rPr>
                <w:sz w:val="24"/>
                <w:szCs w:val="24"/>
              </w:rPr>
              <w:br/>
              <w:t>В и</w:t>
            </w:r>
            <w:r w:rsidR="006C12EB" w:rsidRPr="006C12EB">
              <w:rPr>
                <w:sz w:val="24"/>
                <w:szCs w:val="24"/>
              </w:rPr>
              <w:t xml:space="preserve"> C</w:t>
            </w:r>
            <w:r w:rsidR="006C12EB">
              <w:rPr>
                <w:sz w:val="24"/>
                <w:szCs w:val="24"/>
              </w:rPr>
              <w:t>.</w:t>
            </w:r>
          </w:p>
          <w:p w:rsidR="006C12EB" w:rsidRPr="00023333" w:rsidRDefault="006C12EB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6C12EB" w:rsidRDefault="006C12EB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6C12EB">
              <w:rPr>
                <w:sz w:val="24"/>
                <w:szCs w:val="24"/>
              </w:rPr>
              <w:t xml:space="preserve">приобретение </w:t>
            </w:r>
            <w:r w:rsidR="00251B8E">
              <w:rPr>
                <w:sz w:val="24"/>
                <w:szCs w:val="24"/>
              </w:rPr>
              <w:t xml:space="preserve">медикаментов, </w:t>
            </w:r>
            <w:r w:rsidRPr="006C12EB">
              <w:rPr>
                <w:sz w:val="24"/>
                <w:szCs w:val="24"/>
              </w:rPr>
              <w:t>тест-систем, расходных материалов и изделий медицинского назначения.</w:t>
            </w:r>
          </w:p>
          <w:p w:rsidR="00251B8E" w:rsidRDefault="006C12EB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приобретенных медикаментов</w:t>
            </w:r>
            <w:r w:rsidR="00251B8E">
              <w:rPr>
                <w:sz w:val="24"/>
                <w:szCs w:val="24"/>
              </w:rPr>
              <w:t xml:space="preserve">, </w:t>
            </w:r>
            <w:r w:rsidR="00251B8E" w:rsidRPr="00251B8E">
              <w:rPr>
                <w:sz w:val="24"/>
                <w:szCs w:val="24"/>
              </w:rPr>
              <w:t>тест-систем, расходных материалов и изделий медицинского назначения.</w:t>
            </w:r>
          </w:p>
          <w:p w:rsidR="006C12EB" w:rsidRPr="00023333" w:rsidRDefault="006C12EB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6C12EB" w:rsidRPr="00023333" w:rsidRDefault="006C12EB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6C12EB" w:rsidRDefault="006C12EB" w:rsidP="006C12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251B8E" w:rsidRPr="00251B8E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251B8E">
              <w:rPr>
                <w:sz w:val="24"/>
                <w:szCs w:val="24"/>
              </w:rPr>
              <w:t>Vсубс</w:t>
            </w:r>
            <w:proofErr w:type="spellEnd"/>
            <w:r w:rsidRPr="00251B8E">
              <w:rPr>
                <w:sz w:val="24"/>
                <w:szCs w:val="24"/>
              </w:rPr>
              <w:t xml:space="preserve"> = </w:t>
            </w:r>
            <w:proofErr w:type="gramStart"/>
            <w:r w:rsidRPr="00251B8E">
              <w:rPr>
                <w:sz w:val="24"/>
                <w:szCs w:val="24"/>
              </w:rPr>
              <w:t>∑(</w:t>
            </w:r>
            <w:proofErr w:type="spellStart"/>
            <w:proofErr w:type="gramEnd"/>
            <w:r w:rsidRPr="00251B8E">
              <w:rPr>
                <w:sz w:val="24"/>
                <w:szCs w:val="24"/>
              </w:rPr>
              <w:t>Pi</w:t>
            </w:r>
            <w:proofErr w:type="spellEnd"/>
            <w:r w:rsidRPr="00251B8E">
              <w:rPr>
                <w:sz w:val="24"/>
                <w:szCs w:val="24"/>
              </w:rPr>
              <w:t xml:space="preserve"> х </w:t>
            </w:r>
            <w:proofErr w:type="spellStart"/>
            <w:r w:rsidRPr="00251B8E">
              <w:rPr>
                <w:sz w:val="24"/>
                <w:szCs w:val="24"/>
              </w:rPr>
              <w:t>Стi</w:t>
            </w:r>
            <w:proofErr w:type="spellEnd"/>
            <w:r w:rsidRPr="00251B8E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где:</w:t>
            </w:r>
          </w:p>
          <w:p w:rsidR="00251B8E" w:rsidRPr="00251B8E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251B8E" w:rsidRPr="00251B8E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251B8E">
              <w:rPr>
                <w:sz w:val="24"/>
                <w:szCs w:val="24"/>
              </w:rPr>
              <w:t>Vсубс</w:t>
            </w:r>
            <w:proofErr w:type="spellEnd"/>
            <w:r w:rsidRPr="00251B8E">
              <w:rPr>
                <w:sz w:val="24"/>
                <w:szCs w:val="24"/>
              </w:rPr>
              <w:t xml:space="preserve"> - общий размер субсидии;</w:t>
            </w:r>
          </w:p>
          <w:p w:rsidR="00251B8E" w:rsidRPr="00251B8E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251B8E">
              <w:rPr>
                <w:sz w:val="24"/>
                <w:szCs w:val="24"/>
              </w:rPr>
              <w:t>Рi</w:t>
            </w:r>
            <w:proofErr w:type="spellEnd"/>
            <w:r w:rsidRPr="00251B8E">
              <w:rPr>
                <w:sz w:val="24"/>
                <w:szCs w:val="24"/>
              </w:rPr>
              <w:t xml:space="preserve"> - количество медикаментов, тест-систем, расходных материалов и изделий медицинского назначения</w:t>
            </w:r>
            <w:r>
              <w:rPr>
                <w:sz w:val="24"/>
                <w:szCs w:val="24"/>
              </w:rPr>
              <w:t xml:space="preserve"> </w:t>
            </w:r>
            <w:r w:rsidRPr="00251B8E">
              <w:rPr>
                <w:sz w:val="24"/>
                <w:szCs w:val="24"/>
              </w:rPr>
              <w:t>i-</w:t>
            </w:r>
            <w:proofErr w:type="spellStart"/>
            <w:r w:rsidRPr="00251B8E">
              <w:rPr>
                <w:sz w:val="24"/>
                <w:szCs w:val="24"/>
              </w:rPr>
              <w:t>го</w:t>
            </w:r>
            <w:proofErr w:type="spellEnd"/>
            <w:r w:rsidRPr="00251B8E">
              <w:rPr>
                <w:sz w:val="24"/>
                <w:szCs w:val="24"/>
              </w:rPr>
              <w:t xml:space="preserve"> наименования;</w:t>
            </w:r>
          </w:p>
          <w:p w:rsidR="006C12EB" w:rsidRPr="00023333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251B8E">
              <w:rPr>
                <w:sz w:val="24"/>
                <w:szCs w:val="24"/>
              </w:rPr>
              <w:t>Стi</w:t>
            </w:r>
            <w:proofErr w:type="spellEnd"/>
            <w:r w:rsidRPr="00251B8E">
              <w:rPr>
                <w:sz w:val="24"/>
                <w:szCs w:val="24"/>
              </w:rPr>
              <w:t xml:space="preserve"> – стоимость за единицу i-</w:t>
            </w:r>
            <w:proofErr w:type="spellStart"/>
            <w:r w:rsidRPr="00251B8E">
              <w:rPr>
                <w:sz w:val="24"/>
                <w:szCs w:val="24"/>
              </w:rPr>
              <w:t>го</w:t>
            </w:r>
            <w:proofErr w:type="spellEnd"/>
            <w:r w:rsidRPr="00251B8E">
              <w:rPr>
                <w:sz w:val="24"/>
                <w:szCs w:val="24"/>
              </w:rPr>
              <w:t xml:space="preserve"> наименования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251B8E" w:rsidRPr="00D0095D" w:rsidTr="006C6D77">
        <w:tc>
          <w:tcPr>
            <w:tcW w:w="567" w:type="dxa"/>
          </w:tcPr>
          <w:p w:rsidR="00251B8E" w:rsidRDefault="00251B8E" w:rsidP="00251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823" w:type="dxa"/>
          </w:tcPr>
          <w:p w:rsidR="00251B8E" w:rsidRPr="00023333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Субсидии бюджетным учреждениям на организацию проезда граждан к месту оказания специализированной медицинской помощи в сопровождении </w:t>
            </w:r>
            <w:r w:rsidRPr="00023333">
              <w:rPr>
                <w:sz w:val="24"/>
                <w:szCs w:val="24"/>
              </w:rPr>
              <w:lastRenderedPageBreak/>
              <w:t>медицинских работников</w:t>
            </w:r>
          </w:p>
        </w:tc>
        <w:tc>
          <w:tcPr>
            <w:tcW w:w="1894" w:type="dxa"/>
          </w:tcPr>
          <w:p w:rsidR="00251B8E" w:rsidRPr="00023333" w:rsidRDefault="00251B8E" w:rsidP="00251B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lastRenderedPageBreak/>
              <w:t>ХХ.Х.ХХ.</w:t>
            </w:r>
            <w:r w:rsidRPr="00D3384B">
              <w:rPr>
                <w:sz w:val="24"/>
                <w:szCs w:val="24"/>
              </w:rPr>
              <w:t>7Л050</w:t>
            </w:r>
          </w:p>
        </w:tc>
        <w:tc>
          <w:tcPr>
            <w:tcW w:w="7745" w:type="dxa"/>
          </w:tcPr>
          <w:p w:rsidR="00251B8E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251B8E">
              <w:rPr>
                <w:sz w:val="24"/>
                <w:szCs w:val="24"/>
              </w:rPr>
              <w:t>Цели и задачи мероприятия:</w:t>
            </w:r>
          </w:p>
          <w:p w:rsidR="00A05EA8" w:rsidRDefault="00A05EA8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05EA8">
              <w:rPr>
                <w:sz w:val="24"/>
                <w:szCs w:val="24"/>
              </w:rPr>
              <w:t>овышение доступности и качества медицинской помощи</w:t>
            </w:r>
            <w:r>
              <w:rPr>
                <w:sz w:val="24"/>
                <w:szCs w:val="24"/>
              </w:rPr>
              <w:t>.</w:t>
            </w:r>
          </w:p>
          <w:p w:rsidR="00251B8E" w:rsidRPr="00023333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251B8E" w:rsidRPr="00023333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оплата транспортных услуг по проезду к месту оказания специализированной медицинской помощи граждан</w:t>
            </w:r>
            <w:r w:rsidR="00A05EA8">
              <w:rPr>
                <w:sz w:val="24"/>
                <w:szCs w:val="24"/>
              </w:rPr>
              <w:t>ам</w:t>
            </w:r>
            <w:r w:rsidRPr="00023333">
              <w:rPr>
                <w:sz w:val="24"/>
                <w:szCs w:val="24"/>
              </w:rPr>
              <w:t xml:space="preserve"> и </w:t>
            </w:r>
            <w:r w:rsidRPr="00023333">
              <w:rPr>
                <w:sz w:val="24"/>
                <w:szCs w:val="24"/>
              </w:rPr>
              <w:lastRenderedPageBreak/>
              <w:t>сопровождающ</w:t>
            </w:r>
            <w:r w:rsidR="00A05EA8">
              <w:rPr>
                <w:sz w:val="24"/>
                <w:szCs w:val="24"/>
              </w:rPr>
              <w:t>им их</w:t>
            </w:r>
            <w:r w:rsidRPr="00023333">
              <w:rPr>
                <w:sz w:val="24"/>
                <w:szCs w:val="24"/>
              </w:rPr>
              <w:t xml:space="preserve"> медицинск</w:t>
            </w:r>
            <w:r w:rsidR="00A05EA8">
              <w:rPr>
                <w:sz w:val="24"/>
                <w:szCs w:val="24"/>
              </w:rPr>
              <w:t>их</w:t>
            </w:r>
            <w:r w:rsidRPr="00023333">
              <w:rPr>
                <w:sz w:val="24"/>
                <w:szCs w:val="24"/>
              </w:rPr>
              <w:t xml:space="preserve"> работник</w:t>
            </w:r>
            <w:r w:rsidR="00A05EA8">
              <w:rPr>
                <w:sz w:val="24"/>
                <w:szCs w:val="24"/>
              </w:rPr>
              <w:t>ов</w:t>
            </w:r>
            <w:r w:rsidRPr="00023333">
              <w:rPr>
                <w:sz w:val="24"/>
                <w:szCs w:val="24"/>
              </w:rPr>
              <w:t xml:space="preserve"> в медицинские организации, расположенные за пределами Ненецкого автономного округа туда и обратно.</w:t>
            </w:r>
          </w:p>
          <w:p w:rsidR="00251B8E" w:rsidRPr="00023333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случаев организации проезда граждан в сопровождении медицинских работников, туда и обратно.</w:t>
            </w:r>
          </w:p>
          <w:p w:rsidR="00251B8E" w:rsidRPr="00023333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251B8E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A05EA8" w:rsidRDefault="00A05EA8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A05EA8" w:rsidRPr="00902F7C" w:rsidRDefault="00902F7C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902F7C">
              <w:rPr>
                <w:sz w:val="24"/>
                <w:szCs w:val="24"/>
              </w:rPr>
              <w:t>Vсубс</w:t>
            </w:r>
            <w:proofErr w:type="spellEnd"/>
            <w:r w:rsidRPr="00902F7C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∑</w:t>
            </w:r>
            <w:r w:rsidRPr="00902F7C"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Кп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+ </w:t>
            </w:r>
            <w:proofErr w:type="spellStart"/>
            <w:r>
              <w:rPr>
                <w:sz w:val="24"/>
                <w:szCs w:val="24"/>
              </w:rPr>
              <w:t>Кмед.раб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) х </w:t>
            </w:r>
            <w:proofErr w:type="spellStart"/>
            <w:r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902F7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где:</w:t>
            </w:r>
          </w:p>
          <w:p w:rsidR="00251B8E" w:rsidRPr="00023333" w:rsidRDefault="00251B8E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A2507C" w:rsidRPr="00A2507C" w:rsidRDefault="00A2507C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A2507C">
              <w:rPr>
                <w:sz w:val="24"/>
                <w:szCs w:val="24"/>
              </w:rPr>
              <w:t>Кпi</w:t>
            </w:r>
            <w:proofErr w:type="spellEnd"/>
            <w:r w:rsidRPr="00A2507C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количество пациентов, </w:t>
            </w:r>
            <w:r w:rsidRPr="00A2507C">
              <w:rPr>
                <w:sz w:val="24"/>
                <w:szCs w:val="24"/>
              </w:rPr>
              <w:t>направляемых к месту оказания специализированной медицинской помощи в медицинские организации, расположенные за пределами Ненецкого автономного округа, по жизненным показаниям</w:t>
            </w:r>
            <w:r>
              <w:rPr>
                <w:sz w:val="24"/>
                <w:szCs w:val="24"/>
              </w:rPr>
              <w:t xml:space="preserve"> по 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>-му направлению;</w:t>
            </w:r>
          </w:p>
          <w:p w:rsidR="00A2507C" w:rsidRDefault="00A2507C" w:rsidP="00251B8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A2507C">
              <w:rPr>
                <w:sz w:val="24"/>
                <w:szCs w:val="24"/>
              </w:rPr>
              <w:t>Кмед.раб.i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r w:rsidRPr="00A2507C">
              <w:rPr>
                <w:sz w:val="24"/>
                <w:szCs w:val="24"/>
              </w:rPr>
              <w:t>количество медицинских работников, сопровождающих граждан в медицинские организации, расположенные за пределами Ненецкого автономного округа</w:t>
            </w:r>
            <w:r>
              <w:rPr>
                <w:sz w:val="24"/>
                <w:szCs w:val="24"/>
              </w:rPr>
              <w:t xml:space="preserve"> </w:t>
            </w:r>
            <w:r w:rsidRPr="00A2507C">
              <w:rPr>
                <w:sz w:val="24"/>
                <w:szCs w:val="24"/>
              </w:rPr>
              <w:t>по i-</w:t>
            </w:r>
            <w:proofErr w:type="spellStart"/>
            <w:r w:rsidRPr="00A2507C">
              <w:rPr>
                <w:sz w:val="24"/>
                <w:szCs w:val="24"/>
              </w:rPr>
              <w:t>му</w:t>
            </w:r>
            <w:proofErr w:type="spellEnd"/>
            <w:r w:rsidRPr="00A2507C">
              <w:rPr>
                <w:sz w:val="24"/>
                <w:szCs w:val="24"/>
              </w:rPr>
              <w:t xml:space="preserve"> направлению;</w:t>
            </w:r>
          </w:p>
          <w:p w:rsidR="00251B8E" w:rsidRPr="00A2507C" w:rsidRDefault="00251B8E" w:rsidP="00A2507C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</w:t>
            </w:r>
            <w:r w:rsidR="00A2507C">
              <w:rPr>
                <w:sz w:val="24"/>
                <w:szCs w:val="24"/>
              </w:rPr>
              <w:t>т</w:t>
            </w:r>
            <w:r w:rsidR="00A2507C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- средняя стоимость авиабилета туда и обратно</w:t>
            </w:r>
            <w:r w:rsidR="00A2507C" w:rsidRPr="00A2507C">
              <w:rPr>
                <w:sz w:val="24"/>
                <w:szCs w:val="24"/>
              </w:rPr>
              <w:t xml:space="preserve"> по i-</w:t>
            </w:r>
            <w:proofErr w:type="spellStart"/>
            <w:r w:rsidR="00A2507C" w:rsidRPr="00A2507C">
              <w:rPr>
                <w:sz w:val="24"/>
                <w:szCs w:val="24"/>
              </w:rPr>
              <w:t>му</w:t>
            </w:r>
            <w:proofErr w:type="spellEnd"/>
            <w:r w:rsidR="00A2507C" w:rsidRPr="00A2507C">
              <w:rPr>
                <w:sz w:val="24"/>
                <w:szCs w:val="24"/>
              </w:rPr>
              <w:t xml:space="preserve"> направлению</w:t>
            </w:r>
            <w:r w:rsidR="00A2507C">
              <w:rPr>
                <w:sz w:val="24"/>
                <w:szCs w:val="24"/>
              </w:rPr>
              <w:t>.</w:t>
            </w:r>
          </w:p>
        </w:tc>
      </w:tr>
      <w:tr w:rsidR="00BB3232" w:rsidRPr="00D0095D" w:rsidTr="006C6D77">
        <w:tc>
          <w:tcPr>
            <w:tcW w:w="567" w:type="dxa"/>
          </w:tcPr>
          <w:p w:rsidR="00BB3232" w:rsidRDefault="00BB3232" w:rsidP="00BB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3823" w:type="dxa"/>
          </w:tcPr>
          <w:p w:rsidR="00BB3232" w:rsidRPr="00023333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Субсидии бюджетным учреждениям на оказание экстренной медицинской помощи гражданам с применением авиации</w:t>
            </w:r>
          </w:p>
        </w:tc>
        <w:tc>
          <w:tcPr>
            <w:tcW w:w="1894" w:type="dxa"/>
          </w:tcPr>
          <w:p w:rsidR="00BB3232" w:rsidRPr="00023333" w:rsidRDefault="00BB3232" w:rsidP="00BB323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2237C5">
              <w:rPr>
                <w:sz w:val="24"/>
                <w:szCs w:val="24"/>
              </w:rPr>
              <w:t>7Л080</w:t>
            </w:r>
          </w:p>
        </w:tc>
        <w:tc>
          <w:tcPr>
            <w:tcW w:w="7745" w:type="dxa"/>
          </w:tcPr>
          <w:p w:rsidR="00BB3232" w:rsidRPr="00BB3232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BB3232">
              <w:rPr>
                <w:sz w:val="24"/>
                <w:szCs w:val="24"/>
              </w:rPr>
              <w:t>Цели и задачи мероприятия:</w:t>
            </w:r>
          </w:p>
          <w:p w:rsidR="00BB3232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B3232">
              <w:rPr>
                <w:sz w:val="24"/>
                <w:szCs w:val="24"/>
              </w:rPr>
              <w:t>повышение доступности и качества медицинской помощи.</w:t>
            </w:r>
          </w:p>
          <w:p w:rsidR="00BB3232" w:rsidRPr="00023333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BB3232" w:rsidRPr="00023333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1) экстренная санитарно-авиационная эвакуация граждан по жизненным показаниям воздушными судами в медицинские организации, расположенные за пределами Ненецкого автономного округа;</w:t>
            </w:r>
          </w:p>
          <w:p w:rsidR="00BB3232" w:rsidRPr="00023333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2) экстренная санитарно-авиационная эвакуация граждан по жизненным показаниям воздушными судами в медицинские организации, расположенные в Ненецком автономном округе.</w:t>
            </w:r>
          </w:p>
          <w:p w:rsidR="00BB3232" w:rsidRPr="00023333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случаев эвакуации граждан, в том числе с применением санитарной авиации.</w:t>
            </w:r>
          </w:p>
          <w:p w:rsidR="00BB3232" w:rsidRPr="00023333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BB3232" w:rsidRPr="00023333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BB3232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3528" w:rsidRDefault="000E3528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E3528">
              <w:rPr>
                <w:sz w:val="24"/>
                <w:szCs w:val="24"/>
              </w:rPr>
              <w:t>Vсубс</w:t>
            </w:r>
            <w:proofErr w:type="spellEnd"/>
            <w:r w:rsidRPr="000E3528">
              <w:rPr>
                <w:sz w:val="24"/>
                <w:szCs w:val="24"/>
              </w:rPr>
              <w:t xml:space="preserve"> = </w:t>
            </w:r>
            <w:proofErr w:type="gramStart"/>
            <w:r w:rsidRPr="000E3528">
              <w:rPr>
                <w:sz w:val="24"/>
                <w:szCs w:val="24"/>
              </w:rPr>
              <w:t>∑</w:t>
            </w:r>
            <w:r>
              <w:rPr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sz w:val="24"/>
                <w:szCs w:val="24"/>
              </w:rPr>
              <w:t>Кч</w:t>
            </w:r>
            <w:proofErr w:type="spellEnd"/>
            <w:r>
              <w:rPr>
                <w:sz w:val="24"/>
                <w:szCs w:val="24"/>
              </w:rPr>
              <w:t xml:space="preserve"> х Ст</w:t>
            </w:r>
            <w:r w:rsidR="00862CA1">
              <w:rPr>
                <w:sz w:val="24"/>
                <w:szCs w:val="24"/>
              </w:rPr>
              <w:t>), где</w:t>
            </w:r>
          </w:p>
          <w:p w:rsidR="000E3528" w:rsidRPr="00023333" w:rsidRDefault="000E3528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BB3232" w:rsidRPr="00023333" w:rsidRDefault="00BB3232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- общий размер субсидии;</w:t>
            </w:r>
          </w:p>
          <w:p w:rsidR="00BB3232" w:rsidRPr="00023333" w:rsidRDefault="00862CA1" w:rsidP="00BB323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Кч</w:t>
            </w:r>
            <w:proofErr w:type="spellEnd"/>
            <w:r w:rsidR="00BB3232" w:rsidRPr="00023333">
              <w:rPr>
                <w:sz w:val="24"/>
                <w:szCs w:val="24"/>
              </w:rPr>
              <w:t xml:space="preserve"> - количество вылетов/часов;</w:t>
            </w:r>
          </w:p>
          <w:p w:rsidR="00BB3232" w:rsidRPr="00023333" w:rsidRDefault="00BB3232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</w:t>
            </w:r>
            <w:r w:rsidR="00862CA1">
              <w:rPr>
                <w:sz w:val="24"/>
                <w:szCs w:val="24"/>
              </w:rPr>
              <w:t>т</w:t>
            </w:r>
            <w:r w:rsidRPr="00023333">
              <w:rPr>
                <w:sz w:val="24"/>
                <w:szCs w:val="24"/>
              </w:rPr>
              <w:t xml:space="preserve"> - стоимость услуги по авиационному обеспечению и санитарно-медицинской помощи/стоимость летного часа</w:t>
            </w:r>
            <w:r w:rsidR="00862CA1">
              <w:rPr>
                <w:sz w:val="24"/>
                <w:szCs w:val="24"/>
              </w:rPr>
              <w:t>.</w:t>
            </w:r>
          </w:p>
        </w:tc>
      </w:tr>
      <w:tr w:rsidR="00862CA1" w:rsidRPr="00D0095D" w:rsidTr="006C6D77">
        <w:tc>
          <w:tcPr>
            <w:tcW w:w="567" w:type="dxa"/>
          </w:tcPr>
          <w:p w:rsidR="00862CA1" w:rsidRDefault="00862CA1" w:rsidP="00862C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3823" w:type="dxa"/>
          </w:tcPr>
          <w:p w:rsidR="00862CA1" w:rsidRPr="00D0095D" w:rsidRDefault="00862CA1" w:rsidP="00862C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1">
              <w:rPr>
                <w:rFonts w:ascii="Times New Roman" w:hAnsi="Times New Roman" w:cs="Times New Roman"/>
                <w:sz w:val="24"/>
                <w:szCs w:val="24"/>
              </w:rPr>
              <w:t>Субсидия бюджетным учреждениям на мероприятия по профилактике заболеваний и формированию здорового образа жизни</w:t>
            </w:r>
          </w:p>
        </w:tc>
        <w:tc>
          <w:tcPr>
            <w:tcW w:w="1894" w:type="dxa"/>
          </w:tcPr>
          <w:p w:rsidR="00862CA1" w:rsidRPr="00023333" w:rsidRDefault="00862CA1" w:rsidP="00862CA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657CB9">
              <w:rPr>
                <w:sz w:val="24"/>
                <w:szCs w:val="24"/>
              </w:rPr>
              <w:t>7Л100</w:t>
            </w:r>
          </w:p>
        </w:tc>
        <w:tc>
          <w:tcPr>
            <w:tcW w:w="7745" w:type="dxa"/>
          </w:tcPr>
          <w:p w:rsidR="00862CA1" w:rsidRDefault="00862CA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862CA1">
              <w:rPr>
                <w:sz w:val="24"/>
                <w:szCs w:val="24"/>
              </w:rPr>
              <w:t>Цели и задачи мероприятия:</w:t>
            </w:r>
          </w:p>
          <w:p w:rsidR="00862CA1" w:rsidRPr="00023333" w:rsidRDefault="00862CA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снижение уровня заболеваемости и </w:t>
            </w:r>
            <w:proofErr w:type="spellStart"/>
            <w:r w:rsidRPr="00023333">
              <w:rPr>
                <w:sz w:val="24"/>
                <w:szCs w:val="24"/>
              </w:rPr>
              <w:t>инвалидизации</w:t>
            </w:r>
            <w:proofErr w:type="spellEnd"/>
            <w:r w:rsidRPr="00023333">
              <w:rPr>
                <w:sz w:val="24"/>
                <w:szCs w:val="24"/>
              </w:rPr>
              <w:t xml:space="preserve"> населения.</w:t>
            </w:r>
          </w:p>
          <w:p w:rsidR="00862CA1" w:rsidRPr="00023333" w:rsidRDefault="00862CA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Направления расходования средств:</w:t>
            </w:r>
          </w:p>
          <w:p w:rsidR="00862CA1" w:rsidRPr="00023333" w:rsidRDefault="00B5685B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862CA1" w:rsidRPr="00023333">
              <w:rPr>
                <w:sz w:val="24"/>
                <w:szCs w:val="24"/>
              </w:rPr>
              <w:t xml:space="preserve"> приобретение иммунобиологических препаратов, основных средств и материальных запасов, направленных на профилактику заболеваний и формирование здорового образа жизни, включая доставку;</w:t>
            </w:r>
          </w:p>
          <w:p w:rsidR="00862CA1" w:rsidRPr="00023333" w:rsidRDefault="00B5685B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="00862CA1" w:rsidRPr="00023333">
              <w:rPr>
                <w:sz w:val="24"/>
                <w:szCs w:val="24"/>
              </w:rPr>
              <w:t xml:space="preserve"> приобретение услуг (изготовление) по информированию населения о здоровом образе жизни и профилактике заболеваний, по анкетированию и тестированию различных групп населения на предмет употребления </w:t>
            </w:r>
            <w:proofErr w:type="spellStart"/>
            <w:r w:rsidR="00862CA1" w:rsidRPr="00023333">
              <w:rPr>
                <w:sz w:val="24"/>
                <w:szCs w:val="24"/>
              </w:rPr>
              <w:t>психоактивных</w:t>
            </w:r>
            <w:proofErr w:type="spellEnd"/>
            <w:r w:rsidR="00862CA1" w:rsidRPr="00023333">
              <w:rPr>
                <w:sz w:val="24"/>
                <w:szCs w:val="24"/>
              </w:rPr>
              <w:t xml:space="preserve"> веществ, алкогольной и табачной продукции.</w:t>
            </w:r>
          </w:p>
          <w:p w:rsidR="00862CA1" w:rsidRPr="00023333" w:rsidRDefault="00862CA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проведенных мероприятий, направленных на профилактику заболеваний</w:t>
            </w:r>
          </w:p>
          <w:p w:rsidR="00862CA1" w:rsidRPr="00023333" w:rsidRDefault="00862CA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и формирование здорового образа жизни, количество приобретенных иммунобиологических препаратов</w:t>
            </w:r>
            <w:r w:rsidR="00961261">
              <w:rPr>
                <w:sz w:val="24"/>
                <w:szCs w:val="24"/>
              </w:rPr>
              <w:t>.</w:t>
            </w:r>
            <w:r w:rsidRPr="00023333">
              <w:rPr>
                <w:sz w:val="24"/>
                <w:szCs w:val="24"/>
              </w:rPr>
              <w:t xml:space="preserve"> </w:t>
            </w:r>
          </w:p>
          <w:p w:rsidR="00862CA1" w:rsidRDefault="00862CA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961261" w:rsidRDefault="0096126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961261" w:rsidRPr="00961261" w:rsidRDefault="0096126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961261">
              <w:rPr>
                <w:sz w:val="24"/>
                <w:szCs w:val="24"/>
              </w:rPr>
              <w:t>Vсубс</w:t>
            </w:r>
            <w:proofErr w:type="spellEnd"/>
            <w:r w:rsidRPr="00961261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∑(</w:t>
            </w:r>
            <w:proofErr w:type="spellStart"/>
            <w:proofErr w:type="gramEnd"/>
            <w:r>
              <w:rPr>
                <w:sz w:val="24"/>
                <w:szCs w:val="24"/>
              </w:rPr>
              <w:t>Имп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9612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 </w:t>
            </w:r>
            <w:proofErr w:type="spellStart"/>
            <w:r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>) + ∑(</w:t>
            </w:r>
            <w:proofErr w:type="spellStart"/>
            <w:r>
              <w:rPr>
                <w:sz w:val="24"/>
                <w:szCs w:val="24"/>
              </w:rPr>
              <w:t>Матз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х </w:t>
            </w:r>
            <w:proofErr w:type="spellStart"/>
            <w:r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>) + ∑(</w:t>
            </w:r>
            <w:proofErr w:type="spellStart"/>
            <w:r w:rsidR="00B14CEB">
              <w:rPr>
                <w:sz w:val="24"/>
                <w:szCs w:val="24"/>
              </w:rPr>
              <w:t>Кусл</w:t>
            </w:r>
            <w:r w:rsidR="00B14CEB">
              <w:rPr>
                <w:sz w:val="24"/>
                <w:szCs w:val="24"/>
                <w:lang w:val="en-US"/>
              </w:rPr>
              <w:t>i</w:t>
            </w:r>
            <w:proofErr w:type="spellEnd"/>
            <w:r w:rsidR="00B14CEB">
              <w:rPr>
                <w:sz w:val="24"/>
                <w:szCs w:val="24"/>
              </w:rPr>
              <w:t xml:space="preserve"> х </w:t>
            </w:r>
            <w:proofErr w:type="spellStart"/>
            <w:r>
              <w:rPr>
                <w:sz w:val="24"/>
                <w:szCs w:val="24"/>
              </w:rPr>
              <w:t>Ст</w:t>
            </w:r>
            <w:r w:rsidR="00B14CEB">
              <w:rPr>
                <w:sz w:val="24"/>
                <w:szCs w:val="24"/>
              </w:rPr>
              <w:t>усл</w:t>
            </w:r>
            <w:r w:rsidR="00B14CEB">
              <w:rPr>
                <w:sz w:val="24"/>
                <w:szCs w:val="24"/>
                <w:lang w:val="en-US"/>
              </w:rPr>
              <w:t>i</w:t>
            </w:r>
            <w:proofErr w:type="spellEnd"/>
            <w:r w:rsidR="00B14CEB">
              <w:rPr>
                <w:sz w:val="24"/>
                <w:szCs w:val="24"/>
              </w:rPr>
              <w:t>), где:</w:t>
            </w:r>
          </w:p>
          <w:p w:rsidR="00961261" w:rsidRPr="00961261" w:rsidRDefault="00961261" w:rsidP="00961261">
            <w:pPr>
              <w:rPr>
                <w:sz w:val="24"/>
                <w:szCs w:val="24"/>
              </w:rPr>
            </w:pPr>
          </w:p>
          <w:p w:rsidR="00862CA1" w:rsidRPr="00023333" w:rsidRDefault="00B14CEB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B14CEB">
              <w:rPr>
                <w:sz w:val="24"/>
                <w:szCs w:val="24"/>
              </w:rPr>
              <w:t>Vсубс</w:t>
            </w:r>
            <w:proofErr w:type="spellEnd"/>
            <w:r w:rsidRPr="00B14CEB">
              <w:rPr>
                <w:sz w:val="24"/>
                <w:szCs w:val="24"/>
              </w:rPr>
              <w:t xml:space="preserve"> - общий размер субсидии;</w:t>
            </w:r>
          </w:p>
          <w:p w:rsidR="00862CA1" w:rsidRDefault="00862CA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Импi</w:t>
            </w:r>
            <w:proofErr w:type="spellEnd"/>
            <w:r w:rsidRPr="00023333">
              <w:rPr>
                <w:sz w:val="24"/>
                <w:szCs w:val="24"/>
              </w:rPr>
              <w:t xml:space="preserve"> - иммунобиологически</w:t>
            </w:r>
            <w:r w:rsidR="00B14CEB">
              <w:rPr>
                <w:sz w:val="24"/>
                <w:szCs w:val="24"/>
              </w:rPr>
              <w:t>е</w:t>
            </w:r>
            <w:r w:rsidRPr="00023333">
              <w:rPr>
                <w:sz w:val="24"/>
                <w:szCs w:val="24"/>
              </w:rPr>
              <w:t xml:space="preserve"> препарат</w:t>
            </w:r>
            <w:r w:rsidR="00B14CEB">
              <w:rPr>
                <w:sz w:val="24"/>
                <w:szCs w:val="24"/>
              </w:rPr>
              <w:t>ы (вакцины)</w:t>
            </w:r>
            <w:r w:rsidRPr="00023333">
              <w:rPr>
                <w:sz w:val="24"/>
                <w:szCs w:val="24"/>
              </w:rPr>
              <w:t xml:space="preserve"> i-</w:t>
            </w:r>
            <w:proofErr w:type="spellStart"/>
            <w:r w:rsidRPr="00023333">
              <w:rPr>
                <w:sz w:val="24"/>
                <w:szCs w:val="24"/>
              </w:rPr>
              <w:t>го</w:t>
            </w:r>
            <w:proofErr w:type="spellEnd"/>
            <w:r w:rsidRPr="00023333">
              <w:rPr>
                <w:sz w:val="24"/>
                <w:szCs w:val="24"/>
              </w:rPr>
              <w:t xml:space="preserve"> наименования;</w:t>
            </w:r>
          </w:p>
          <w:p w:rsidR="00B14CEB" w:rsidRPr="00B14CEB" w:rsidRDefault="00B14CEB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– стоимость за единицу 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>-го наименования;</w:t>
            </w:r>
          </w:p>
          <w:p w:rsidR="00862CA1" w:rsidRPr="00023333" w:rsidRDefault="00862CA1" w:rsidP="00862CA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Матзi</w:t>
            </w:r>
            <w:proofErr w:type="spellEnd"/>
            <w:r w:rsidRPr="00023333">
              <w:rPr>
                <w:sz w:val="24"/>
                <w:szCs w:val="24"/>
              </w:rPr>
              <w:t xml:space="preserve"> - материальны</w:t>
            </w:r>
            <w:r w:rsidR="00B14CEB">
              <w:rPr>
                <w:sz w:val="24"/>
                <w:szCs w:val="24"/>
              </w:rPr>
              <w:t>е</w:t>
            </w:r>
            <w:r w:rsidRPr="00023333">
              <w:rPr>
                <w:sz w:val="24"/>
                <w:szCs w:val="24"/>
              </w:rPr>
              <w:t xml:space="preserve"> запас</w:t>
            </w:r>
            <w:r w:rsidR="00B14CEB">
              <w:rPr>
                <w:sz w:val="24"/>
                <w:szCs w:val="24"/>
              </w:rPr>
              <w:t>ы</w:t>
            </w:r>
            <w:r w:rsidRPr="00023333">
              <w:rPr>
                <w:sz w:val="24"/>
                <w:szCs w:val="24"/>
              </w:rPr>
              <w:t xml:space="preserve"> i-</w:t>
            </w:r>
            <w:proofErr w:type="spellStart"/>
            <w:r w:rsidRPr="00023333">
              <w:rPr>
                <w:sz w:val="24"/>
                <w:szCs w:val="24"/>
              </w:rPr>
              <w:t>го</w:t>
            </w:r>
            <w:proofErr w:type="spellEnd"/>
            <w:r w:rsidRPr="00023333">
              <w:rPr>
                <w:sz w:val="24"/>
                <w:szCs w:val="24"/>
              </w:rPr>
              <w:t xml:space="preserve"> наименования;</w:t>
            </w:r>
          </w:p>
          <w:p w:rsidR="00862CA1" w:rsidRDefault="00B14CEB" w:rsidP="00B14C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</w:t>
            </w:r>
            <w:r w:rsidR="00862CA1" w:rsidRPr="00023333">
              <w:rPr>
                <w:sz w:val="24"/>
                <w:szCs w:val="24"/>
              </w:rPr>
              <w:t>слi</w:t>
            </w:r>
            <w:proofErr w:type="spellEnd"/>
            <w:r w:rsidR="00862CA1" w:rsidRPr="000233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862CA1" w:rsidRPr="000233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количество </w:t>
            </w:r>
            <w:r w:rsidR="00862CA1" w:rsidRPr="00023333">
              <w:rPr>
                <w:sz w:val="24"/>
                <w:szCs w:val="24"/>
              </w:rPr>
              <w:t>услуг i-</w:t>
            </w:r>
            <w:proofErr w:type="spellStart"/>
            <w:r w:rsidR="00862CA1" w:rsidRPr="00023333">
              <w:rPr>
                <w:sz w:val="24"/>
                <w:szCs w:val="24"/>
              </w:rPr>
              <w:t>го</w:t>
            </w:r>
            <w:proofErr w:type="spellEnd"/>
            <w:r w:rsidR="00862CA1" w:rsidRPr="00023333">
              <w:rPr>
                <w:sz w:val="24"/>
                <w:szCs w:val="24"/>
              </w:rPr>
              <w:t xml:space="preserve"> наименования</w:t>
            </w:r>
            <w:r>
              <w:rPr>
                <w:sz w:val="24"/>
                <w:szCs w:val="24"/>
              </w:rPr>
              <w:t>;</w:t>
            </w:r>
          </w:p>
          <w:p w:rsidR="00B14CEB" w:rsidRPr="00023333" w:rsidRDefault="00B14CEB" w:rsidP="00B14CE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Стусл</w:t>
            </w:r>
            <w:proofErr w:type="spellEnd"/>
            <w:r>
              <w:rPr>
                <w:sz w:val="24"/>
                <w:szCs w:val="24"/>
              </w:rPr>
              <w:t xml:space="preserve"> – стоимость услуг </w:t>
            </w:r>
            <w:r w:rsidRPr="00B14CEB">
              <w:rPr>
                <w:sz w:val="24"/>
                <w:szCs w:val="24"/>
              </w:rPr>
              <w:t>i-</w:t>
            </w:r>
            <w:proofErr w:type="spellStart"/>
            <w:r w:rsidRPr="00B14CEB">
              <w:rPr>
                <w:sz w:val="24"/>
                <w:szCs w:val="24"/>
              </w:rPr>
              <w:t>го</w:t>
            </w:r>
            <w:proofErr w:type="spellEnd"/>
            <w:r w:rsidRPr="00B14CEB">
              <w:rPr>
                <w:sz w:val="24"/>
                <w:szCs w:val="24"/>
              </w:rPr>
              <w:t xml:space="preserve"> наименования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E97D06" w:rsidRPr="00D0095D" w:rsidTr="006C6D77">
        <w:tc>
          <w:tcPr>
            <w:tcW w:w="567" w:type="dxa"/>
          </w:tcPr>
          <w:p w:rsidR="00E97D06" w:rsidRDefault="00E97D06" w:rsidP="00E97D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823" w:type="dxa"/>
          </w:tcPr>
          <w:p w:rsidR="00E97D06" w:rsidRPr="00023333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Обеспечение питанием доноров </w:t>
            </w:r>
            <w:r w:rsidRPr="00023333">
              <w:rPr>
                <w:sz w:val="24"/>
                <w:szCs w:val="24"/>
              </w:rPr>
              <w:lastRenderedPageBreak/>
              <w:t>крови и ее компонентов в день сдачи крови</w:t>
            </w:r>
          </w:p>
        </w:tc>
        <w:tc>
          <w:tcPr>
            <w:tcW w:w="1894" w:type="dxa"/>
          </w:tcPr>
          <w:p w:rsidR="00E97D06" w:rsidRPr="00023333" w:rsidRDefault="00E97D06" w:rsidP="00E97D0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lastRenderedPageBreak/>
              <w:t>ХХ.Х.ХХ.</w:t>
            </w:r>
            <w:r w:rsidRPr="00A1174F">
              <w:rPr>
                <w:sz w:val="24"/>
                <w:szCs w:val="24"/>
              </w:rPr>
              <w:t>7Л130</w:t>
            </w:r>
          </w:p>
        </w:tc>
        <w:tc>
          <w:tcPr>
            <w:tcW w:w="7745" w:type="dxa"/>
          </w:tcPr>
          <w:p w:rsidR="00E97D06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E97D06">
              <w:rPr>
                <w:sz w:val="24"/>
                <w:szCs w:val="24"/>
              </w:rPr>
              <w:t>Цели и задачи мероприятия:</w:t>
            </w:r>
          </w:p>
          <w:p w:rsidR="00E97D06" w:rsidRPr="00023333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lastRenderedPageBreak/>
              <w:t>обеспечение доноров крови и ее компонентов в день сдачи крови продуктами питания.</w:t>
            </w:r>
          </w:p>
          <w:p w:rsidR="00E97D06" w:rsidRPr="00023333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E97D06" w:rsidRPr="00023333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приобретение продуктов питания.</w:t>
            </w:r>
          </w:p>
          <w:p w:rsidR="00E97D06" w:rsidRPr="00023333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3. Результатом предоставления целевой субсидии является количество </w:t>
            </w:r>
            <w:proofErr w:type="spellStart"/>
            <w:r w:rsidRPr="00023333">
              <w:rPr>
                <w:sz w:val="24"/>
                <w:szCs w:val="24"/>
              </w:rPr>
              <w:t>донаций</w:t>
            </w:r>
            <w:proofErr w:type="spellEnd"/>
            <w:r w:rsidRPr="00023333">
              <w:rPr>
                <w:sz w:val="24"/>
                <w:szCs w:val="24"/>
              </w:rPr>
              <w:t xml:space="preserve"> с предоставлением питания донорам</w:t>
            </w:r>
            <w:r w:rsidR="00CD3F50">
              <w:rPr>
                <w:sz w:val="24"/>
                <w:szCs w:val="24"/>
              </w:rPr>
              <w:t xml:space="preserve"> крови</w:t>
            </w:r>
            <w:r w:rsidRPr="00023333">
              <w:rPr>
                <w:sz w:val="24"/>
                <w:szCs w:val="24"/>
              </w:rPr>
              <w:t>.</w:t>
            </w:r>
          </w:p>
          <w:p w:rsidR="00E97D06" w:rsidRPr="00023333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E97D06" w:rsidRPr="00023333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E97D06" w:rsidRPr="00023333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97D06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= </w:t>
            </w:r>
            <w:proofErr w:type="spellStart"/>
            <w:r w:rsidRPr="00023333">
              <w:rPr>
                <w:sz w:val="24"/>
                <w:szCs w:val="24"/>
              </w:rPr>
              <w:t>Ккроводач</w:t>
            </w:r>
            <w:proofErr w:type="spellEnd"/>
            <w:r w:rsidRPr="00023333">
              <w:rPr>
                <w:sz w:val="24"/>
                <w:szCs w:val="24"/>
              </w:rPr>
              <w:t xml:space="preserve"> x </w:t>
            </w:r>
            <w:proofErr w:type="spellStart"/>
            <w:r w:rsidR="00CD3F50">
              <w:rPr>
                <w:sz w:val="24"/>
                <w:szCs w:val="24"/>
              </w:rPr>
              <w:t>Стпит</w:t>
            </w:r>
            <w:proofErr w:type="spellEnd"/>
            <w:r w:rsidRPr="00023333">
              <w:rPr>
                <w:sz w:val="24"/>
                <w:szCs w:val="24"/>
              </w:rPr>
              <w:t>, где:</w:t>
            </w:r>
          </w:p>
          <w:p w:rsidR="00CD3F50" w:rsidRPr="00023333" w:rsidRDefault="00CD3F50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97D06" w:rsidRPr="00023333" w:rsidRDefault="00CD3F50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D3F50">
              <w:rPr>
                <w:sz w:val="24"/>
                <w:szCs w:val="24"/>
              </w:rPr>
              <w:t>Vсубс</w:t>
            </w:r>
            <w:proofErr w:type="spellEnd"/>
            <w:r w:rsidRPr="00CD3F50">
              <w:rPr>
                <w:sz w:val="24"/>
                <w:szCs w:val="24"/>
              </w:rPr>
              <w:t xml:space="preserve"> - общий размер субсидии;</w:t>
            </w:r>
          </w:p>
          <w:p w:rsidR="00E97D06" w:rsidRPr="00023333" w:rsidRDefault="00E97D06" w:rsidP="00E97D0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Ккроводач</w:t>
            </w:r>
            <w:proofErr w:type="spellEnd"/>
            <w:r w:rsidRPr="00023333">
              <w:rPr>
                <w:sz w:val="24"/>
                <w:szCs w:val="24"/>
              </w:rPr>
              <w:t xml:space="preserve"> - количество </w:t>
            </w:r>
            <w:proofErr w:type="spellStart"/>
            <w:r w:rsidRPr="00023333">
              <w:rPr>
                <w:sz w:val="24"/>
                <w:szCs w:val="24"/>
              </w:rPr>
              <w:t>кроводач</w:t>
            </w:r>
            <w:proofErr w:type="spellEnd"/>
            <w:r w:rsidRPr="00023333">
              <w:rPr>
                <w:sz w:val="24"/>
                <w:szCs w:val="24"/>
              </w:rPr>
              <w:t>;</w:t>
            </w:r>
          </w:p>
          <w:p w:rsidR="00E97D06" w:rsidRPr="00023333" w:rsidRDefault="00CD3F50" w:rsidP="0062092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Стпит</w:t>
            </w:r>
            <w:proofErr w:type="spellEnd"/>
            <w:r w:rsidR="00E97D06" w:rsidRPr="000233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E97D06" w:rsidRPr="000233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норматив стоимости </w:t>
            </w:r>
            <w:r w:rsidR="00E97D06" w:rsidRPr="00023333">
              <w:rPr>
                <w:sz w:val="24"/>
                <w:szCs w:val="24"/>
              </w:rPr>
              <w:t>питани</w:t>
            </w:r>
            <w:r>
              <w:rPr>
                <w:sz w:val="24"/>
                <w:szCs w:val="24"/>
              </w:rPr>
              <w:t xml:space="preserve">я на одну </w:t>
            </w:r>
            <w:proofErr w:type="spellStart"/>
            <w:r w:rsidR="00620921">
              <w:rPr>
                <w:sz w:val="24"/>
                <w:szCs w:val="24"/>
              </w:rPr>
              <w:t>донацию</w:t>
            </w:r>
            <w:proofErr w:type="spellEnd"/>
            <w:r w:rsidR="00620921">
              <w:rPr>
                <w:sz w:val="24"/>
                <w:szCs w:val="24"/>
              </w:rPr>
              <w:t>.</w:t>
            </w:r>
          </w:p>
        </w:tc>
      </w:tr>
      <w:tr w:rsidR="00E97D06" w:rsidRPr="00D0095D" w:rsidTr="006C6D77">
        <w:tc>
          <w:tcPr>
            <w:tcW w:w="567" w:type="dxa"/>
          </w:tcPr>
          <w:p w:rsidR="00E97D06" w:rsidRDefault="00B00ED0" w:rsidP="00E97D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3823" w:type="dxa"/>
          </w:tcPr>
          <w:p w:rsidR="00E97D06" w:rsidRPr="00D0095D" w:rsidRDefault="00B00ED0" w:rsidP="00E97D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бюджетным учреждениям на мероприятия по проведению неонатального и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аудиологического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скрининга,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пренатальной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(дородовой) диагностики</w:t>
            </w:r>
          </w:p>
        </w:tc>
        <w:tc>
          <w:tcPr>
            <w:tcW w:w="1894" w:type="dxa"/>
          </w:tcPr>
          <w:p w:rsidR="00E97D06" w:rsidRPr="00D0095D" w:rsidRDefault="00B00ED0" w:rsidP="00B00E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ХХ.Х.ХХ.7Л1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5" w:type="dxa"/>
          </w:tcPr>
          <w:p w:rsid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B00ED0" w:rsidRP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материнской, младенческой и детской смертности, выявление врожденных и генетических патологий новорожденных путем проведения неонатального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аудиологического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скрининга и дородовое выявление врожденных дефектов плода путем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пренатальной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диагностики.</w:t>
            </w:r>
          </w:p>
          <w:p w:rsidR="00B00ED0" w:rsidRP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B00ED0" w:rsidRP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а) приобретение </w:t>
            </w:r>
            <w:r w:rsidR="00536CE3">
              <w:rPr>
                <w:rFonts w:ascii="Times New Roman" w:hAnsi="Times New Roman" w:cs="Times New Roman"/>
                <w:sz w:val="24"/>
                <w:szCs w:val="24"/>
              </w:rPr>
              <w:t xml:space="preserve">реагентов и </w:t>
            </w: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расходных материалов для неонатального и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аудиологического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скрининга,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пренатальной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(дородовой) диагностики;</w:t>
            </w:r>
          </w:p>
          <w:p w:rsidR="00B00ED0" w:rsidRP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б) оплата услуг за проведение неонатального скрининга,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аудиологического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скрининга,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пренатальной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(дородовой) диагностики;</w:t>
            </w:r>
          </w:p>
          <w:p w:rsidR="00B00ED0" w:rsidRP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в) оплата услуг по доставке специальных тест-бланков для проведения стандартного неонатального скрининга по 5 заболеваниям (доставка осуществляется в медучреждение г. Архангельска).</w:t>
            </w:r>
          </w:p>
          <w:p w:rsidR="00B00ED0" w:rsidRP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является:</w:t>
            </w:r>
          </w:p>
          <w:p w:rsidR="00B00ED0" w:rsidRP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исследований неонатальным и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аудиологическим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скринингом, </w:t>
            </w:r>
            <w:proofErr w:type="spellStart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пренатальной</w:t>
            </w:r>
            <w:proofErr w:type="spellEnd"/>
            <w:r w:rsidRPr="00B00ED0">
              <w:rPr>
                <w:rFonts w:ascii="Times New Roman" w:hAnsi="Times New Roman" w:cs="Times New Roman"/>
                <w:sz w:val="24"/>
                <w:szCs w:val="24"/>
              </w:rPr>
              <w:t xml:space="preserve"> (дородовой) диагностики.</w:t>
            </w:r>
          </w:p>
          <w:p w:rsidR="00B00ED0" w:rsidRP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B00ED0" w:rsidRP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0ED0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B00ED0" w:rsidRDefault="00B00ED0" w:rsidP="00B00E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CE3" w:rsidRPr="00536CE3" w:rsidRDefault="00536CE3" w:rsidP="00536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gram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proofErr w:type="gram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="00B72270">
              <w:rPr>
                <w:rFonts w:ascii="Times New Roman" w:hAnsi="Times New Roman" w:cs="Times New Roman"/>
                <w:sz w:val="24"/>
                <w:szCs w:val="24"/>
              </w:rPr>
              <w:t>Кмат</w:t>
            </w:r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B72270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B72270">
              <w:rPr>
                <w:rFonts w:ascii="Times New Roman" w:hAnsi="Times New Roman" w:cs="Times New Roman"/>
                <w:sz w:val="24"/>
                <w:szCs w:val="24"/>
              </w:rPr>
              <w:t>дост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B7227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536CE3" w:rsidRDefault="00536CE3" w:rsidP="00536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CE3" w:rsidRDefault="00536CE3" w:rsidP="00536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536CE3" w:rsidRDefault="00536CE3" w:rsidP="00536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стоимость </w:t>
            </w:r>
            <w:r w:rsidR="00B72270">
              <w:rPr>
                <w:rFonts w:ascii="Times New Roman" w:hAnsi="Times New Roman" w:cs="Times New Roman"/>
                <w:sz w:val="24"/>
                <w:szCs w:val="24"/>
              </w:rPr>
              <w:t xml:space="preserve">реагентов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расходных</w:t>
            </w:r>
            <w:r w:rsidR="00B72270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-го наименования;</w:t>
            </w:r>
          </w:p>
          <w:p w:rsidR="00B72270" w:rsidRPr="00536CE3" w:rsidRDefault="00B72270" w:rsidP="00536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Кмат</w:t>
            </w:r>
            <w:r w:rsidRPr="00B7227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7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реагентов и расходных </w:t>
            </w:r>
            <w:r w:rsidRPr="00B72270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72270">
              <w:rPr>
                <w:rFonts w:ascii="Times New Roman" w:hAnsi="Times New Roman" w:cs="Times New Roman"/>
                <w:sz w:val="24"/>
                <w:szCs w:val="24"/>
              </w:rPr>
              <w:t xml:space="preserve"> i-</w:t>
            </w:r>
            <w:proofErr w:type="spellStart"/>
            <w:r w:rsidRPr="00B7227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B72270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536CE3" w:rsidRPr="00536CE3" w:rsidRDefault="00536CE3" w:rsidP="00536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– стоимость </w:t>
            </w:r>
            <w:r w:rsidR="00B72270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i-</w:t>
            </w: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536CE3" w:rsidRPr="00536CE3" w:rsidRDefault="00536CE3" w:rsidP="00536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услуг i-</w:t>
            </w:r>
            <w:proofErr w:type="spellStart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36CE3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B72270" w:rsidRDefault="00B72270" w:rsidP="00536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Стдост – стоимость доставки </w:t>
            </w:r>
            <w:r w:rsidR="00FD6FB1">
              <w:rPr>
                <w:rFonts w:ascii="Times New Roman" w:hAnsi="Times New Roman" w:cs="Times New Roman"/>
                <w:sz w:val="24"/>
                <w:szCs w:val="24"/>
              </w:rPr>
              <w:t xml:space="preserve">тест-бланков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г.Архангельск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97D06" w:rsidRPr="00D0095D" w:rsidRDefault="00FD6FB1" w:rsidP="00FD6F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– количество доставок.</w:t>
            </w:r>
          </w:p>
        </w:tc>
      </w:tr>
      <w:tr w:rsidR="00E948D5" w:rsidRPr="00D0095D" w:rsidTr="006C6D77">
        <w:tc>
          <w:tcPr>
            <w:tcW w:w="567" w:type="dxa"/>
          </w:tcPr>
          <w:p w:rsidR="00E948D5" w:rsidRPr="00E948D5" w:rsidRDefault="00E948D5" w:rsidP="00E94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3" w:type="dxa"/>
          </w:tcPr>
          <w:p w:rsidR="00E948D5" w:rsidRPr="00D0095D" w:rsidRDefault="00E948D5" w:rsidP="00E948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48D5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94" w:type="dxa"/>
          </w:tcPr>
          <w:p w:rsidR="00E948D5" w:rsidRPr="00023333" w:rsidRDefault="00E948D5" w:rsidP="00E948D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 R3850</w:t>
            </w:r>
          </w:p>
        </w:tc>
        <w:tc>
          <w:tcPr>
            <w:tcW w:w="7745" w:type="dxa"/>
          </w:tcPr>
          <w:p w:rsidR="00E948D5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E948D5">
              <w:rPr>
                <w:sz w:val="24"/>
                <w:szCs w:val="24"/>
              </w:rPr>
              <w:t>Цели и задачи мероприятия: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снижение младенческой смертности посредством реализации мероприятий массового обследования новорожденных на врожденные и (или) наследственные заболевания в рамках расширенного неонатального скрининга.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оплата услуг на проведение обследований новорожденных на врожденные и (или) наследственные заболевания (расширенны</w:t>
            </w:r>
            <w:r w:rsidR="00343730">
              <w:rPr>
                <w:sz w:val="24"/>
                <w:szCs w:val="24"/>
              </w:rPr>
              <w:t>й</w:t>
            </w:r>
            <w:r w:rsidRPr="00023333">
              <w:rPr>
                <w:sz w:val="24"/>
                <w:szCs w:val="24"/>
              </w:rPr>
              <w:t xml:space="preserve"> неонатальны</w:t>
            </w:r>
            <w:r w:rsidR="00343730">
              <w:rPr>
                <w:sz w:val="24"/>
                <w:szCs w:val="24"/>
              </w:rPr>
              <w:t>й</w:t>
            </w:r>
            <w:r w:rsidRPr="00023333">
              <w:rPr>
                <w:sz w:val="24"/>
                <w:szCs w:val="24"/>
              </w:rPr>
              <w:t xml:space="preserve"> скрининг).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проведенных обследований новорожденных на врожденные и (или) наследственные заболевания (расширенны</w:t>
            </w:r>
            <w:r w:rsidR="00343730">
              <w:rPr>
                <w:sz w:val="24"/>
                <w:szCs w:val="24"/>
              </w:rPr>
              <w:t>й</w:t>
            </w:r>
            <w:r w:rsidRPr="00023333">
              <w:rPr>
                <w:sz w:val="24"/>
                <w:szCs w:val="24"/>
              </w:rPr>
              <w:t xml:space="preserve"> неонатальны</w:t>
            </w:r>
            <w:r w:rsidR="00343730">
              <w:rPr>
                <w:sz w:val="24"/>
                <w:szCs w:val="24"/>
              </w:rPr>
              <w:t>й</w:t>
            </w:r>
            <w:r w:rsidRPr="00023333">
              <w:rPr>
                <w:sz w:val="24"/>
                <w:szCs w:val="24"/>
              </w:rPr>
              <w:t xml:space="preserve"> скрининг).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= </w:t>
            </w:r>
            <w:proofErr w:type="spellStart"/>
            <w:r w:rsidRPr="00023333">
              <w:rPr>
                <w:sz w:val="24"/>
                <w:szCs w:val="24"/>
              </w:rPr>
              <w:t>Куслуг</w:t>
            </w:r>
            <w:proofErr w:type="spellEnd"/>
            <w:r w:rsidRPr="00023333">
              <w:rPr>
                <w:sz w:val="24"/>
                <w:szCs w:val="24"/>
              </w:rPr>
              <w:t xml:space="preserve"> х </w:t>
            </w:r>
            <w:proofErr w:type="spellStart"/>
            <w:r w:rsidRPr="00023333">
              <w:rPr>
                <w:sz w:val="24"/>
                <w:szCs w:val="24"/>
              </w:rPr>
              <w:t>Сус</w:t>
            </w:r>
            <w:proofErr w:type="spellEnd"/>
            <w:r w:rsidRPr="00023333">
              <w:rPr>
                <w:sz w:val="24"/>
                <w:szCs w:val="24"/>
              </w:rPr>
              <w:t>, где: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- общий размер субсидии;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Куслуг</w:t>
            </w:r>
            <w:proofErr w:type="spellEnd"/>
            <w:r w:rsidRPr="00023333">
              <w:rPr>
                <w:sz w:val="24"/>
                <w:szCs w:val="24"/>
              </w:rPr>
              <w:t xml:space="preserve"> - количество услуг;</w:t>
            </w:r>
          </w:p>
          <w:p w:rsidR="00E948D5" w:rsidRPr="00023333" w:rsidRDefault="00E948D5" w:rsidP="00E948D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Сус</w:t>
            </w:r>
            <w:proofErr w:type="spellEnd"/>
            <w:r w:rsidRPr="00023333">
              <w:rPr>
                <w:sz w:val="24"/>
                <w:szCs w:val="24"/>
              </w:rPr>
              <w:t xml:space="preserve"> - стоимость 1 услуги</w:t>
            </w:r>
          </w:p>
        </w:tc>
      </w:tr>
      <w:tr w:rsidR="00840466" w:rsidRPr="00D0095D" w:rsidTr="000E5113">
        <w:tc>
          <w:tcPr>
            <w:tcW w:w="567" w:type="dxa"/>
          </w:tcPr>
          <w:p w:rsidR="00840466" w:rsidRDefault="00840466" w:rsidP="008404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823" w:type="dxa"/>
          </w:tcPr>
          <w:p w:rsidR="00840466" w:rsidRPr="00D0095D" w:rsidRDefault="00840466" w:rsidP="0084046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40466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доставку тест-бланков </w:t>
            </w:r>
            <w:r w:rsidRPr="00840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медицинских организаций, обеспечивающих проведение расширенного неонатального скрининга</w:t>
            </w:r>
          </w:p>
        </w:tc>
        <w:tc>
          <w:tcPr>
            <w:tcW w:w="1894" w:type="dxa"/>
            <w:tcBorders>
              <w:top w:val="single" w:sz="4" w:space="0" w:color="auto"/>
            </w:tcBorders>
          </w:tcPr>
          <w:p w:rsidR="00840466" w:rsidRPr="00023333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EE6C94">
              <w:rPr>
                <w:sz w:val="24"/>
                <w:szCs w:val="24"/>
              </w:rPr>
              <w:lastRenderedPageBreak/>
              <w:t>ХХ.Х.ХХ.А3850</w:t>
            </w:r>
          </w:p>
        </w:tc>
        <w:tc>
          <w:tcPr>
            <w:tcW w:w="7745" w:type="dxa"/>
            <w:tcBorders>
              <w:top w:val="single" w:sz="4" w:space="0" w:color="auto"/>
            </w:tcBorders>
          </w:tcPr>
          <w:p w:rsidR="00A47E39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EE6C94">
              <w:rPr>
                <w:sz w:val="24"/>
                <w:szCs w:val="24"/>
              </w:rPr>
              <w:t xml:space="preserve">1. </w:t>
            </w:r>
            <w:r w:rsidR="00A47E39" w:rsidRPr="00A47E39">
              <w:rPr>
                <w:sz w:val="24"/>
                <w:szCs w:val="24"/>
              </w:rPr>
              <w:t>Цели и задачи мероприятия:</w:t>
            </w:r>
          </w:p>
          <w:p w:rsidR="00840466" w:rsidRPr="00EE6C94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EE6C94">
              <w:rPr>
                <w:sz w:val="24"/>
                <w:szCs w:val="24"/>
              </w:rPr>
              <w:lastRenderedPageBreak/>
              <w:t xml:space="preserve"> снижение младенческой смертности посредством реализации мероприятий массового обследования новорожденных на врожденные и (или) наследственные заболевания в рамках расширенного неонатального скрининга.</w:t>
            </w:r>
          </w:p>
          <w:p w:rsidR="00840466" w:rsidRPr="00EE6C94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EE6C94">
              <w:rPr>
                <w:sz w:val="24"/>
                <w:szCs w:val="24"/>
              </w:rPr>
              <w:t>2. Направление расходования средств:</w:t>
            </w:r>
          </w:p>
          <w:p w:rsidR="00840466" w:rsidRPr="00EE6C94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EE6C94">
              <w:rPr>
                <w:sz w:val="24"/>
                <w:szCs w:val="24"/>
              </w:rPr>
              <w:t>а) оплата услуг по доставке специальных тест-бланков для проведения обследований новорожденных на врожденные и (или) наследственные заболевания (расширенны</w:t>
            </w:r>
            <w:r w:rsidR="00343730">
              <w:rPr>
                <w:sz w:val="24"/>
                <w:szCs w:val="24"/>
              </w:rPr>
              <w:t>й</w:t>
            </w:r>
            <w:r w:rsidRPr="00EE6C94">
              <w:rPr>
                <w:sz w:val="24"/>
                <w:szCs w:val="24"/>
              </w:rPr>
              <w:t xml:space="preserve"> неонатальны</w:t>
            </w:r>
            <w:r w:rsidR="00343730">
              <w:rPr>
                <w:sz w:val="24"/>
                <w:szCs w:val="24"/>
              </w:rPr>
              <w:t>й</w:t>
            </w:r>
            <w:r w:rsidRPr="00EE6C94">
              <w:rPr>
                <w:sz w:val="24"/>
                <w:szCs w:val="24"/>
              </w:rPr>
              <w:t xml:space="preserve"> скрининг) (обследование первичное</w:t>
            </w:r>
            <w:r w:rsidR="00A47E39">
              <w:rPr>
                <w:sz w:val="24"/>
                <w:szCs w:val="24"/>
              </w:rPr>
              <w:t xml:space="preserve"> (</w:t>
            </w:r>
            <w:proofErr w:type="spellStart"/>
            <w:r w:rsidR="00A47E39">
              <w:rPr>
                <w:sz w:val="24"/>
                <w:szCs w:val="24"/>
              </w:rPr>
              <w:t>г.Санкт</w:t>
            </w:r>
            <w:proofErr w:type="spellEnd"/>
            <w:r w:rsidR="00A47E39">
              <w:rPr>
                <w:sz w:val="24"/>
                <w:szCs w:val="24"/>
              </w:rPr>
              <w:t>-Петербург)</w:t>
            </w:r>
            <w:r w:rsidRPr="00EE6C94">
              <w:rPr>
                <w:sz w:val="24"/>
                <w:szCs w:val="24"/>
              </w:rPr>
              <w:t>, вторичное</w:t>
            </w:r>
            <w:r w:rsidR="00A47E39">
              <w:rPr>
                <w:sz w:val="24"/>
                <w:szCs w:val="24"/>
              </w:rPr>
              <w:t xml:space="preserve"> (</w:t>
            </w:r>
            <w:proofErr w:type="spellStart"/>
            <w:r w:rsidR="00A47E39">
              <w:rPr>
                <w:sz w:val="24"/>
                <w:szCs w:val="24"/>
              </w:rPr>
              <w:t>г.Москва</w:t>
            </w:r>
            <w:proofErr w:type="spellEnd"/>
            <w:r w:rsidR="00A47E39">
              <w:rPr>
                <w:sz w:val="24"/>
                <w:szCs w:val="24"/>
              </w:rPr>
              <w:t>)</w:t>
            </w:r>
            <w:r w:rsidRPr="00EE6C94">
              <w:rPr>
                <w:sz w:val="24"/>
                <w:szCs w:val="24"/>
              </w:rPr>
              <w:t xml:space="preserve">). </w:t>
            </w:r>
          </w:p>
          <w:p w:rsidR="00840466" w:rsidRPr="00EE6C94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EE6C94">
              <w:rPr>
                <w:sz w:val="24"/>
                <w:szCs w:val="24"/>
              </w:rPr>
              <w:t>3. Результатом предоставления целевой субсидии является:</w:t>
            </w:r>
          </w:p>
          <w:p w:rsidR="00840466" w:rsidRPr="00EE6C94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EE6C94">
              <w:rPr>
                <w:sz w:val="24"/>
                <w:szCs w:val="24"/>
              </w:rPr>
              <w:t>1) количество отправлен</w:t>
            </w:r>
            <w:r>
              <w:rPr>
                <w:sz w:val="24"/>
                <w:szCs w:val="24"/>
              </w:rPr>
              <w:t>ных</w:t>
            </w:r>
            <w:r w:rsidRPr="00EE6C94">
              <w:rPr>
                <w:sz w:val="24"/>
                <w:szCs w:val="24"/>
              </w:rPr>
              <w:t xml:space="preserve"> тест-бланков для проведения обследований новорожденных на врожденные и (или) наследственные заболевания (расширенны</w:t>
            </w:r>
            <w:r w:rsidR="00343730">
              <w:rPr>
                <w:sz w:val="24"/>
                <w:szCs w:val="24"/>
              </w:rPr>
              <w:t>й</w:t>
            </w:r>
            <w:r w:rsidRPr="00EE6C94">
              <w:rPr>
                <w:sz w:val="24"/>
                <w:szCs w:val="24"/>
              </w:rPr>
              <w:t xml:space="preserve"> неонатальны</w:t>
            </w:r>
            <w:r w:rsidR="00343730">
              <w:rPr>
                <w:sz w:val="24"/>
                <w:szCs w:val="24"/>
              </w:rPr>
              <w:t>й</w:t>
            </w:r>
            <w:r w:rsidRPr="00EE6C94">
              <w:rPr>
                <w:sz w:val="24"/>
                <w:szCs w:val="24"/>
              </w:rPr>
              <w:t xml:space="preserve"> скрининг).</w:t>
            </w:r>
          </w:p>
          <w:p w:rsidR="00840466" w:rsidRPr="00EE6C94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EE6C94">
              <w:rPr>
                <w:sz w:val="24"/>
                <w:szCs w:val="24"/>
              </w:rPr>
              <w:t>4. Расходы на доставку специальных тест-бланков неонатального скрининга определяется по следующей формуле:</w:t>
            </w:r>
          </w:p>
          <w:p w:rsidR="00840466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40466" w:rsidRPr="00343730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40466">
              <w:rPr>
                <w:sz w:val="24"/>
                <w:szCs w:val="24"/>
              </w:rPr>
              <w:t xml:space="preserve">V </w:t>
            </w:r>
            <w:proofErr w:type="spellStart"/>
            <w:r w:rsidRPr="00840466">
              <w:rPr>
                <w:sz w:val="24"/>
                <w:szCs w:val="24"/>
              </w:rPr>
              <w:t>cубс</w:t>
            </w:r>
            <w:proofErr w:type="spellEnd"/>
            <w:r w:rsidRPr="00840466">
              <w:rPr>
                <w:sz w:val="24"/>
                <w:szCs w:val="24"/>
              </w:rPr>
              <w:t xml:space="preserve"> = </w:t>
            </w:r>
            <w:proofErr w:type="spellStart"/>
            <w:r w:rsidRPr="00840466">
              <w:rPr>
                <w:sz w:val="24"/>
                <w:szCs w:val="24"/>
              </w:rPr>
              <w:t>Стдост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840466">
              <w:rPr>
                <w:sz w:val="24"/>
                <w:szCs w:val="24"/>
              </w:rPr>
              <w:t xml:space="preserve"> x К</w:t>
            </w:r>
            <w:proofErr w:type="spellStart"/>
            <w:r w:rsidR="00343730">
              <w:rPr>
                <w:sz w:val="24"/>
                <w:szCs w:val="24"/>
                <w:lang w:val="en-US"/>
              </w:rPr>
              <w:t>i</w:t>
            </w:r>
            <w:proofErr w:type="spellEnd"/>
            <w:r w:rsidR="00343730">
              <w:rPr>
                <w:sz w:val="24"/>
                <w:szCs w:val="24"/>
              </w:rPr>
              <w:t>, где:</w:t>
            </w:r>
          </w:p>
          <w:p w:rsidR="00840466" w:rsidRPr="00EE6C94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40466" w:rsidRDefault="00840466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EE6C94">
              <w:rPr>
                <w:sz w:val="24"/>
                <w:szCs w:val="24"/>
              </w:rPr>
              <w:t>Vсубс</w:t>
            </w:r>
            <w:proofErr w:type="spellEnd"/>
            <w:r w:rsidRPr="00EE6C94">
              <w:rPr>
                <w:sz w:val="24"/>
                <w:szCs w:val="24"/>
              </w:rPr>
              <w:t xml:space="preserve"> - общий размер субсидии;</w:t>
            </w:r>
          </w:p>
          <w:p w:rsidR="00343730" w:rsidRDefault="00343730" w:rsidP="0084046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343730">
              <w:rPr>
                <w:sz w:val="24"/>
                <w:szCs w:val="24"/>
              </w:rPr>
              <w:t>Стдостi</w:t>
            </w:r>
            <w:proofErr w:type="spellEnd"/>
            <w:r>
              <w:rPr>
                <w:sz w:val="24"/>
                <w:szCs w:val="24"/>
              </w:rPr>
              <w:t xml:space="preserve"> – стоимость доставки 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34373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направления;</w:t>
            </w:r>
          </w:p>
          <w:p w:rsidR="00840466" w:rsidRPr="00023333" w:rsidRDefault="00343730" w:rsidP="00A47E3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A47E39">
              <w:rPr>
                <w:sz w:val="24"/>
                <w:szCs w:val="24"/>
              </w:rPr>
              <w:t xml:space="preserve"> </w:t>
            </w:r>
            <w:r w:rsidR="00A47E39" w:rsidRPr="00A47E39">
              <w:rPr>
                <w:sz w:val="24"/>
                <w:szCs w:val="24"/>
              </w:rPr>
              <w:t>–</w:t>
            </w:r>
            <w:r w:rsidR="00A47E39">
              <w:rPr>
                <w:sz w:val="24"/>
                <w:szCs w:val="24"/>
              </w:rPr>
              <w:t xml:space="preserve"> количество доставок </w:t>
            </w:r>
            <w:r w:rsidR="00A47E39" w:rsidRPr="00A47E39">
              <w:rPr>
                <w:sz w:val="24"/>
                <w:szCs w:val="24"/>
              </w:rPr>
              <w:t>i- направления</w:t>
            </w:r>
            <w:r w:rsidR="00A47E39">
              <w:rPr>
                <w:sz w:val="24"/>
                <w:szCs w:val="24"/>
              </w:rPr>
              <w:t>.</w:t>
            </w:r>
          </w:p>
        </w:tc>
      </w:tr>
      <w:tr w:rsidR="00A47E39" w:rsidRPr="00D0095D" w:rsidTr="006C6D77">
        <w:tc>
          <w:tcPr>
            <w:tcW w:w="567" w:type="dxa"/>
          </w:tcPr>
          <w:p w:rsidR="00A47E39" w:rsidRDefault="00A47E39" w:rsidP="00A47E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3823" w:type="dxa"/>
          </w:tcPr>
          <w:p w:rsidR="00A47E39" w:rsidRPr="00023333" w:rsidRDefault="00A47E39" w:rsidP="00A47E3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Субсидии бюджетным учреждениям на мероприятия в сфере информатизации здравоохранения</w:t>
            </w:r>
          </w:p>
        </w:tc>
        <w:tc>
          <w:tcPr>
            <w:tcW w:w="1894" w:type="dxa"/>
          </w:tcPr>
          <w:p w:rsidR="00A47E39" w:rsidRPr="00023333" w:rsidRDefault="00A47E39" w:rsidP="00A47E3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D3384B">
              <w:rPr>
                <w:sz w:val="24"/>
                <w:szCs w:val="24"/>
              </w:rPr>
              <w:t>7Л240</w:t>
            </w:r>
          </w:p>
        </w:tc>
        <w:tc>
          <w:tcPr>
            <w:tcW w:w="7745" w:type="dxa"/>
          </w:tcPr>
          <w:p w:rsidR="00A47E39" w:rsidRDefault="00A47E39" w:rsidP="00A47E3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A47E39">
              <w:rPr>
                <w:sz w:val="24"/>
                <w:szCs w:val="24"/>
              </w:rPr>
              <w:t>Цели и задачи мероприятия:</w:t>
            </w:r>
          </w:p>
          <w:p w:rsidR="007E7B13" w:rsidRDefault="007E7B13" w:rsidP="00A47E3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E7B13">
              <w:rPr>
                <w:sz w:val="24"/>
                <w:szCs w:val="24"/>
              </w:rPr>
              <w:t>овышение эффективности функционирования системы здравоохранения путем создания механизмов взаимодействия медицинских организаций на основе ЕГИСЗ, внедрения цифровых технологий и платформенных решений, формирующих единый цифровой контур здравоохранения</w:t>
            </w:r>
          </w:p>
          <w:p w:rsidR="00A47E39" w:rsidRDefault="00A47E39" w:rsidP="00A47E3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Направления расходования средств:</w:t>
            </w:r>
          </w:p>
          <w:p w:rsidR="00437043" w:rsidRDefault="00437043" w:rsidP="00A47E3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437043">
              <w:rPr>
                <w:sz w:val="24"/>
                <w:szCs w:val="24"/>
              </w:rPr>
              <w:t xml:space="preserve">расходы, связанные с созданием единого цифрового контура в здравоохранении на основе ЕГИСЗ с целью внедрения, развития и модернизации в медицинских организациях государственной системы здравоохранения Ненецкого автономного округа медицинских информационных систем, соответствующих требованиям Минздрава России, обеспечивающих информационное взаимодействие с </w:t>
            </w:r>
            <w:r w:rsidRPr="00437043">
              <w:rPr>
                <w:sz w:val="24"/>
                <w:szCs w:val="24"/>
              </w:rPr>
              <w:lastRenderedPageBreak/>
              <w:t>подсистемами ЕГИСЗ.</w:t>
            </w: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84313A">
              <w:rPr>
                <w:sz w:val="24"/>
                <w:szCs w:val="24"/>
              </w:rPr>
              <w:t>Результатом предоставления целевой субсидии является доля медицинских организаций государственной системы здравоохранения, использующих медицинские информационные системы для организации и оказания медицинской помощи гражданам, обеспечивающих информационное взаимодействие с ЕГИСЗ.</w:t>
            </w: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84313A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84313A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84313A">
              <w:rPr>
                <w:sz w:val="24"/>
                <w:szCs w:val="24"/>
              </w:rPr>
              <w:t>Vсубс</w:t>
            </w:r>
            <w:proofErr w:type="spellEnd"/>
            <w:r w:rsidRPr="0084313A">
              <w:rPr>
                <w:sz w:val="24"/>
                <w:szCs w:val="24"/>
              </w:rPr>
              <w:t xml:space="preserve"> = </w:t>
            </w:r>
            <w:proofErr w:type="gramStart"/>
            <w:r w:rsidRPr="0084313A">
              <w:rPr>
                <w:sz w:val="24"/>
                <w:szCs w:val="24"/>
              </w:rPr>
              <w:t>∑(</w:t>
            </w:r>
            <w:proofErr w:type="spellStart"/>
            <w:proofErr w:type="gramEnd"/>
            <w:r w:rsidRPr="0084313A">
              <w:rPr>
                <w:sz w:val="24"/>
                <w:szCs w:val="24"/>
              </w:rPr>
              <w:t>Прi</w:t>
            </w:r>
            <w:proofErr w:type="spellEnd"/>
            <w:r w:rsidRPr="0084313A">
              <w:rPr>
                <w:sz w:val="24"/>
                <w:szCs w:val="24"/>
              </w:rPr>
              <w:t xml:space="preserve"> x </w:t>
            </w:r>
            <w:proofErr w:type="spellStart"/>
            <w:r w:rsidRPr="0084313A">
              <w:rPr>
                <w:sz w:val="24"/>
                <w:szCs w:val="24"/>
              </w:rPr>
              <w:t>Cтi</w:t>
            </w:r>
            <w:proofErr w:type="spellEnd"/>
            <w:r w:rsidRPr="0084313A">
              <w:rPr>
                <w:sz w:val="24"/>
                <w:szCs w:val="24"/>
              </w:rPr>
              <w:t>) + ∑(</w:t>
            </w:r>
            <w:proofErr w:type="spellStart"/>
            <w:r w:rsidRPr="0084313A">
              <w:rPr>
                <w:sz w:val="24"/>
                <w:szCs w:val="24"/>
              </w:rPr>
              <w:t>Мзi</w:t>
            </w:r>
            <w:proofErr w:type="spellEnd"/>
            <w:r w:rsidRPr="0084313A">
              <w:rPr>
                <w:sz w:val="24"/>
                <w:szCs w:val="24"/>
              </w:rPr>
              <w:t xml:space="preserve"> x </w:t>
            </w:r>
            <w:proofErr w:type="spellStart"/>
            <w:r w:rsidRPr="0084313A">
              <w:rPr>
                <w:sz w:val="24"/>
                <w:szCs w:val="24"/>
              </w:rPr>
              <w:t>Стi</w:t>
            </w:r>
            <w:proofErr w:type="spellEnd"/>
            <w:r w:rsidRPr="0084313A">
              <w:rPr>
                <w:sz w:val="24"/>
                <w:szCs w:val="24"/>
              </w:rPr>
              <w:t>) + ∑(</w:t>
            </w:r>
            <w:proofErr w:type="spellStart"/>
            <w:r w:rsidRPr="0084313A">
              <w:rPr>
                <w:sz w:val="24"/>
                <w:szCs w:val="24"/>
              </w:rPr>
              <w:t>Осi</w:t>
            </w:r>
            <w:proofErr w:type="spellEnd"/>
            <w:r w:rsidRPr="0084313A">
              <w:rPr>
                <w:sz w:val="24"/>
                <w:szCs w:val="24"/>
              </w:rPr>
              <w:t xml:space="preserve"> x </w:t>
            </w:r>
            <w:proofErr w:type="spellStart"/>
            <w:r w:rsidRPr="0084313A">
              <w:rPr>
                <w:sz w:val="24"/>
                <w:szCs w:val="24"/>
              </w:rPr>
              <w:t>Стi</w:t>
            </w:r>
            <w:proofErr w:type="spellEnd"/>
            <w:r w:rsidRPr="0084313A">
              <w:rPr>
                <w:sz w:val="24"/>
                <w:szCs w:val="24"/>
              </w:rPr>
              <w:t>) + ∑(</w:t>
            </w:r>
            <w:proofErr w:type="spellStart"/>
            <w:r w:rsidRPr="0084313A">
              <w:rPr>
                <w:sz w:val="24"/>
                <w:szCs w:val="24"/>
              </w:rPr>
              <w:t>Услi</w:t>
            </w:r>
            <w:proofErr w:type="spellEnd"/>
            <w:r w:rsidRPr="0084313A">
              <w:rPr>
                <w:sz w:val="24"/>
                <w:szCs w:val="24"/>
              </w:rPr>
              <w:t xml:space="preserve"> x </w:t>
            </w:r>
            <w:proofErr w:type="spellStart"/>
            <w:r w:rsidRPr="0084313A">
              <w:rPr>
                <w:sz w:val="24"/>
                <w:szCs w:val="24"/>
              </w:rPr>
              <w:t>Стi</w:t>
            </w:r>
            <w:proofErr w:type="spellEnd"/>
            <w:r w:rsidRPr="0084313A">
              <w:rPr>
                <w:sz w:val="24"/>
                <w:szCs w:val="24"/>
              </w:rPr>
              <w:t>), где:</w:t>
            </w: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84313A">
              <w:rPr>
                <w:sz w:val="24"/>
                <w:szCs w:val="24"/>
              </w:rPr>
              <w:t>Vсубс</w:t>
            </w:r>
            <w:proofErr w:type="spellEnd"/>
            <w:r w:rsidRPr="0084313A">
              <w:rPr>
                <w:sz w:val="24"/>
                <w:szCs w:val="24"/>
              </w:rPr>
              <w:t xml:space="preserve"> - общий размер субсидии;</w:t>
            </w: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84313A">
              <w:rPr>
                <w:sz w:val="24"/>
                <w:szCs w:val="24"/>
              </w:rPr>
              <w:t>Пр</w:t>
            </w:r>
            <w:proofErr w:type="spellEnd"/>
            <w:r w:rsidRPr="0084313A">
              <w:rPr>
                <w:sz w:val="24"/>
                <w:szCs w:val="24"/>
              </w:rPr>
              <w:t xml:space="preserve"> – лицензии и программное обеспечение i-</w:t>
            </w:r>
            <w:proofErr w:type="spellStart"/>
            <w:r w:rsidRPr="0084313A">
              <w:rPr>
                <w:sz w:val="24"/>
                <w:szCs w:val="24"/>
              </w:rPr>
              <w:t>го</w:t>
            </w:r>
            <w:proofErr w:type="spellEnd"/>
            <w:r w:rsidRPr="0084313A">
              <w:rPr>
                <w:sz w:val="24"/>
                <w:szCs w:val="24"/>
              </w:rPr>
              <w:t xml:space="preserve"> наименования;</w:t>
            </w: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84313A">
              <w:rPr>
                <w:sz w:val="24"/>
                <w:szCs w:val="24"/>
              </w:rPr>
              <w:t>Мзi</w:t>
            </w:r>
            <w:proofErr w:type="spellEnd"/>
            <w:r w:rsidRPr="0084313A">
              <w:rPr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84313A">
              <w:rPr>
                <w:sz w:val="24"/>
                <w:szCs w:val="24"/>
              </w:rPr>
              <w:t>го</w:t>
            </w:r>
            <w:proofErr w:type="spellEnd"/>
            <w:r w:rsidRPr="0084313A">
              <w:rPr>
                <w:sz w:val="24"/>
                <w:szCs w:val="24"/>
              </w:rPr>
              <w:t xml:space="preserve"> наименования;</w:t>
            </w: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84313A">
              <w:rPr>
                <w:sz w:val="24"/>
                <w:szCs w:val="24"/>
              </w:rPr>
              <w:t>Осi</w:t>
            </w:r>
            <w:proofErr w:type="spellEnd"/>
            <w:r w:rsidRPr="0084313A">
              <w:rPr>
                <w:sz w:val="24"/>
                <w:szCs w:val="24"/>
              </w:rPr>
              <w:t xml:space="preserve"> - основные средства i-</w:t>
            </w:r>
            <w:proofErr w:type="spellStart"/>
            <w:r w:rsidRPr="0084313A">
              <w:rPr>
                <w:sz w:val="24"/>
                <w:szCs w:val="24"/>
              </w:rPr>
              <w:t>го</w:t>
            </w:r>
            <w:proofErr w:type="spellEnd"/>
            <w:r w:rsidRPr="0084313A">
              <w:rPr>
                <w:sz w:val="24"/>
                <w:szCs w:val="24"/>
              </w:rPr>
              <w:t xml:space="preserve"> наименования;</w:t>
            </w:r>
          </w:p>
          <w:p w:rsidR="0084313A" w:rsidRP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84313A">
              <w:rPr>
                <w:sz w:val="24"/>
                <w:szCs w:val="24"/>
              </w:rPr>
              <w:t>Услi</w:t>
            </w:r>
            <w:proofErr w:type="spellEnd"/>
            <w:r w:rsidRPr="0084313A">
              <w:rPr>
                <w:sz w:val="24"/>
                <w:szCs w:val="24"/>
              </w:rPr>
              <w:t xml:space="preserve"> - услуги в сфере информатизации (внедрение, развитие и модернизация медицинских информационных систем) i-</w:t>
            </w:r>
            <w:proofErr w:type="spellStart"/>
            <w:r w:rsidRPr="0084313A">
              <w:rPr>
                <w:sz w:val="24"/>
                <w:szCs w:val="24"/>
              </w:rPr>
              <w:t>го</w:t>
            </w:r>
            <w:proofErr w:type="spellEnd"/>
            <w:r w:rsidRPr="0084313A">
              <w:rPr>
                <w:sz w:val="24"/>
                <w:szCs w:val="24"/>
              </w:rPr>
              <w:t xml:space="preserve"> наименования;</w:t>
            </w:r>
          </w:p>
          <w:p w:rsidR="00A47E39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84313A">
              <w:rPr>
                <w:sz w:val="24"/>
                <w:szCs w:val="24"/>
              </w:rPr>
              <w:t>Стi</w:t>
            </w:r>
            <w:proofErr w:type="spellEnd"/>
            <w:r w:rsidRPr="0084313A">
              <w:rPr>
                <w:sz w:val="24"/>
                <w:szCs w:val="24"/>
              </w:rPr>
              <w:t xml:space="preserve"> - стоимость за единицу i-</w:t>
            </w:r>
            <w:proofErr w:type="spellStart"/>
            <w:r w:rsidRPr="0084313A">
              <w:rPr>
                <w:sz w:val="24"/>
                <w:szCs w:val="24"/>
              </w:rPr>
              <w:t>го</w:t>
            </w:r>
            <w:proofErr w:type="spellEnd"/>
            <w:r w:rsidRPr="0084313A">
              <w:rPr>
                <w:sz w:val="24"/>
                <w:szCs w:val="24"/>
              </w:rPr>
              <w:t xml:space="preserve"> наименования</w:t>
            </w:r>
          </w:p>
        </w:tc>
      </w:tr>
      <w:tr w:rsidR="0084313A" w:rsidRPr="00D0095D" w:rsidTr="006C6D77">
        <w:tc>
          <w:tcPr>
            <w:tcW w:w="567" w:type="dxa"/>
          </w:tcPr>
          <w:p w:rsidR="0084313A" w:rsidRDefault="0084313A" w:rsidP="008431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3823" w:type="dxa"/>
          </w:tcPr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Ежемесячные денежные выплаты детям-сиротам и детям, оставшимся без попечения родителей, - воспитанникам государственных организаций, на личные расходы</w:t>
            </w:r>
          </w:p>
        </w:tc>
        <w:tc>
          <w:tcPr>
            <w:tcW w:w="1894" w:type="dxa"/>
          </w:tcPr>
          <w:p w:rsidR="0084313A" w:rsidRPr="00023333" w:rsidRDefault="0084313A" w:rsidP="008431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ХХ.Х.ХХ.7П090</w:t>
            </w:r>
          </w:p>
        </w:tc>
        <w:tc>
          <w:tcPr>
            <w:tcW w:w="7745" w:type="dxa"/>
          </w:tcPr>
          <w:p w:rsidR="0084313A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84313A">
              <w:rPr>
                <w:sz w:val="24"/>
                <w:szCs w:val="24"/>
              </w:rPr>
              <w:t>Цели и задачи мероприятия: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содействие социальной адаптации и интеграции в общество детей-сирот и детей, оставшихся без попечения родителей, лиц из их числа.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ежемесячные выплаты детям-сиротам и детям, оставшимся без попечения родителей, воспитанникам государственных учреждений на личные расходы в соответствии с нормативными правовыми актами Ненецкого автономного округа.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детей, получивших денежную выплату.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= (</w:t>
            </w:r>
            <w:r>
              <w:rPr>
                <w:sz w:val="24"/>
                <w:szCs w:val="24"/>
              </w:rPr>
              <w:t>К</w:t>
            </w:r>
            <w:r w:rsidRPr="00023333">
              <w:rPr>
                <w:sz w:val="24"/>
                <w:szCs w:val="24"/>
              </w:rPr>
              <w:t xml:space="preserve"> х </w:t>
            </w:r>
            <w:r>
              <w:rPr>
                <w:sz w:val="24"/>
                <w:szCs w:val="24"/>
              </w:rPr>
              <w:t>Р</w:t>
            </w:r>
            <w:r w:rsidRPr="00023333">
              <w:rPr>
                <w:sz w:val="24"/>
                <w:szCs w:val="24"/>
              </w:rPr>
              <w:t xml:space="preserve"> х </w:t>
            </w:r>
            <w:proofErr w:type="spellStart"/>
            <w:r w:rsidRPr="00023333">
              <w:rPr>
                <w:sz w:val="24"/>
                <w:szCs w:val="24"/>
              </w:rPr>
              <w:t>Кмес</w:t>
            </w:r>
            <w:proofErr w:type="spellEnd"/>
            <w:r w:rsidRPr="00023333">
              <w:rPr>
                <w:sz w:val="24"/>
                <w:szCs w:val="24"/>
              </w:rPr>
              <w:t>), где: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lastRenderedPageBreak/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- общий размер субсидии;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3333">
              <w:rPr>
                <w:sz w:val="24"/>
                <w:szCs w:val="24"/>
              </w:rPr>
              <w:t xml:space="preserve"> - количество детей в возрасте от 7 до 18 лет;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023333">
              <w:rPr>
                <w:sz w:val="24"/>
                <w:szCs w:val="24"/>
              </w:rPr>
              <w:t xml:space="preserve"> - размер выплаты, рублей;</w:t>
            </w:r>
          </w:p>
          <w:p w:rsidR="0084313A" w:rsidRPr="00023333" w:rsidRDefault="0084313A" w:rsidP="0084313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Кмес</w:t>
            </w:r>
            <w:proofErr w:type="spellEnd"/>
            <w:r w:rsidRPr="00023333">
              <w:rPr>
                <w:sz w:val="24"/>
                <w:szCs w:val="24"/>
              </w:rPr>
              <w:t xml:space="preserve"> - количество месяцев</w:t>
            </w:r>
          </w:p>
        </w:tc>
      </w:tr>
      <w:tr w:rsidR="00EE3313" w:rsidRPr="00D0095D" w:rsidTr="006C6D77">
        <w:tc>
          <w:tcPr>
            <w:tcW w:w="567" w:type="dxa"/>
          </w:tcPr>
          <w:p w:rsidR="00EE3313" w:rsidRDefault="00EE3313" w:rsidP="00EE3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3823" w:type="dxa"/>
          </w:tcPr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Единовременное пособие выпускникам государственных организаций для детей-сирот и детей, оставшихся без попечения родителей</w:t>
            </w:r>
          </w:p>
        </w:tc>
        <w:tc>
          <w:tcPr>
            <w:tcW w:w="1894" w:type="dxa"/>
          </w:tcPr>
          <w:p w:rsidR="00EE3313" w:rsidRPr="00023333" w:rsidRDefault="00EE3313" w:rsidP="00EE331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ХХ.Х.ХХ.7П100</w:t>
            </w:r>
          </w:p>
        </w:tc>
        <w:tc>
          <w:tcPr>
            <w:tcW w:w="7745" w:type="dxa"/>
          </w:tcPr>
          <w:p w:rsidR="00EE331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 xml:space="preserve">1. </w:t>
            </w:r>
            <w:r w:rsidRPr="00EE3313">
              <w:rPr>
                <w:sz w:val="24"/>
                <w:szCs w:val="24"/>
              </w:rPr>
              <w:t>Цели и задачи мероприятия: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>содействие социальной адаптации и интеграции в общество детей-сирот и детей, оставшихся без попечения родителей, лиц из их числа.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>2. Направление расходования средств: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>выплаты единовременных пособий выпускникам государственных организаций для детей-сирот и детей, оставшихся без попечения родителей, расходы на денежную компенсацию взамен одежды, обуви, мягкого инвентаря и оборудования.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>3.Результатом предоставления целевой субсидии является количество выпускников, получивших пособие.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E331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 xml:space="preserve">V </w:t>
            </w:r>
            <w:proofErr w:type="spellStart"/>
            <w:r w:rsidRPr="00B51231">
              <w:rPr>
                <w:sz w:val="24"/>
                <w:szCs w:val="24"/>
                <w:vertAlign w:val="subscript"/>
              </w:rPr>
              <w:t>субс</w:t>
            </w:r>
            <w:proofErr w:type="spellEnd"/>
            <w:r w:rsidRPr="00B51231">
              <w:rPr>
                <w:sz w:val="24"/>
                <w:szCs w:val="24"/>
              </w:rPr>
              <w:t xml:space="preserve"> = (К</w:t>
            </w:r>
            <w:r w:rsidRPr="00B51231">
              <w:rPr>
                <w:sz w:val="24"/>
                <w:szCs w:val="24"/>
                <w:vertAlign w:val="subscript"/>
              </w:rPr>
              <w:t xml:space="preserve">д </w:t>
            </w:r>
            <w:r w:rsidRPr="00B51231">
              <w:rPr>
                <w:sz w:val="24"/>
                <w:szCs w:val="24"/>
              </w:rPr>
              <w:t xml:space="preserve">x Комп </w:t>
            </w:r>
            <w:r w:rsidRPr="00B51231">
              <w:rPr>
                <w:sz w:val="24"/>
                <w:szCs w:val="24"/>
                <w:vertAlign w:val="subscript"/>
              </w:rPr>
              <w:t>д)</w:t>
            </w:r>
            <w:r w:rsidRPr="00B51231">
              <w:rPr>
                <w:sz w:val="24"/>
                <w:szCs w:val="24"/>
              </w:rPr>
              <w:t xml:space="preserve"> + (К</w:t>
            </w:r>
            <w:r w:rsidRPr="00B51231">
              <w:rPr>
                <w:sz w:val="24"/>
                <w:szCs w:val="24"/>
                <w:vertAlign w:val="subscript"/>
              </w:rPr>
              <w:t>м</w:t>
            </w:r>
            <w:r w:rsidRPr="00B51231">
              <w:rPr>
                <w:sz w:val="24"/>
                <w:szCs w:val="24"/>
              </w:rPr>
              <w:t xml:space="preserve"> x Комп </w:t>
            </w:r>
            <w:r w:rsidRPr="00B51231">
              <w:rPr>
                <w:sz w:val="24"/>
                <w:szCs w:val="24"/>
                <w:vertAlign w:val="subscript"/>
              </w:rPr>
              <w:t>м</w:t>
            </w:r>
            <w:r w:rsidRPr="00B51231">
              <w:rPr>
                <w:sz w:val="24"/>
                <w:szCs w:val="24"/>
              </w:rPr>
              <w:t xml:space="preserve">) + (ЕДП х </w:t>
            </w:r>
            <w:proofErr w:type="spellStart"/>
            <w:r w:rsidRPr="00B51231">
              <w:rPr>
                <w:sz w:val="24"/>
                <w:szCs w:val="24"/>
              </w:rPr>
              <w:t>К</w:t>
            </w:r>
            <w:r w:rsidRPr="00B51231">
              <w:rPr>
                <w:sz w:val="24"/>
                <w:szCs w:val="24"/>
                <w:vertAlign w:val="subscript"/>
              </w:rPr>
              <w:t>вып</w:t>
            </w:r>
            <w:proofErr w:type="spellEnd"/>
            <w:r w:rsidRPr="00B51231">
              <w:rPr>
                <w:sz w:val="24"/>
                <w:szCs w:val="24"/>
              </w:rPr>
              <w:t>), где:</w:t>
            </w:r>
            <w:r>
              <w:rPr>
                <w:sz w:val="24"/>
                <w:szCs w:val="24"/>
              </w:rPr>
              <w:t xml:space="preserve"> </w:t>
            </w:r>
          </w:p>
          <w:p w:rsidR="00EE331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A74BAC" w:rsidRDefault="00A74BAC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A74BAC">
              <w:rPr>
                <w:sz w:val="24"/>
                <w:szCs w:val="24"/>
              </w:rPr>
              <w:t>Vсубс</w:t>
            </w:r>
            <w:proofErr w:type="spellEnd"/>
            <w:r w:rsidRPr="00A74BAC">
              <w:rPr>
                <w:sz w:val="24"/>
                <w:szCs w:val="24"/>
              </w:rPr>
              <w:t xml:space="preserve"> - общий размер субсидии;</w:t>
            </w:r>
          </w:p>
          <w:p w:rsidR="00EE331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>К</w:t>
            </w:r>
            <w:r w:rsidRPr="00B51231">
              <w:rPr>
                <w:sz w:val="24"/>
                <w:szCs w:val="24"/>
                <w:vertAlign w:val="subscript"/>
              </w:rPr>
              <w:t>Д</w:t>
            </w:r>
            <w:r w:rsidRPr="00B51231">
              <w:rPr>
                <w:sz w:val="24"/>
                <w:szCs w:val="24"/>
              </w:rPr>
              <w:t xml:space="preserve"> - количество выпускников девочек;  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>К</w:t>
            </w:r>
            <w:r w:rsidRPr="00B51231">
              <w:rPr>
                <w:sz w:val="24"/>
                <w:szCs w:val="24"/>
                <w:vertAlign w:val="subscript"/>
              </w:rPr>
              <w:t>М</w:t>
            </w:r>
            <w:r w:rsidRPr="00B51231">
              <w:rPr>
                <w:sz w:val="24"/>
                <w:szCs w:val="24"/>
              </w:rPr>
              <w:t xml:space="preserve"> - количество выпускников мальчиков</w:t>
            </w:r>
            <w:r>
              <w:rPr>
                <w:sz w:val="24"/>
                <w:szCs w:val="24"/>
              </w:rPr>
              <w:t>;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B51231">
              <w:rPr>
                <w:sz w:val="24"/>
                <w:szCs w:val="24"/>
              </w:rPr>
              <w:t>К</w:t>
            </w:r>
            <w:r w:rsidRPr="00B51231">
              <w:rPr>
                <w:sz w:val="24"/>
                <w:szCs w:val="24"/>
                <w:vertAlign w:val="subscript"/>
              </w:rPr>
              <w:t>вып</w:t>
            </w:r>
            <w:proofErr w:type="spellEnd"/>
            <w:r w:rsidRPr="00B51231">
              <w:rPr>
                <w:sz w:val="24"/>
                <w:szCs w:val="24"/>
              </w:rPr>
              <w:t xml:space="preserve"> - количество выпускников;</w:t>
            </w:r>
          </w:p>
          <w:p w:rsidR="00EE3313" w:rsidRPr="00B51231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 xml:space="preserve">Комп </w:t>
            </w:r>
            <w:r w:rsidRPr="00B51231">
              <w:rPr>
                <w:sz w:val="24"/>
                <w:szCs w:val="24"/>
                <w:vertAlign w:val="subscript"/>
              </w:rPr>
              <w:t>д</w:t>
            </w:r>
            <w:r w:rsidRPr="00B51231">
              <w:rPr>
                <w:sz w:val="24"/>
                <w:szCs w:val="24"/>
              </w:rPr>
              <w:t>- размер денежной компенсации для девочек</w:t>
            </w:r>
            <w:r>
              <w:rPr>
                <w:sz w:val="24"/>
                <w:szCs w:val="24"/>
              </w:rPr>
              <w:t>;</w:t>
            </w:r>
            <w:r w:rsidRPr="00B51231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Комп </w:t>
            </w:r>
            <w:r w:rsidRPr="00B51231">
              <w:rPr>
                <w:sz w:val="24"/>
                <w:szCs w:val="24"/>
                <w:vertAlign w:val="subscript"/>
              </w:rPr>
              <w:t>м</w:t>
            </w:r>
            <w:r w:rsidRPr="00B51231">
              <w:rPr>
                <w:sz w:val="24"/>
                <w:szCs w:val="24"/>
              </w:rPr>
              <w:t>- размер денежной компенсации для мальчиков</w:t>
            </w:r>
            <w:r>
              <w:rPr>
                <w:sz w:val="24"/>
                <w:szCs w:val="24"/>
              </w:rPr>
              <w:t>;</w:t>
            </w:r>
          </w:p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B51231">
              <w:rPr>
                <w:sz w:val="24"/>
                <w:szCs w:val="24"/>
              </w:rPr>
              <w:t>ЕДП - единовременное денежное пособие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EE3313" w:rsidRPr="00D0095D" w:rsidTr="006C6D77">
        <w:tc>
          <w:tcPr>
            <w:tcW w:w="567" w:type="dxa"/>
          </w:tcPr>
          <w:p w:rsidR="00EE3313" w:rsidRDefault="00EE3313" w:rsidP="00EE3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823" w:type="dxa"/>
          </w:tcPr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Вознаграждение лицам, осуществляющим на договорной основе постинтернатный патронат</w:t>
            </w:r>
          </w:p>
        </w:tc>
        <w:tc>
          <w:tcPr>
            <w:tcW w:w="1894" w:type="dxa"/>
          </w:tcPr>
          <w:p w:rsidR="00EE3313" w:rsidRPr="00023333" w:rsidRDefault="00EE3313" w:rsidP="00EE331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ХХ.Х.ХХ.7П220</w:t>
            </w:r>
          </w:p>
        </w:tc>
        <w:tc>
          <w:tcPr>
            <w:tcW w:w="7745" w:type="dxa"/>
          </w:tcPr>
          <w:p w:rsidR="00F97377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1</w:t>
            </w:r>
            <w:r w:rsidR="00F97377">
              <w:t xml:space="preserve"> </w:t>
            </w:r>
            <w:r w:rsidR="00F97377" w:rsidRPr="00F97377">
              <w:rPr>
                <w:sz w:val="24"/>
                <w:szCs w:val="24"/>
              </w:rPr>
              <w:t>Цели и задачи мероприятия:</w:t>
            </w:r>
          </w:p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содействие социальной адаптации и интеграции в общество детей-сирот и детей, оставшихся без попечения родителей, лиц из их числа.</w:t>
            </w:r>
          </w:p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ежемесячные выплаты лицам, осуществляющим на договорной основе постинтернатное сопровождение.</w:t>
            </w:r>
          </w:p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lastRenderedPageBreak/>
              <w:t>3. Результатом предоставления целевой субсидии является количество лиц, нуждающихся в сопровождении на основе постинтернатного патроната.</w:t>
            </w:r>
          </w:p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EE331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субсидии определяется исходя из количества участников</w:t>
            </w:r>
          </w:p>
          <w:p w:rsidR="00A74BAC" w:rsidRDefault="00A74BAC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A74BAC" w:rsidRDefault="00A74BAC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A74BAC">
              <w:rPr>
                <w:sz w:val="24"/>
                <w:szCs w:val="24"/>
              </w:rPr>
              <w:t xml:space="preserve">V </w:t>
            </w:r>
            <w:proofErr w:type="spellStart"/>
            <w:r w:rsidRPr="00A74BAC">
              <w:rPr>
                <w:sz w:val="24"/>
                <w:szCs w:val="24"/>
              </w:rPr>
              <w:t>субс</w:t>
            </w:r>
            <w:proofErr w:type="spellEnd"/>
            <w:r>
              <w:rPr>
                <w:sz w:val="24"/>
                <w:szCs w:val="24"/>
              </w:rPr>
              <w:t xml:space="preserve"> = К х Р х </w:t>
            </w:r>
            <w:proofErr w:type="spellStart"/>
            <w:r>
              <w:rPr>
                <w:sz w:val="24"/>
                <w:szCs w:val="24"/>
              </w:rPr>
              <w:t>Кмес</w:t>
            </w:r>
            <w:proofErr w:type="spellEnd"/>
            <w:r>
              <w:rPr>
                <w:sz w:val="24"/>
                <w:szCs w:val="24"/>
              </w:rPr>
              <w:t xml:space="preserve"> + </w:t>
            </w:r>
            <w:proofErr w:type="spellStart"/>
            <w:r>
              <w:rPr>
                <w:sz w:val="24"/>
                <w:szCs w:val="24"/>
              </w:rPr>
              <w:t>Стрвзн</w:t>
            </w:r>
            <w:proofErr w:type="spellEnd"/>
            <w:r>
              <w:rPr>
                <w:sz w:val="24"/>
                <w:szCs w:val="24"/>
              </w:rPr>
              <w:t>, где:</w:t>
            </w:r>
          </w:p>
          <w:p w:rsidR="00A74BAC" w:rsidRPr="00023333" w:rsidRDefault="00A74BAC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- общий размер субсидии;</w:t>
            </w:r>
          </w:p>
          <w:p w:rsidR="00EE3313" w:rsidRPr="00023333" w:rsidRDefault="00A74BAC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EE3313" w:rsidRPr="00023333">
              <w:rPr>
                <w:sz w:val="24"/>
                <w:szCs w:val="24"/>
              </w:rPr>
              <w:t xml:space="preserve"> - количество лиц, нуждающихся в сопровождении;</w:t>
            </w:r>
          </w:p>
          <w:p w:rsidR="00EE3313" w:rsidRPr="00023333" w:rsidRDefault="00A74BAC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EE3313" w:rsidRPr="00023333">
              <w:rPr>
                <w:sz w:val="24"/>
                <w:szCs w:val="24"/>
              </w:rPr>
              <w:t xml:space="preserve"> - размер ежемесячного вознаграждения;</w:t>
            </w:r>
          </w:p>
          <w:p w:rsidR="00EE3313" w:rsidRPr="00023333" w:rsidRDefault="00EE3313" w:rsidP="00EE33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Кмес</w:t>
            </w:r>
            <w:proofErr w:type="spellEnd"/>
            <w:r w:rsidRPr="00023333">
              <w:rPr>
                <w:sz w:val="24"/>
                <w:szCs w:val="24"/>
              </w:rPr>
              <w:t xml:space="preserve"> - количество месяцев;</w:t>
            </w:r>
          </w:p>
          <w:p w:rsidR="00EE3313" w:rsidRPr="00023333" w:rsidRDefault="00A74BAC" w:rsidP="00A74BAC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Стрвзн</w:t>
            </w:r>
            <w:proofErr w:type="spellEnd"/>
            <w:r w:rsidR="00EE3313" w:rsidRPr="00023333">
              <w:rPr>
                <w:sz w:val="24"/>
                <w:szCs w:val="24"/>
              </w:rPr>
              <w:t xml:space="preserve"> - страховые взносы</w:t>
            </w:r>
            <w:r>
              <w:rPr>
                <w:sz w:val="24"/>
                <w:szCs w:val="24"/>
              </w:rPr>
              <w:t>.</w:t>
            </w:r>
          </w:p>
        </w:tc>
      </w:tr>
      <w:tr w:rsidR="00F97377" w:rsidRPr="00D0095D" w:rsidTr="006C6D77">
        <w:tc>
          <w:tcPr>
            <w:tcW w:w="567" w:type="dxa"/>
          </w:tcPr>
          <w:p w:rsidR="00F97377" w:rsidRDefault="00F97377" w:rsidP="00F973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3823" w:type="dxa"/>
          </w:tcPr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Выплаты специалистам, работающим и проживающим в сельских населенных пунктах Ненецкого автономного округа</w:t>
            </w:r>
          </w:p>
        </w:tc>
        <w:tc>
          <w:tcPr>
            <w:tcW w:w="1894" w:type="dxa"/>
          </w:tcPr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ХХ.Х.ХХ.7С470</w:t>
            </w:r>
          </w:p>
        </w:tc>
        <w:tc>
          <w:tcPr>
            <w:tcW w:w="7745" w:type="dxa"/>
          </w:tcPr>
          <w:p w:rsidR="00F97377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F97377">
              <w:rPr>
                <w:sz w:val="24"/>
                <w:szCs w:val="24"/>
              </w:rPr>
              <w:t>Цели и задачи мероприятия:</w:t>
            </w:r>
          </w:p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повышение социальной защищенности специалистов, работающих в сфере социальной защиты и здравоохранения.</w:t>
            </w:r>
          </w:p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1) предоставление денежной компенсации расходов по оплате за жилое помещение и коммунальные услуги (за исключением платы за наем жилого помещения);</w:t>
            </w:r>
          </w:p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2) ежемесячная денежная компенсация за наем жилых помещений в размере фактически понесенных расходов, но не более 5 000 рублей в месяц.</w:t>
            </w:r>
          </w:p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получателей выплат.</w:t>
            </w:r>
          </w:p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F97377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97377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F97377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97377">
              <w:rPr>
                <w:sz w:val="24"/>
                <w:szCs w:val="24"/>
              </w:rPr>
              <w:t xml:space="preserve">V </w:t>
            </w:r>
            <w:proofErr w:type="spellStart"/>
            <w:r w:rsidRPr="00F97377">
              <w:rPr>
                <w:sz w:val="24"/>
                <w:szCs w:val="24"/>
              </w:rPr>
              <w:t>субс</w:t>
            </w:r>
            <w:proofErr w:type="spellEnd"/>
            <w:r w:rsidRPr="00F97377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Кчел</w:t>
            </w:r>
            <w:proofErr w:type="spellEnd"/>
            <w:r>
              <w:rPr>
                <w:sz w:val="24"/>
                <w:szCs w:val="24"/>
              </w:rPr>
              <w:t xml:space="preserve"> х </w:t>
            </w:r>
            <w:proofErr w:type="spellStart"/>
            <w:r>
              <w:rPr>
                <w:sz w:val="24"/>
                <w:szCs w:val="24"/>
              </w:rPr>
              <w:t>Рнорматив_жкх</w:t>
            </w:r>
            <w:proofErr w:type="spellEnd"/>
            <w:r w:rsidR="00582F3F">
              <w:rPr>
                <w:sz w:val="24"/>
                <w:szCs w:val="24"/>
              </w:rPr>
              <w:t xml:space="preserve"> + </w:t>
            </w:r>
            <w:proofErr w:type="spellStart"/>
            <w:r w:rsidR="00582F3F">
              <w:rPr>
                <w:sz w:val="24"/>
                <w:szCs w:val="24"/>
              </w:rPr>
              <w:t>Кчел</w:t>
            </w:r>
            <w:proofErr w:type="spellEnd"/>
            <w:r w:rsidR="00582F3F">
              <w:rPr>
                <w:sz w:val="24"/>
                <w:szCs w:val="24"/>
              </w:rPr>
              <w:t xml:space="preserve"> х </w:t>
            </w:r>
            <w:proofErr w:type="spellStart"/>
            <w:r w:rsidR="00582F3F">
              <w:rPr>
                <w:sz w:val="24"/>
                <w:szCs w:val="24"/>
              </w:rPr>
              <w:t>Рнорматив_наем</w:t>
            </w:r>
            <w:proofErr w:type="spellEnd"/>
            <w:r w:rsidR="00582F3F">
              <w:rPr>
                <w:sz w:val="24"/>
                <w:szCs w:val="24"/>
              </w:rPr>
              <w:t>, где:</w:t>
            </w:r>
          </w:p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F97377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- общий размер субсидии;</w:t>
            </w:r>
          </w:p>
          <w:p w:rsidR="00582F3F" w:rsidRPr="00023333" w:rsidRDefault="00582F3F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Кчел</w:t>
            </w:r>
            <w:proofErr w:type="spellEnd"/>
            <w:r>
              <w:rPr>
                <w:sz w:val="24"/>
                <w:szCs w:val="24"/>
              </w:rPr>
              <w:t xml:space="preserve"> – количество человек;</w:t>
            </w:r>
          </w:p>
          <w:p w:rsidR="00F97377" w:rsidRPr="00023333" w:rsidRDefault="00582F3F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</w:t>
            </w:r>
            <w:r w:rsidR="00F97377" w:rsidRPr="00023333">
              <w:rPr>
                <w:sz w:val="24"/>
                <w:szCs w:val="24"/>
              </w:rPr>
              <w:t>норматив_</w:t>
            </w:r>
            <w:r>
              <w:rPr>
                <w:sz w:val="24"/>
                <w:szCs w:val="24"/>
              </w:rPr>
              <w:t>жкх</w:t>
            </w:r>
            <w:proofErr w:type="spellEnd"/>
            <w:r w:rsidR="00F97377" w:rsidRPr="00023333">
              <w:rPr>
                <w:sz w:val="24"/>
                <w:szCs w:val="24"/>
              </w:rPr>
              <w:t xml:space="preserve"> - затраты на компенсацию расходов по плате за жилое </w:t>
            </w:r>
            <w:r w:rsidR="00F97377" w:rsidRPr="00023333">
              <w:rPr>
                <w:sz w:val="24"/>
                <w:szCs w:val="24"/>
              </w:rPr>
              <w:lastRenderedPageBreak/>
              <w:t>помещение и коммунальные услуги (за исключением платы за наем жилого помещения) в размере 1</w:t>
            </w:r>
            <w:r>
              <w:rPr>
                <w:sz w:val="24"/>
                <w:szCs w:val="24"/>
              </w:rPr>
              <w:t> </w:t>
            </w:r>
            <w:r w:rsidR="00F97377" w:rsidRPr="00023333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</w:t>
            </w:r>
            <w:r w:rsidR="00F97377" w:rsidRPr="00023333">
              <w:rPr>
                <w:sz w:val="24"/>
                <w:szCs w:val="24"/>
              </w:rPr>
              <w:t xml:space="preserve"> рублей на жилое помещение (норматив подлежит увеличению в первом и четвертом квартале на коэффициент 1,8);</w:t>
            </w:r>
          </w:p>
          <w:p w:rsidR="00582F3F" w:rsidRDefault="00582F3F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</w:t>
            </w:r>
            <w:r w:rsidR="00F97377" w:rsidRPr="00023333">
              <w:rPr>
                <w:sz w:val="24"/>
                <w:szCs w:val="24"/>
              </w:rPr>
              <w:t>норматив_наем</w:t>
            </w:r>
            <w:proofErr w:type="spellEnd"/>
            <w:r w:rsidR="00F97377" w:rsidRPr="00023333">
              <w:rPr>
                <w:sz w:val="24"/>
                <w:szCs w:val="24"/>
              </w:rPr>
              <w:t xml:space="preserve"> - затраты на компенсацию расходов за наем жилых помещений в размере фактически понесенных расходов, но не более</w:t>
            </w:r>
          </w:p>
          <w:p w:rsidR="00F97377" w:rsidRPr="00023333" w:rsidRDefault="00F97377" w:rsidP="00F9737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 5</w:t>
            </w:r>
            <w:r w:rsidR="00582F3F">
              <w:rPr>
                <w:sz w:val="24"/>
                <w:szCs w:val="24"/>
              </w:rPr>
              <w:t> </w:t>
            </w:r>
            <w:r w:rsidRPr="00023333">
              <w:rPr>
                <w:sz w:val="24"/>
                <w:szCs w:val="24"/>
              </w:rPr>
              <w:t>000</w:t>
            </w:r>
            <w:r w:rsidR="00582F3F">
              <w:rPr>
                <w:sz w:val="24"/>
                <w:szCs w:val="24"/>
              </w:rPr>
              <w:t>,0</w:t>
            </w:r>
            <w:r w:rsidRPr="00023333">
              <w:rPr>
                <w:sz w:val="24"/>
                <w:szCs w:val="24"/>
              </w:rPr>
              <w:t xml:space="preserve"> рублей в месяц</w:t>
            </w:r>
            <w:r w:rsidR="00582F3F">
              <w:rPr>
                <w:sz w:val="24"/>
                <w:szCs w:val="24"/>
              </w:rPr>
              <w:t>.</w:t>
            </w:r>
          </w:p>
        </w:tc>
      </w:tr>
      <w:tr w:rsidR="000E5113" w:rsidRPr="00D0095D" w:rsidTr="006C6D77">
        <w:tc>
          <w:tcPr>
            <w:tcW w:w="567" w:type="dxa"/>
          </w:tcPr>
          <w:p w:rsidR="000E5113" w:rsidRPr="00577234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3823" w:type="dxa"/>
          </w:tcPr>
          <w:p w:rsidR="000E5113" w:rsidRPr="00D0095D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граждан старшего поколения в интеллектуально-творческих конкурсах межрегионального и всероссийского уровней</w:t>
            </w:r>
          </w:p>
        </w:tc>
        <w:tc>
          <w:tcPr>
            <w:tcW w:w="1894" w:type="dxa"/>
          </w:tcPr>
          <w:p w:rsidR="000E5113" w:rsidRPr="00D0095D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ХХ.Х.ХХ.7B050</w:t>
            </w:r>
          </w:p>
        </w:tc>
        <w:tc>
          <w:tcPr>
            <w:tcW w:w="7745" w:type="dxa"/>
          </w:tcPr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97FFB">
              <w:rPr>
                <w:sz w:val="24"/>
                <w:szCs w:val="24"/>
              </w:rPr>
              <w:t xml:space="preserve">1. </w:t>
            </w:r>
            <w:r w:rsidRPr="00885BF3">
              <w:rPr>
                <w:sz w:val="24"/>
                <w:szCs w:val="24"/>
              </w:rPr>
              <w:t>Цели и задачи мероприятия: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проездом и проживанием граждан старшего поколения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расходы на приобретение материальных запасов и основных средств.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принявших участие в мероприятиях.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Сбi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К)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Cпр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Д x К)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)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Сбi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проезда i- 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направления;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проживания за сутки</w:t>
            </w:r>
            <w:r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i- </w:t>
            </w:r>
            <w:proofErr w:type="spellStart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</w:t>
            </w: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Д - количество дней;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– стоимость i-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Pr="00197FFB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основные средства i-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Pr="00D0095D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услуг i-</w:t>
            </w:r>
            <w:proofErr w:type="spellStart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7FF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0E5113" w:rsidRPr="00D0095D" w:rsidTr="006C6D77">
        <w:tc>
          <w:tcPr>
            <w:tcW w:w="567" w:type="dxa"/>
          </w:tcPr>
          <w:p w:rsidR="000E5113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823" w:type="dxa"/>
          </w:tcPr>
          <w:p w:rsidR="000E5113" w:rsidRPr="00B67DCA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7DCA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0E5113" w:rsidRPr="00D0095D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7DCA">
              <w:rPr>
                <w:rFonts w:ascii="Times New Roman" w:hAnsi="Times New Roman" w:cs="Times New Roman"/>
                <w:sz w:val="24"/>
                <w:szCs w:val="24"/>
              </w:rPr>
              <w:t xml:space="preserve">по преемственности поколений, </w:t>
            </w:r>
            <w:r w:rsidRPr="00B67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укреплению семейных ценностей</w:t>
            </w:r>
          </w:p>
        </w:tc>
        <w:tc>
          <w:tcPr>
            <w:tcW w:w="1894" w:type="dxa"/>
          </w:tcPr>
          <w:p w:rsidR="000E5113" w:rsidRPr="00D0095D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ХХ.Х.ХХ.7B0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67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5" w:type="dxa"/>
          </w:tcPr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7DCA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0E5113" w:rsidRPr="006E2B88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0E5113" w:rsidRPr="006E2B88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Направление расходования средств:</w:t>
            </w:r>
          </w:p>
          <w:p w:rsidR="000E5113" w:rsidRPr="006E2B88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чествования победителей мероприятий.</w:t>
            </w:r>
          </w:p>
          <w:p w:rsidR="000E5113" w:rsidRPr="006E2B88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мероприятиях.</w:t>
            </w:r>
          </w:p>
          <w:p w:rsidR="000E5113" w:rsidRPr="006E2B88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0E5113" w:rsidRPr="006E2B88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113" w:rsidRPr="0095127F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) + ∑(</w:t>
            </w:r>
            <w:proofErr w:type="spellStart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 w:rsidRPr="00951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1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Кусл</w:t>
            </w:r>
            <w:r w:rsidRPr="00951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95127F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0E5113" w:rsidRPr="006E2B88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i-</w:t>
            </w:r>
            <w:proofErr w:type="spellStart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Pr="006E2B88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Pr="001919C0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E2B88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6E2B88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услуги</w:t>
            </w:r>
            <w:r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>-го наименования;</w:t>
            </w:r>
          </w:p>
          <w:p w:rsidR="000E5113" w:rsidRPr="00D0095D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услуг i-</w:t>
            </w:r>
            <w:proofErr w:type="spellStart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1919C0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0E5113" w:rsidRPr="00D0095D" w:rsidTr="006C6D77">
        <w:tc>
          <w:tcPr>
            <w:tcW w:w="567" w:type="dxa"/>
          </w:tcPr>
          <w:p w:rsidR="000E5113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3823" w:type="dxa"/>
          </w:tcPr>
          <w:p w:rsidR="000E5113" w:rsidRPr="00D0095D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94" w:type="dxa"/>
          </w:tcPr>
          <w:p w:rsidR="000E5113" w:rsidRPr="00D0095D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ХХ.Х.ХХ.7В070</w:t>
            </w:r>
          </w:p>
        </w:tc>
        <w:tc>
          <w:tcPr>
            <w:tcW w:w="7745" w:type="dxa"/>
          </w:tcPr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97FFB">
              <w:rPr>
                <w:sz w:val="24"/>
                <w:szCs w:val="24"/>
              </w:rPr>
              <w:t xml:space="preserve">1. </w:t>
            </w:r>
            <w:r w:rsidRPr="00885BF3">
              <w:rPr>
                <w:sz w:val="24"/>
                <w:szCs w:val="24"/>
              </w:rPr>
              <w:t>Цели и задачи мероприятия: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с организацией мероприятий, посвященных празднику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, в том числе приобретение продуктовых наборов, оплата услуг за проведение торжественного приема - обеда, услуги за медицинское обслуживание.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мероприятии.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Vсуб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gram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proofErr w:type="gram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) + ∑(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Стуслi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i-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Стуслi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стоимость услуги i-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Pr="00D0095D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услуг i-</w:t>
            </w: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</w:t>
            </w:r>
          </w:p>
        </w:tc>
      </w:tr>
      <w:tr w:rsidR="000E5113" w:rsidRPr="00D0095D" w:rsidTr="006C6D77">
        <w:tc>
          <w:tcPr>
            <w:tcW w:w="567" w:type="dxa"/>
          </w:tcPr>
          <w:p w:rsidR="000E5113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49.</w:t>
            </w:r>
          </w:p>
        </w:tc>
        <w:tc>
          <w:tcPr>
            <w:tcW w:w="3823" w:type="dxa"/>
          </w:tcPr>
          <w:p w:rsidR="000E5113" w:rsidRPr="00D0095D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Дооборудование государственных учреждений социального обслуживания населения</w:t>
            </w:r>
          </w:p>
        </w:tc>
        <w:tc>
          <w:tcPr>
            <w:tcW w:w="1894" w:type="dxa"/>
          </w:tcPr>
          <w:p w:rsidR="000E5113" w:rsidRPr="00D0095D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ХХ.Х.ХХ.7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5" w:type="dxa"/>
          </w:tcPr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населения.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расходы, направленные на проведение комплекса работ по дооборудованию Учреждений социального обслуживания населения для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с учетом их особых потребностей.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0E5113" w:rsidRPr="00577234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577234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gram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proofErr w:type="gram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∑(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) + ∑(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), где:</w:t>
            </w: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- общий размер субсидии;</w:t>
            </w: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– стоимость i-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Куслi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услуг i-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5113" w:rsidRPr="0098047D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Мзi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0E5113" w:rsidRPr="00D0095D" w:rsidRDefault="000E5113" w:rsidP="000E5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>Осi</w:t>
            </w:r>
            <w:proofErr w:type="spellEnd"/>
            <w:r w:rsidRPr="0098047D">
              <w:rPr>
                <w:rFonts w:ascii="Times New Roman" w:hAnsi="Times New Roman" w:cs="Times New Roman"/>
                <w:sz w:val="24"/>
                <w:szCs w:val="24"/>
              </w:rPr>
              <w:t xml:space="preserve"> - осно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вные средства 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наименования. </w:t>
            </w:r>
          </w:p>
        </w:tc>
      </w:tr>
      <w:tr w:rsidR="000E5113" w:rsidRPr="0098047D" w:rsidTr="000E5113">
        <w:tc>
          <w:tcPr>
            <w:tcW w:w="567" w:type="dxa"/>
          </w:tcPr>
          <w:p w:rsidR="000E5113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823" w:type="dxa"/>
          </w:tcPr>
          <w:p w:rsidR="000E5113" w:rsidRPr="0098047D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Мероприятия по обеспечению доступности и качества реабилитационных услуг для инвалидов и детей-инвалидов, а также по содействию их социальной интеграции</w:t>
            </w:r>
          </w:p>
        </w:tc>
        <w:tc>
          <w:tcPr>
            <w:tcW w:w="1894" w:type="dxa"/>
          </w:tcPr>
          <w:p w:rsidR="000E5113" w:rsidRPr="0098047D" w:rsidRDefault="000E5113" w:rsidP="000E511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ХХ.Х.ХХ.7Д070</w:t>
            </w:r>
          </w:p>
        </w:tc>
        <w:tc>
          <w:tcPr>
            <w:tcW w:w="7745" w:type="dxa"/>
          </w:tcPr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1. Цели и задачи мероприятия:</w:t>
            </w:r>
          </w:p>
          <w:p w:rsidR="000E5113" w:rsidRPr="0098047D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улучшение условий жизнедеятельности инвалидов и детей-инвалидов, а также по содействию их социальной интеграции.</w:t>
            </w:r>
          </w:p>
          <w:p w:rsidR="000E5113" w:rsidRPr="0098047D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2. Направление расходования средств:</w:t>
            </w:r>
          </w:p>
          <w:p w:rsidR="000E5113" w:rsidRPr="0098047D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расходы, связанные с проведение совещаний, круглых столов, конференций, семинаров по проблемам социальной защищенности инвалидов и других маломобильных групп населения.</w:t>
            </w:r>
          </w:p>
          <w:p w:rsidR="000E5113" w:rsidRPr="0098047D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3. Результатом предоставления целевой субсидии является обеспечение доступности и качества реабилитационных услуг для инвалидов и детей-</w:t>
            </w:r>
            <w:r w:rsidRPr="0098047D">
              <w:rPr>
                <w:sz w:val="24"/>
                <w:szCs w:val="24"/>
              </w:rPr>
              <w:lastRenderedPageBreak/>
              <w:t>инвалидов, а также по содействию их социальной интеграции.</w:t>
            </w:r>
          </w:p>
          <w:p w:rsidR="000E5113" w:rsidRPr="0098047D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0E5113" w:rsidRPr="0098047D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8047D">
              <w:rPr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Pr="00CB406B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Vсубс</w:t>
            </w:r>
            <w:proofErr w:type="spellEnd"/>
            <w:r w:rsidRPr="00CB406B">
              <w:rPr>
                <w:sz w:val="24"/>
                <w:szCs w:val="24"/>
              </w:rPr>
              <w:t xml:space="preserve"> = </w:t>
            </w:r>
            <w:proofErr w:type="gramStart"/>
            <w:r w:rsidRPr="00CB406B">
              <w:rPr>
                <w:sz w:val="24"/>
                <w:szCs w:val="24"/>
              </w:rPr>
              <w:t>∑(</w:t>
            </w:r>
            <w:proofErr w:type="spellStart"/>
            <w:proofErr w:type="gramEnd"/>
            <w:r w:rsidRPr="00CB406B">
              <w:rPr>
                <w:sz w:val="24"/>
                <w:szCs w:val="24"/>
              </w:rPr>
              <w:t>Стi</w:t>
            </w:r>
            <w:proofErr w:type="spellEnd"/>
            <w:r w:rsidRPr="00CB406B">
              <w:rPr>
                <w:sz w:val="24"/>
                <w:szCs w:val="24"/>
              </w:rPr>
              <w:t xml:space="preserve"> x </w:t>
            </w:r>
            <w:proofErr w:type="spellStart"/>
            <w:r w:rsidRPr="00CB406B">
              <w:rPr>
                <w:sz w:val="24"/>
                <w:szCs w:val="24"/>
              </w:rPr>
              <w:t>Куслi</w:t>
            </w:r>
            <w:proofErr w:type="spellEnd"/>
            <w:r w:rsidRPr="00CB406B">
              <w:rPr>
                <w:sz w:val="24"/>
                <w:szCs w:val="24"/>
              </w:rPr>
              <w:t>) + ∑(</w:t>
            </w:r>
            <w:proofErr w:type="spellStart"/>
            <w:r w:rsidRPr="00CB406B">
              <w:rPr>
                <w:sz w:val="24"/>
                <w:szCs w:val="24"/>
              </w:rPr>
              <w:t>Стi</w:t>
            </w:r>
            <w:proofErr w:type="spellEnd"/>
            <w:r w:rsidRPr="00CB406B">
              <w:rPr>
                <w:sz w:val="24"/>
                <w:szCs w:val="24"/>
              </w:rPr>
              <w:t xml:space="preserve"> x </w:t>
            </w:r>
            <w:proofErr w:type="spellStart"/>
            <w:r w:rsidRPr="00CB406B">
              <w:rPr>
                <w:sz w:val="24"/>
                <w:szCs w:val="24"/>
              </w:rPr>
              <w:t>Мзi</w:t>
            </w:r>
            <w:proofErr w:type="spellEnd"/>
            <w:r w:rsidRPr="00CB406B">
              <w:rPr>
                <w:sz w:val="24"/>
                <w:szCs w:val="24"/>
              </w:rPr>
              <w:t>) + ∑(</w:t>
            </w:r>
            <w:proofErr w:type="spellStart"/>
            <w:r w:rsidRPr="00CB406B">
              <w:rPr>
                <w:sz w:val="24"/>
                <w:szCs w:val="24"/>
              </w:rPr>
              <w:t>Стi</w:t>
            </w:r>
            <w:proofErr w:type="spellEnd"/>
            <w:r w:rsidRPr="00CB406B">
              <w:rPr>
                <w:sz w:val="24"/>
                <w:szCs w:val="24"/>
              </w:rPr>
              <w:t xml:space="preserve"> x </w:t>
            </w:r>
            <w:proofErr w:type="spellStart"/>
            <w:r w:rsidRPr="00CB406B">
              <w:rPr>
                <w:sz w:val="24"/>
                <w:szCs w:val="24"/>
              </w:rPr>
              <w:t>Осi</w:t>
            </w:r>
            <w:proofErr w:type="spellEnd"/>
            <w:r w:rsidRPr="00CB406B">
              <w:rPr>
                <w:sz w:val="24"/>
                <w:szCs w:val="24"/>
              </w:rPr>
              <w:t>), где:</w:t>
            </w:r>
          </w:p>
          <w:p w:rsidR="000E5113" w:rsidRPr="00CB406B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Pr="00CB406B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Vсубс</w:t>
            </w:r>
            <w:proofErr w:type="spellEnd"/>
            <w:r w:rsidRPr="00CB406B">
              <w:rPr>
                <w:sz w:val="24"/>
                <w:szCs w:val="24"/>
              </w:rPr>
              <w:t xml:space="preserve"> - общий размер субсидии;</w:t>
            </w:r>
          </w:p>
          <w:p w:rsidR="000E5113" w:rsidRPr="00CB406B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Стi</w:t>
            </w:r>
            <w:proofErr w:type="spellEnd"/>
            <w:r w:rsidRPr="00CB406B">
              <w:rPr>
                <w:sz w:val="24"/>
                <w:szCs w:val="24"/>
              </w:rPr>
              <w:t xml:space="preserve"> – стоимость i-</w:t>
            </w:r>
            <w:proofErr w:type="spellStart"/>
            <w:r w:rsidRPr="00CB406B">
              <w:rPr>
                <w:sz w:val="24"/>
                <w:szCs w:val="24"/>
              </w:rPr>
              <w:t>го</w:t>
            </w:r>
            <w:proofErr w:type="spellEnd"/>
            <w:r w:rsidRPr="00CB406B">
              <w:rPr>
                <w:sz w:val="24"/>
                <w:szCs w:val="24"/>
              </w:rPr>
              <w:t xml:space="preserve"> наименования;</w:t>
            </w:r>
          </w:p>
          <w:p w:rsidR="000E5113" w:rsidRPr="00CB406B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Куслi</w:t>
            </w:r>
            <w:proofErr w:type="spellEnd"/>
            <w:r w:rsidRPr="00CB406B">
              <w:rPr>
                <w:sz w:val="24"/>
                <w:szCs w:val="24"/>
              </w:rPr>
              <w:t xml:space="preserve"> - количество услуг i-</w:t>
            </w:r>
            <w:proofErr w:type="spellStart"/>
            <w:r w:rsidRPr="00CB406B">
              <w:rPr>
                <w:sz w:val="24"/>
                <w:szCs w:val="24"/>
              </w:rPr>
              <w:t>го</w:t>
            </w:r>
            <w:proofErr w:type="spellEnd"/>
            <w:r w:rsidRPr="00CB406B">
              <w:rPr>
                <w:sz w:val="24"/>
                <w:szCs w:val="24"/>
              </w:rPr>
              <w:t xml:space="preserve"> наименования;</w:t>
            </w:r>
          </w:p>
          <w:p w:rsidR="000E5113" w:rsidRPr="00CB406B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Мзi</w:t>
            </w:r>
            <w:proofErr w:type="spellEnd"/>
            <w:r w:rsidRPr="00CB406B">
              <w:rPr>
                <w:sz w:val="24"/>
                <w:szCs w:val="24"/>
              </w:rPr>
              <w:t xml:space="preserve"> - материальные запасы i-</w:t>
            </w:r>
            <w:proofErr w:type="spellStart"/>
            <w:r w:rsidRPr="00CB406B">
              <w:rPr>
                <w:sz w:val="24"/>
                <w:szCs w:val="24"/>
              </w:rPr>
              <w:t>го</w:t>
            </w:r>
            <w:proofErr w:type="spellEnd"/>
            <w:r w:rsidRPr="00CB406B">
              <w:rPr>
                <w:sz w:val="24"/>
                <w:szCs w:val="24"/>
              </w:rPr>
              <w:t xml:space="preserve"> наименования;</w:t>
            </w:r>
          </w:p>
          <w:p w:rsidR="000E5113" w:rsidRPr="0098047D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B406B">
              <w:rPr>
                <w:sz w:val="24"/>
                <w:szCs w:val="24"/>
              </w:rPr>
              <w:t>Осi</w:t>
            </w:r>
            <w:proofErr w:type="spellEnd"/>
            <w:r w:rsidRPr="00CB406B">
              <w:rPr>
                <w:sz w:val="24"/>
                <w:szCs w:val="24"/>
              </w:rPr>
              <w:t xml:space="preserve"> - основные средства i-</w:t>
            </w:r>
            <w:proofErr w:type="spellStart"/>
            <w:r w:rsidRPr="00CB406B">
              <w:rPr>
                <w:sz w:val="24"/>
                <w:szCs w:val="24"/>
              </w:rPr>
              <w:t>го</w:t>
            </w:r>
            <w:proofErr w:type="spellEnd"/>
            <w:r w:rsidRPr="00CB406B">
              <w:rPr>
                <w:sz w:val="24"/>
                <w:szCs w:val="24"/>
              </w:rPr>
              <w:t xml:space="preserve"> наименования.</w:t>
            </w:r>
          </w:p>
        </w:tc>
      </w:tr>
      <w:tr w:rsidR="000E5113" w:rsidRPr="00480A92" w:rsidTr="000E5113">
        <w:tc>
          <w:tcPr>
            <w:tcW w:w="567" w:type="dxa"/>
          </w:tcPr>
          <w:p w:rsidR="000E5113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3823" w:type="dxa"/>
          </w:tcPr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Субсидия бюджетным учреждениям на оплату транспортных расходов по перевозке врачебных бригад в населенные пункты Ненецкого автономного округа</w:t>
            </w:r>
          </w:p>
        </w:tc>
        <w:tc>
          <w:tcPr>
            <w:tcW w:w="1894" w:type="dxa"/>
          </w:tcPr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A1174F">
              <w:rPr>
                <w:sz w:val="24"/>
                <w:szCs w:val="24"/>
              </w:rPr>
              <w:t>7Л010</w:t>
            </w:r>
          </w:p>
        </w:tc>
        <w:tc>
          <w:tcPr>
            <w:tcW w:w="7745" w:type="dxa"/>
          </w:tcPr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CB406B">
              <w:rPr>
                <w:sz w:val="24"/>
                <w:szCs w:val="24"/>
              </w:rPr>
              <w:t>Цели и задачи мероприятия: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14DA0">
              <w:rPr>
                <w:sz w:val="24"/>
                <w:szCs w:val="24"/>
              </w:rPr>
              <w:t>овышение доступности и качества медицинской помощи</w:t>
            </w:r>
            <w:r w:rsidRPr="00023333">
              <w:rPr>
                <w:sz w:val="24"/>
                <w:szCs w:val="24"/>
              </w:rPr>
              <w:t>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Направления расходования средств: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оплата транспортных услуг по перевозке медицинских работников, медицинских бригад и грузов, в населенные пункты на территории Ненецкого автономного округа.</w:t>
            </w:r>
            <w:r>
              <w:t xml:space="preserve"> </w:t>
            </w:r>
            <w:r w:rsidRPr="00414DA0">
              <w:rPr>
                <w:sz w:val="24"/>
                <w:szCs w:val="24"/>
              </w:rPr>
              <w:t>в целях обеспечения основных видов деятельности учреждения</w:t>
            </w:r>
            <w:r>
              <w:rPr>
                <w:sz w:val="24"/>
                <w:szCs w:val="24"/>
              </w:rPr>
              <w:t>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населенных пунктов на территории Ненецкого автономного округа, в которых оказывалась медицинская помощь мобильными врачебными бригадами.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Vсубс</w:t>
            </w:r>
            <w:proofErr w:type="spellEnd"/>
            <w:r w:rsidRPr="00023333">
              <w:rPr>
                <w:sz w:val="24"/>
                <w:szCs w:val="24"/>
              </w:rPr>
              <w:t xml:space="preserve"> = </w:t>
            </w:r>
            <w:proofErr w:type="gramStart"/>
            <w:r>
              <w:rPr>
                <w:sz w:val="24"/>
                <w:szCs w:val="24"/>
              </w:rPr>
              <w:t>∑(</w:t>
            </w:r>
            <w:proofErr w:type="gramEnd"/>
            <w:r w:rsidRPr="00023333">
              <w:rPr>
                <w:sz w:val="24"/>
                <w:szCs w:val="24"/>
              </w:rPr>
              <w:t xml:space="preserve">Ч x </w:t>
            </w:r>
            <w:proofErr w:type="spellStart"/>
            <w:r w:rsidRPr="00023333">
              <w:rPr>
                <w:sz w:val="24"/>
                <w:szCs w:val="24"/>
              </w:rPr>
              <w:t>Тi</w:t>
            </w:r>
            <w:proofErr w:type="spellEnd"/>
            <w:r w:rsidRPr="00023333">
              <w:rPr>
                <w:sz w:val="24"/>
                <w:szCs w:val="24"/>
              </w:rPr>
              <w:t xml:space="preserve"> x К</w:t>
            </w:r>
            <w:r>
              <w:rPr>
                <w:sz w:val="24"/>
                <w:szCs w:val="24"/>
              </w:rPr>
              <w:t>)</w:t>
            </w:r>
            <w:r w:rsidRPr="00023333">
              <w:rPr>
                <w:sz w:val="24"/>
                <w:szCs w:val="24"/>
              </w:rPr>
              <w:t xml:space="preserve">+ </w:t>
            </w:r>
            <w:r>
              <w:rPr>
                <w:sz w:val="24"/>
                <w:szCs w:val="24"/>
              </w:rPr>
              <w:t>∑</w:t>
            </w:r>
            <w:r w:rsidRPr="00414DA0">
              <w:rPr>
                <w:sz w:val="24"/>
                <w:szCs w:val="24"/>
              </w:rPr>
              <w:t>(</w:t>
            </w:r>
            <w:r w:rsidRPr="00023333">
              <w:rPr>
                <w:sz w:val="24"/>
                <w:szCs w:val="24"/>
              </w:rPr>
              <w:t>С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x </w:t>
            </w:r>
            <w:proofErr w:type="spellStart"/>
            <w:r w:rsidRPr="00023333">
              <w:rPr>
                <w:sz w:val="24"/>
                <w:szCs w:val="24"/>
              </w:rPr>
              <w:t>Ti</w:t>
            </w:r>
            <w:proofErr w:type="spellEnd"/>
            <w:r>
              <w:rPr>
                <w:sz w:val="24"/>
                <w:szCs w:val="24"/>
              </w:rPr>
              <w:t xml:space="preserve"> х К)</w:t>
            </w:r>
            <w:r w:rsidRPr="00023333">
              <w:rPr>
                <w:sz w:val="24"/>
                <w:szCs w:val="24"/>
              </w:rPr>
              <w:t>, где: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414DA0">
              <w:rPr>
                <w:sz w:val="24"/>
                <w:szCs w:val="24"/>
              </w:rPr>
              <w:t>Vсубс</w:t>
            </w:r>
            <w:proofErr w:type="spellEnd"/>
            <w:r w:rsidRPr="00414DA0">
              <w:rPr>
                <w:sz w:val="24"/>
                <w:szCs w:val="24"/>
              </w:rPr>
              <w:t xml:space="preserve"> - общий размер субсидии;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Ч - норма час;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Тi</w:t>
            </w:r>
            <w:proofErr w:type="spellEnd"/>
            <w:r w:rsidRPr="000233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023333">
              <w:rPr>
                <w:sz w:val="24"/>
                <w:szCs w:val="24"/>
              </w:rPr>
              <w:t xml:space="preserve"> </w:t>
            </w:r>
            <w:proofErr w:type="gramStart"/>
            <w:r w:rsidRPr="00023333">
              <w:rPr>
                <w:sz w:val="24"/>
                <w:szCs w:val="24"/>
              </w:rPr>
              <w:t>тариф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414DA0">
              <w:rPr>
                <w:sz w:val="24"/>
                <w:szCs w:val="24"/>
              </w:rPr>
              <w:t>i</w:t>
            </w:r>
            <w:proofErr w:type="gramEnd"/>
            <w:r w:rsidRPr="00414DA0">
              <w:rPr>
                <w:sz w:val="24"/>
                <w:szCs w:val="24"/>
              </w:rPr>
              <w:t>-</w:t>
            </w:r>
            <w:proofErr w:type="spellStart"/>
            <w:r w:rsidRPr="00414DA0">
              <w:rPr>
                <w:sz w:val="24"/>
                <w:szCs w:val="24"/>
              </w:rPr>
              <w:t>го</w:t>
            </w:r>
            <w:proofErr w:type="spellEnd"/>
            <w:r w:rsidRPr="00414DA0">
              <w:rPr>
                <w:sz w:val="24"/>
                <w:szCs w:val="24"/>
              </w:rPr>
              <w:t xml:space="preserve"> наименования;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К - количество вылетов;</w:t>
            </w:r>
          </w:p>
          <w:p w:rsidR="000E5113" w:rsidRPr="00480A92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- вес груза</w:t>
            </w:r>
            <w:r w:rsidRPr="00414DA0">
              <w:rPr>
                <w:sz w:val="24"/>
                <w:szCs w:val="24"/>
              </w:rPr>
              <w:t xml:space="preserve"> </w:t>
            </w:r>
            <w:proofErr w:type="spellStart"/>
            <w:r w:rsidRPr="00414DA0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414DA0">
              <w:rPr>
                <w:sz w:val="24"/>
                <w:szCs w:val="24"/>
              </w:rPr>
              <w:t>-го наименования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0E5113" w:rsidRPr="006C12EB" w:rsidTr="000E5113">
        <w:tc>
          <w:tcPr>
            <w:tcW w:w="567" w:type="dxa"/>
          </w:tcPr>
          <w:p w:rsidR="000E5113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3823" w:type="dxa"/>
          </w:tcPr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Субсидии бюджетным учреждениям на развитие системы раннего выявления онкологических заболеваний</w:t>
            </w:r>
          </w:p>
        </w:tc>
        <w:tc>
          <w:tcPr>
            <w:tcW w:w="1894" w:type="dxa"/>
          </w:tcPr>
          <w:p w:rsidR="000E5113" w:rsidRPr="00023333" w:rsidRDefault="000E5113" w:rsidP="000E511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A1174F">
              <w:rPr>
                <w:sz w:val="24"/>
                <w:szCs w:val="24"/>
              </w:rPr>
              <w:t>7Л020</w:t>
            </w:r>
          </w:p>
        </w:tc>
        <w:tc>
          <w:tcPr>
            <w:tcW w:w="7745" w:type="dxa"/>
          </w:tcPr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480A92">
              <w:rPr>
                <w:sz w:val="24"/>
                <w:szCs w:val="24"/>
              </w:rPr>
              <w:t>Цели и задачи мероприятия: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80A92">
              <w:rPr>
                <w:sz w:val="24"/>
                <w:szCs w:val="24"/>
              </w:rPr>
              <w:t>азвитие системы раннего выявления злокачественных новообразований и оказания медицинской помощи лицам со злокачественными новообразованиями</w:t>
            </w:r>
            <w:r>
              <w:rPr>
                <w:sz w:val="24"/>
                <w:szCs w:val="24"/>
              </w:rPr>
              <w:t>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приобретение реактивов, химикатов, тест-систем, расходных материалов и изделий медицинского назначения.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пациентов, которым проведены тесты.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Pr="00480A92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proofErr w:type="spellStart"/>
            <w:r>
              <w:rPr>
                <w:sz w:val="24"/>
                <w:szCs w:val="24"/>
              </w:rPr>
              <w:t>субс</w:t>
            </w:r>
            <w:proofErr w:type="spellEnd"/>
            <w:r>
              <w:rPr>
                <w:sz w:val="24"/>
                <w:szCs w:val="24"/>
              </w:rPr>
              <w:t xml:space="preserve"> = ∑(</w:t>
            </w:r>
            <w:r>
              <w:rPr>
                <w:sz w:val="24"/>
                <w:szCs w:val="24"/>
                <w:lang w:val="en-US"/>
              </w:rPr>
              <w:t>Pi</w:t>
            </w:r>
            <w:r w:rsidRPr="006C12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 </w:t>
            </w:r>
            <w:proofErr w:type="spellStart"/>
            <w:r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>), где: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480A92">
              <w:rPr>
                <w:sz w:val="24"/>
                <w:szCs w:val="24"/>
              </w:rPr>
              <w:t>Vсубс</w:t>
            </w:r>
            <w:proofErr w:type="spellEnd"/>
            <w:r w:rsidRPr="00480A92">
              <w:rPr>
                <w:sz w:val="24"/>
                <w:szCs w:val="24"/>
              </w:rPr>
              <w:t xml:space="preserve"> - общий размер субсидии;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Рi</w:t>
            </w:r>
            <w:proofErr w:type="spellEnd"/>
            <w:r w:rsidRPr="00023333">
              <w:rPr>
                <w:sz w:val="24"/>
                <w:szCs w:val="24"/>
              </w:rPr>
              <w:t xml:space="preserve"> - количество реактивов, химикатов, расходных материалов, тест-систем изделия медицинского назначения</w:t>
            </w:r>
            <w:r w:rsidRPr="006C12EB">
              <w:rPr>
                <w:sz w:val="24"/>
                <w:szCs w:val="24"/>
              </w:rPr>
              <w:t>.</w:t>
            </w:r>
            <w:r>
              <w:t xml:space="preserve"> </w:t>
            </w:r>
            <w:r w:rsidRPr="006C12EB">
              <w:rPr>
                <w:sz w:val="24"/>
                <w:szCs w:val="24"/>
              </w:rPr>
              <w:t>i-</w:t>
            </w:r>
            <w:proofErr w:type="spellStart"/>
            <w:r w:rsidRPr="006C12EB">
              <w:rPr>
                <w:sz w:val="24"/>
                <w:szCs w:val="24"/>
              </w:rPr>
              <w:t>го</w:t>
            </w:r>
            <w:proofErr w:type="spellEnd"/>
            <w:r w:rsidRPr="006C12EB">
              <w:rPr>
                <w:sz w:val="24"/>
                <w:szCs w:val="24"/>
              </w:rPr>
              <w:t xml:space="preserve"> наименования</w:t>
            </w:r>
            <w:r>
              <w:rPr>
                <w:sz w:val="24"/>
                <w:szCs w:val="24"/>
              </w:rPr>
              <w:t>;</w:t>
            </w:r>
          </w:p>
          <w:p w:rsidR="000E5113" w:rsidRPr="006C12EB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6C12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0233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стоимость </w:t>
            </w:r>
            <w:r w:rsidRPr="00023333">
              <w:rPr>
                <w:sz w:val="24"/>
                <w:szCs w:val="24"/>
              </w:rPr>
              <w:t>за единицу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6C12E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го наименования;</w:t>
            </w:r>
          </w:p>
        </w:tc>
      </w:tr>
      <w:tr w:rsidR="000E5113" w:rsidRPr="00023333" w:rsidTr="000E5113">
        <w:tc>
          <w:tcPr>
            <w:tcW w:w="567" w:type="dxa"/>
          </w:tcPr>
          <w:p w:rsidR="000E5113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823" w:type="dxa"/>
          </w:tcPr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Субсидия бюджетным учреждениям на совершенствование оказания медицинской помощи лицам, инфицированным вирусом иммунодефицита человека, гепатита B и C</w:t>
            </w:r>
          </w:p>
        </w:tc>
        <w:tc>
          <w:tcPr>
            <w:tcW w:w="1894" w:type="dxa"/>
          </w:tcPr>
          <w:p w:rsidR="000E5113" w:rsidRPr="00023333" w:rsidRDefault="000E5113" w:rsidP="000E511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A1174F">
              <w:rPr>
                <w:sz w:val="24"/>
                <w:szCs w:val="24"/>
              </w:rPr>
              <w:t>7Л040</w:t>
            </w:r>
          </w:p>
        </w:tc>
        <w:tc>
          <w:tcPr>
            <w:tcW w:w="7745" w:type="dxa"/>
          </w:tcPr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6C12EB">
              <w:rPr>
                <w:sz w:val="24"/>
                <w:szCs w:val="24"/>
              </w:rPr>
              <w:t>Цели и задачи мероприятия: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6C12EB">
              <w:rPr>
                <w:sz w:val="24"/>
                <w:szCs w:val="24"/>
              </w:rPr>
              <w:t>азвитие системы оказания медицинской помощи лицам с инфекционными заболеваниями, включая ВИЧ-инфекцию и гепатит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br/>
              <w:t>В и</w:t>
            </w:r>
            <w:r w:rsidRPr="006C12EB">
              <w:rPr>
                <w:sz w:val="24"/>
                <w:szCs w:val="24"/>
              </w:rPr>
              <w:t xml:space="preserve"> C</w:t>
            </w:r>
            <w:r>
              <w:rPr>
                <w:sz w:val="24"/>
                <w:szCs w:val="24"/>
              </w:rPr>
              <w:t>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6C12EB">
              <w:rPr>
                <w:sz w:val="24"/>
                <w:szCs w:val="24"/>
              </w:rPr>
              <w:t xml:space="preserve">приобретение </w:t>
            </w:r>
            <w:r>
              <w:rPr>
                <w:sz w:val="24"/>
                <w:szCs w:val="24"/>
              </w:rPr>
              <w:t xml:space="preserve">медикаментов, </w:t>
            </w:r>
            <w:r w:rsidRPr="006C12EB">
              <w:rPr>
                <w:sz w:val="24"/>
                <w:szCs w:val="24"/>
              </w:rPr>
              <w:t>тест-систем, расходных материалов и изделий медицинского назначения.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приобретенных медикаментов</w:t>
            </w:r>
            <w:r>
              <w:rPr>
                <w:sz w:val="24"/>
                <w:szCs w:val="24"/>
              </w:rPr>
              <w:t xml:space="preserve">, </w:t>
            </w:r>
            <w:r w:rsidRPr="00251B8E">
              <w:rPr>
                <w:sz w:val="24"/>
                <w:szCs w:val="24"/>
              </w:rPr>
              <w:t>тест-систем, расходных материалов и изделий медицинского назначения.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Pr="00251B8E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251B8E">
              <w:rPr>
                <w:sz w:val="24"/>
                <w:szCs w:val="24"/>
              </w:rPr>
              <w:t>Vсубс</w:t>
            </w:r>
            <w:proofErr w:type="spellEnd"/>
            <w:r w:rsidRPr="00251B8E">
              <w:rPr>
                <w:sz w:val="24"/>
                <w:szCs w:val="24"/>
              </w:rPr>
              <w:t xml:space="preserve"> = </w:t>
            </w:r>
            <w:proofErr w:type="gramStart"/>
            <w:r w:rsidRPr="00251B8E">
              <w:rPr>
                <w:sz w:val="24"/>
                <w:szCs w:val="24"/>
              </w:rPr>
              <w:t>∑(</w:t>
            </w:r>
            <w:proofErr w:type="spellStart"/>
            <w:proofErr w:type="gramEnd"/>
            <w:r w:rsidRPr="00251B8E">
              <w:rPr>
                <w:sz w:val="24"/>
                <w:szCs w:val="24"/>
              </w:rPr>
              <w:t>Pi</w:t>
            </w:r>
            <w:proofErr w:type="spellEnd"/>
            <w:r w:rsidRPr="00251B8E">
              <w:rPr>
                <w:sz w:val="24"/>
                <w:szCs w:val="24"/>
              </w:rPr>
              <w:t xml:space="preserve"> х </w:t>
            </w:r>
            <w:proofErr w:type="spellStart"/>
            <w:r w:rsidRPr="00251B8E">
              <w:rPr>
                <w:sz w:val="24"/>
                <w:szCs w:val="24"/>
              </w:rPr>
              <w:t>Стi</w:t>
            </w:r>
            <w:proofErr w:type="spellEnd"/>
            <w:r w:rsidRPr="00251B8E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где:</w:t>
            </w:r>
          </w:p>
          <w:p w:rsidR="000E5113" w:rsidRPr="00251B8E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Pr="00251B8E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251B8E">
              <w:rPr>
                <w:sz w:val="24"/>
                <w:szCs w:val="24"/>
              </w:rPr>
              <w:lastRenderedPageBreak/>
              <w:t>Vсубс</w:t>
            </w:r>
            <w:proofErr w:type="spellEnd"/>
            <w:r w:rsidRPr="00251B8E">
              <w:rPr>
                <w:sz w:val="24"/>
                <w:szCs w:val="24"/>
              </w:rPr>
              <w:t xml:space="preserve"> - общий размер субсидии;</w:t>
            </w:r>
          </w:p>
          <w:p w:rsidR="000E5113" w:rsidRPr="00251B8E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251B8E">
              <w:rPr>
                <w:sz w:val="24"/>
                <w:szCs w:val="24"/>
              </w:rPr>
              <w:t>Рi</w:t>
            </w:r>
            <w:proofErr w:type="spellEnd"/>
            <w:r w:rsidRPr="00251B8E">
              <w:rPr>
                <w:sz w:val="24"/>
                <w:szCs w:val="24"/>
              </w:rPr>
              <w:t xml:space="preserve"> - количество медикаментов, тест-систем, расходных материалов и изделий медицинского назначения</w:t>
            </w:r>
            <w:r>
              <w:rPr>
                <w:sz w:val="24"/>
                <w:szCs w:val="24"/>
              </w:rPr>
              <w:t xml:space="preserve"> </w:t>
            </w:r>
            <w:r w:rsidRPr="00251B8E">
              <w:rPr>
                <w:sz w:val="24"/>
                <w:szCs w:val="24"/>
              </w:rPr>
              <w:t>i-</w:t>
            </w:r>
            <w:proofErr w:type="spellStart"/>
            <w:r w:rsidRPr="00251B8E">
              <w:rPr>
                <w:sz w:val="24"/>
                <w:szCs w:val="24"/>
              </w:rPr>
              <w:t>го</w:t>
            </w:r>
            <w:proofErr w:type="spellEnd"/>
            <w:r w:rsidRPr="00251B8E">
              <w:rPr>
                <w:sz w:val="24"/>
                <w:szCs w:val="24"/>
              </w:rPr>
              <w:t xml:space="preserve"> наименования;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251B8E">
              <w:rPr>
                <w:sz w:val="24"/>
                <w:szCs w:val="24"/>
              </w:rPr>
              <w:t>Стi</w:t>
            </w:r>
            <w:proofErr w:type="spellEnd"/>
            <w:r w:rsidRPr="00251B8E">
              <w:rPr>
                <w:sz w:val="24"/>
                <w:szCs w:val="24"/>
              </w:rPr>
              <w:t xml:space="preserve"> – стоимость за единицу i-</w:t>
            </w:r>
            <w:proofErr w:type="spellStart"/>
            <w:r w:rsidRPr="00251B8E">
              <w:rPr>
                <w:sz w:val="24"/>
                <w:szCs w:val="24"/>
              </w:rPr>
              <w:t>го</w:t>
            </w:r>
            <w:proofErr w:type="spellEnd"/>
            <w:r w:rsidRPr="00251B8E">
              <w:rPr>
                <w:sz w:val="24"/>
                <w:szCs w:val="24"/>
              </w:rPr>
              <w:t xml:space="preserve"> наименования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0E5113" w:rsidRPr="00A2507C" w:rsidTr="000E5113">
        <w:tc>
          <w:tcPr>
            <w:tcW w:w="567" w:type="dxa"/>
          </w:tcPr>
          <w:p w:rsidR="000E5113" w:rsidRDefault="000E5113" w:rsidP="000E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54.</w:t>
            </w:r>
          </w:p>
        </w:tc>
        <w:tc>
          <w:tcPr>
            <w:tcW w:w="3823" w:type="dxa"/>
          </w:tcPr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Субсидии бюджетным учреждениям на организацию проезда граждан к месту оказания специализированной медицинской помощи в сопровождении медицинских работников</w:t>
            </w:r>
          </w:p>
        </w:tc>
        <w:tc>
          <w:tcPr>
            <w:tcW w:w="1894" w:type="dxa"/>
          </w:tcPr>
          <w:p w:rsidR="000E5113" w:rsidRPr="00023333" w:rsidRDefault="000E5113" w:rsidP="000E511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ХХ.Х.ХХ.</w:t>
            </w:r>
            <w:r w:rsidRPr="00D3384B">
              <w:rPr>
                <w:sz w:val="24"/>
                <w:szCs w:val="24"/>
              </w:rPr>
              <w:t>7Л050</w:t>
            </w:r>
          </w:p>
        </w:tc>
        <w:tc>
          <w:tcPr>
            <w:tcW w:w="7745" w:type="dxa"/>
          </w:tcPr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 xml:space="preserve">1. </w:t>
            </w:r>
            <w:r w:rsidRPr="00251B8E">
              <w:rPr>
                <w:sz w:val="24"/>
                <w:szCs w:val="24"/>
              </w:rPr>
              <w:t>Цели и задачи мероприятия: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05EA8">
              <w:rPr>
                <w:sz w:val="24"/>
                <w:szCs w:val="24"/>
              </w:rPr>
              <w:t>овышение доступности и качества медицинской помощи</w:t>
            </w:r>
            <w:r>
              <w:rPr>
                <w:sz w:val="24"/>
                <w:szCs w:val="24"/>
              </w:rPr>
              <w:t>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2. Направление расходования средств: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оплата транспортных услуг по проезду к месту оказания специализированной медицинской помощи граждан</w:t>
            </w:r>
            <w:r>
              <w:rPr>
                <w:sz w:val="24"/>
                <w:szCs w:val="24"/>
              </w:rPr>
              <w:t>ам</w:t>
            </w:r>
            <w:r w:rsidRPr="00023333">
              <w:rPr>
                <w:sz w:val="24"/>
                <w:szCs w:val="24"/>
              </w:rPr>
              <w:t xml:space="preserve"> и сопровождающ</w:t>
            </w:r>
            <w:r>
              <w:rPr>
                <w:sz w:val="24"/>
                <w:szCs w:val="24"/>
              </w:rPr>
              <w:t>им их</w:t>
            </w:r>
            <w:r w:rsidRPr="00023333">
              <w:rPr>
                <w:sz w:val="24"/>
                <w:szCs w:val="24"/>
              </w:rPr>
              <w:t xml:space="preserve"> медицинск</w:t>
            </w:r>
            <w:r>
              <w:rPr>
                <w:sz w:val="24"/>
                <w:szCs w:val="24"/>
              </w:rPr>
              <w:t>их</w:t>
            </w:r>
            <w:r w:rsidRPr="00023333">
              <w:rPr>
                <w:sz w:val="24"/>
                <w:szCs w:val="24"/>
              </w:rPr>
              <w:t xml:space="preserve"> работник</w:t>
            </w:r>
            <w:r>
              <w:rPr>
                <w:sz w:val="24"/>
                <w:szCs w:val="24"/>
              </w:rPr>
              <w:t>ов</w:t>
            </w:r>
            <w:r w:rsidRPr="00023333">
              <w:rPr>
                <w:sz w:val="24"/>
                <w:szCs w:val="24"/>
              </w:rPr>
              <w:t xml:space="preserve"> в медицинские организации, расположенные за пределами Ненецкого автономного округа туда и обратно.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3. Результатом предоставления целевой субсидии является количество случаев организации проезда граждан в сопровождении медицинских работников, туда и обратно.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23333">
              <w:rPr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Pr="00902F7C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902F7C">
              <w:rPr>
                <w:sz w:val="24"/>
                <w:szCs w:val="24"/>
              </w:rPr>
              <w:t>Vсубс</w:t>
            </w:r>
            <w:proofErr w:type="spellEnd"/>
            <w:r w:rsidRPr="00902F7C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∑</w:t>
            </w:r>
            <w:r w:rsidRPr="00902F7C"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Кп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+ </w:t>
            </w:r>
            <w:proofErr w:type="spellStart"/>
            <w:r>
              <w:rPr>
                <w:sz w:val="24"/>
                <w:szCs w:val="24"/>
              </w:rPr>
              <w:t>Кмед.раб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) х </w:t>
            </w:r>
            <w:proofErr w:type="spellStart"/>
            <w:r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902F7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где:</w:t>
            </w:r>
          </w:p>
          <w:p w:rsidR="000E5113" w:rsidRPr="0002333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0E5113" w:rsidRPr="00A2507C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A2507C">
              <w:rPr>
                <w:sz w:val="24"/>
                <w:szCs w:val="24"/>
              </w:rPr>
              <w:t>Кпi</w:t>
            </w:r>
            <w:proofErr w:type="spellEnd"/>
            <w:r w:rsidRPr="00A2507C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количество пациентов, </w:t>
            </w:r>
            <w:r w:rsidRPr="00A2507C">
              <w:rPr>
                <w:sz w:val="24"/>
                <w:szCs w:val="24"/>
              </w:rPr>
              <w:t>направляемых к месту оказания специализированной медицинской помощи в медицинские организации, расположенные за пределами Ненецкого автономного округа, по жизненным показаниям</w:t>
            </w:r>
            <w:r>
              <w:rPr>
                <w:sz w:val="24"/>
                <w:szCs w:val="24"/>
              </w:rPr>
              <w:t xml:space="preserve"> по 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sz w:val="24"/>
                <w:szCs w:val="24"/>
              </w:rPr>
              <w:t>-му направлению;</w:t>
            </w:r>
          </w:p>
          <w:p w:rsidR="000E5113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A2507C">
              <w:rPr>
                <w:sz w:val="24"/>
                <w:szCs w:val="24"/>
              </w:rPr>
              <w:t>Кмед.раб.i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r w:rsidRPr="00A2507C">
              <w:rPr>
                <w:sz w:val="24"/>
                <w:szCs w:val="24"/>
              </w:rPr>
              <w:t>количество медицинских работников, сопровождающих граждан в медицинские организации, расположенные за пределами Ненецкого автономного округа</w:t>
            </w:r>
            <w:r>
              <w:rPr>
                <w:sz w:val="24"/>
                <w:szCs w:val="24"/>
              </w:rPr>
              <w:t xml:space="preserve"> </w:t>
            </w:r>
            <w:r w:rsidRPr="00A2507C">
              <w:rPr>
                <w:sz w:val="24"/>
                <w:szCs w:val="24"/>
              </w:rPr>
              <w:t>по i-</w:t>
            </w:r>
            <w:proofErr w:type="spellStart"/>
            <w:r w:rsidRPr="00A2507C">
              <w:rPr>
                <w:sz w:val="24"/>
                <w:szCs w:val="24"/>
              </w:rPr>
              <w:t>му</w:t>
            </w:r>
            <w:proofErr w:type="spellEnd"/>
            <w:r w:rsidRPr="00A2507C">
              <w:rPr>
                <w:sz w:val="24"/>
                <w:szCs w:val="24"/>
              </w:rPr>
              <w:t xml:space="preserve"> направлению;</w:t>
            </w:r>
          </w:p>
          <w:p w:rsidR="000E5113" w:rsidRPr="00A2507C" w:rsidRDefault="000E5113" w:rsidP="000E511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023333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23333">
              <w:rPr>
                <w:sz w:val="24"/>
                <w:szCs w:val="24"/>
              </w:rPr>
              <w:t xml:space="preserve"> - средняя стоимость авиабилета туда и обратно</w:t>
            </w:r>
            <w:r w:rsidRPr="00A2507C">
              <w:rPr>
                <w:sz w:val="24"/>
                <w:szCs w:val="24"/>
              </w:rPr>
              <w:t xml:space="preserve"> по i-</w:t>
            </w:r>
            <w:proofErr w:type="spellStart"/>
            <w:r w:rsidRPr="00A2507C">
              <w:rPr>
                <w:sz w:val="24"/>
                <w:szCs w:val="24"/>
              </w:rPr>
              <w:t>му</w:t>
            </w:r>
            <w:proofErr w:type="spellEnd"/>
            <w:r w:rsidRPr="00A2507C">
              <w:rPr>
                <w:sz w:val="24"/>
                <w:szCs w:val="24"/>
              </w:rPr>
              <w:t xml:space="preserve"> направлению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7A4AC3" w:rsidRDefault="007A4AC3" w:rsidP="007A4AC3">
      <w:pPr>
        <w:tabs>
          <w:tab w:val="left" w:pos="993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7A4AC3" w:rsidRDefault="007A4AC3" w:rsidP="007A4AC3">
      <w:pPr>
        <w:tabs>
          <w:tab w:val="left" w:pos="993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7A4AC3" w:rsidRDefault="007A4AC3" w:rsidP="007A4AC3">
      <w:pPr>
        <w:tabs>
          <w:tab w:val="left" w:pos="993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7A4AC3" w:rsidRDefault="007A4AC3" w:rsidP="007A4AC3">
      <w:pPr>
        <w:tabs>
          <w:tab w:val="left" w:pos="993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22338C" w:rsidRDefault="0022338C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93C6A" w:rsidRPr="008C6F08" w:rsidRDefault="008F75C5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8C6F08">
        <w:rPr>
          <w:sz w:val="26"/>
          <w:szCs w:val="26"/>
        </w:rPr>
        <w:t>______</w:t>
      </w:r>
      <w:r w:rsidR="00D45FE8" w:rsidRPr="008C6F08">
        <w:rPr>
          <w:sz w:val="26"/>
          <w:szCs w:val="26"/>
        </w:rPr>
        <w:t>__</w:t>
      </w:r>
      <w:r w:rsidRPr="008C6F08">
        <w:rPr>
          <w:sz w:val="26"/>
          <w:szCs w:val="26"/>
        </w:rPr>
        <w:t>____</w:t>
      </w:r>
    </w:p>
    <w:sectPr w:rsidR="00393C6A" w:rsidRPr="008C6F08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113" w:rsidRDefault="000E5113">
      <w:r>
        <w:separator/>
      </w:r>
    </w:p>
  </w:endnote>
  <w:endnote w:type="continuationSeparator" w:id="0">
    <w:p w:rsidR="000E5113" w:rsidRDefault="000E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113" w:rsidRDefault="000E5113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0E5113" w:rsidRDefault="000E5113">
    <w:pPr>
      <w:pStyle w:val="a7"/>
      <w:ind w:right="360"/>
    </w:pPr>
  </w:p>
  <w:p w:rsidR="000E5113" w:rsidRDefault="000E511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113" w:rsidRPr="002C5E0A" w:rsidRDefault="000E5113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113" w:rsidRDefault="000E5113">
      <w:r>
        <w:separator/>
      </w:r>
    </w:p>
  </w:footnote>
  <w:footnote w:type="continuationSeparator" w:id="0">
    <w:p w:rsidR="000E5113" w:rsidRDefault="000E5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E5113" w:rsidRPr="005A7519" w:rsidRDefault="000E5113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0E5113" w:rsidRDefault="000E5113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Content>
      <w:p w:rsidR="000E5113" w:rsidRDefault="000E511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37C">
          <w:rPr>
            <w:noProof/>
          </w:rPr>
          <w:t>39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Content>
      <w:p w:rsidR="000E5113" w:rsidRDefault="000E5113">
        <w:pPr>
          <w:pStyle w:val="a9"/>
          <w:jc w:val="center"/>
        </w:pPr>
      </w:p>
    </w:sdtContent>
  </w:sdt>
  <w:p w:rsidR="000E5113" w:rsidRPr="00B7622B" w:rsidRDefault="000E5113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AC3F56"/>
    <w:multiLevelType w:val="hybridMultilevel"/>
    <w:tmpl w:val="A62A3948"/>
    <w:lvl w:ilvl="0" w:tplc="52086CE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A72D3"/>
    <w:multiLevelType w:val="hybridMultilevel"/>
    <w:tmpl w:val="E8CEBE62"/>
    <w:lvl w:ilvl="0" w:tplc="770A24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9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7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0C58"/>
    <w:rsid w:val="000021E0"/>
    <w:rsid w:val="00002C53"/>
    <w:rsid w:val="0000539B"/>
    <w:rsid w:val="000070AA"/>
    <w:rsid w:val="00010DAB"/>
    <w:rsid w:val="00011647"/>
    <w:rsid w:val="00017622"/>
    <w:rsid w:val="000241CB"/>
    <w:rsid w:val="00024AAE"/>
    <w:rsid w:val="00027697"/>
    <w:rsid w:val="00032C7C"/>
    <w:rsid w:val="00037939"/>
    <w:rsid w:val="00037E71"/>
    <w:rsid w:val="000443C3"/>
    <w:rsid w:val="0004710D"/>
    <w:rsid w:val="00047D99"/>
    <w:rsid w:val="00050C68"/>
    <w:rsid w:val="00051320"/>
    <w:rsid w:val="000513BF"/>
    <w:rsid w:val="0005372C"/>
    <w:rsid w:val="00054D8B"/>
    <w:rsid w:val="000559D5"/>
    <w:rsid w:val="00060F3C"/>
    <w:rsid w:val="000614DD"/>
    <w:rsid w:val="000617BF"/>
    <w:rsid w:val="00062BF3"/>
    <w:rsid w:val="00063FFB"/>
    <w:rsid w:val="0007041C"/>
    <w:rsid w:val="000706BE"/>
    <w:rsid w:val="00071C0D"/>
    <w:rsid w:val="00077AE1"/>
    <w:rsid w:val="000808D6"/>
    <w:rsid w:val="00082C97"/>
    <w:rsid w:val="0008331A"/>
    <w:rsid w:val="0009037B"/>
    <w:rsid w:val="0009124E"/>
    <w:rsid w:val="00091A3A"/>
    <w:rsid w:val="00092560"/>
    <w:rsid w:val="00093F7A"/>
    <w:rsid w:val="00095F5F"/>
    <w:rsid w:val="000972BD"/>
    <w:rsid w:val="000A223D"/>
    <w:rsid w:val="000A54B0"/>
    <w:rsid w:val="000A6080"/>
    <w:rsid w:val="000A70EE"/>
    <w:rsid w:val="000A726F"/>
    <w:rsid w:val="000B0C1B"/>
    <w:rsid w:val="000B3225"/>
    <w:rsid w:val="000B35EC"/>
    <w:rsid w:val="000B39A7"/>
    <w:rsid w:val="000B4002"/>
    <w:rsid w:val="000B5CE4"/>
    <w:rsid w:val="000B66C7"/>
    <w:rsid w:val="000B675F"/>
    <w:rsid w:val="000B6843"/>
    <w:rsid w:val="000C2320"/>
    <w:rsid w:val="000C430D"/>
    <w:rsid w:val="000D3466"/>
    <w:rsid w:val="000E303C"/>
    <w:rsid w:val="000E3528"/>
    <w:rsid w:val="000E5113"/>
    <w:rsid w:val="000E5645"/>
    <w:rsid w:val="000F047A"/>
    <w:rsid w:val="000F29C7"/>
    <w:rsid w:val="000F2A05"/>
    <w:rsid w:val="000F2B40"/>
    <w:rsid w:val="000F5B6A"/>
    <w:rsid w:val="000F604D"/>
    <w:rsid w:val="001006EB"/>
    <w:rsid w:val="00101513"/>
    <w:rsid w:val="00103906"/>
    <w:rsid w:val="00104E0D"/>
    <w:rsid w:val="0010504A"/>
    <w:rsid w:val="0010568C"/>
    <w:rsid w:val="0011237C"/>
    <w:rsid w:val="0011300C"/>
    <w:rsid w:val="00114C95"/>
    <w:rsid w:val="00116738"/>
    <w:rsid w:val="00116BFA"/>
    <w:rsid w:val="00116C00"/>
    <w:rsid w:val="00122CFB"/>
    <w:rsid w:val="00124C2C"/>
    <w:rsid w:val="00125DE3"/>
    <w:rsid w:val="00131967"/>
    <w:rsid w:val="00135AD8"/>
    <w:rsid w:val="00135F19"/>
    <w:rsid w:val="001436BA"/>
    <w:rsid w:val="0014493F"/>
    <w:rsid w:val="00153B21"/>
    <w:rsid w:val="00153B3A"/>
    <w:rsid w:val="00153FE3"/>
    <w:rsid w:val="00155617"/>
    <w:rsid w:val="00155C82"/>
    <w:rsid w:val="001572C2"/>
    <w:rsid w:val="001611D4"/>
    <w:rsid w:val="0017159D"/>
    <w:rsid w:val="00174C9D"/>
    <w:rsid w:val="00177A09"/>
    <w:rsid w:val="00180866"/>
    <w:rsid w:val="00181C3A"/>
    <w:rsid w:val="0018477F"/>
    <w:rsid w:val="001919C0"/>
    <w:rsid w:val="0019579E"/>
    <w:rsid w:val="00197FFB"/>
    <w:rsid w:val="001A00D4"/>
    <w:rsid w:val="001A72FC"/>
    <w:rsid w:val="001B2D1C"/>
    <w:rsid w:val="001B432D"/>
    <w:rsid w:val="001B48F4"/>
    <w:rsid w:val="001C0A9A"/>
    <w:rsid w:val="001C151A"/>
    <w:rsid w:val="001C1C2A"/>
    <w:rsid w:val="001C1D98"/>
    <w:rsid w:val="001C2363"/>
    <w:rsid w:val="001C390E"/>
    <w:rsid w:val="001C394F"/>
    <w:rsid w:val="001C3C1F"/>
    <w:rsid w:val="001C53C4"/>
    <w:rsid w:val="001C6DEE"/>
    <w:rsid w:val="001D2690"/>
    <w:rsid w:val="001D2F7E"/>
    <w:rsid w:val="001E13C5"/>
    <w:rsid w:val="001E1F5B"/>
    <w:rsid w:val="001F3F17"/>
    <w:rsid w:val="001F4BE3"/>
    <w:rsid w:val="001F6D02"/>
    <w:rsid w:val="00206621"/>
    <w:rsid w:val="002108C8"/>
    <w:rsid w:val="002114AF"/>
    <w:rsid w:val="002158A2"/>
    <w:rsid w:val="00217915"/>
    <w:rsid w:val="0022338C"/>
    <w:rsid w:val="00223485"/>
    <w:rsid w:val="00224B18"/>
    <w:rsid w:val="00232140"/>
    <w:rsid w:val="00236266"/>
    <w:rsid w:val="002410E4"/>
    <w:rsid w:val="0024365C"/>
    <w:rsid w:val="0024428F"/>
    <w:rsid w:val="00245F08"/>
    <w:rsid w:val="002475AD"/>
    <w:rsid w:val="002504E8"/>
    <w:rsid w:val="00251B8E"/>
    <w:rsid w:val="00254382"/>
    <w:rsid w:val="00255A4C"/>
    <w:rsid w:val="00256774"/>
    <w:rsid w:val="002568C8"/>
    <w:rsid w:val="00257842"/>
    <w:rsid w:val="00261C0C"/>
    <w:rsid w:val="002622FC"/>
    <w:rsid w:val="00262FB8"/>
    <w:rsid w:val="00264076"/>
    <w:rsid w:val="002650C9"/>
    <w:rsid w:val="00265365"/>
    <w:rsid w:val="0027031E"/>
    <w:rsid w:val="00275086"/>
    <w:rsid w:val="00276F0C"/>
    <w:rsid w:val="00277204"/>
    <w:rsid w:val="0028703B"/>
    <w:rsid w:val="002A2062"/>
    <w:rsid w:val="002A31A1"/>
    <w:rsid w:val="002A788A"/>
    <w:rsid w:val="002B03C1"/>
    <w:rsid w:val="002B6527"/>
    <w:rsid w:val="002B72FC"/>
    <w:rsid w:val="002C135C"/>
    <w:rsid w:val="002C2223"/>
    <w:rsid w:val="002C3F7C"/>
    <w:rsid w:val="002C47E7"/>
    <w:rsid w:val="002C58DD"/>
    <w:rsid w:val="002C5E0A"/>
    <w:rsid w:val="002C5E60"/>
    <w:rsid w:val="002D35B3"/>
    <w:rsid w:val="002D46D8"/>
    <w:rsid w:val="002D6668"/>
    <w:rsid w:val="002E26E5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24A7"/>
    <w:rsid w:val="003139A9"/>
    <w:rsid w:val="00313D3A"/>
    <w:rsid w:val="00315E38"/>
    <w:rsid w:val="003167D4"/>
    <w:rsid w:val="00321550"/>
    <w:rsid w:val="00335624"/>
    <w:rsid w:val="00341FC1"/>
    <w:rsid w:val="00343730"/>
    <w:rsid w:val="003442F4"/>
    <w:rsid w:val="00346D64"/>
    <w:rsid w:val="003477D9"/>
    <w:rsid w:val="00347CA1"/>
    <w:rsid w:val="00350887"/>
    <w:rsid w:val="00353270"/>
    <w:rsid w:val="00356127"/>
    <w:rsid w:val="00360415"/>
    <w:rsid w:val="003619B6"/>
    <w:rsid w:val="00361F4F"/>
    <w:rsid w:val="003634A4"/>
    <w:rsid w:val="0037040B"/>
    <w:rsid w:val="00370598"/>
    <w:rsid w:val="00370E1C"/>
    <w:rsid w:val="003746E6"/>
    <w:rsid w:val="00374AF5"/>
    <w:rsid w:val="00375AF7"/>
    <w:rsid w:val="00376BD3"/>
    <w:rsid w:val="003775CD"/>
    <w:rsid w:val="0038099C"/>
    <w:rsid w:val="00382EC3"/>
    <w:rsid w:val="00385572"/>
    <w:rsid w:val="00385607"/>
    <w:rsid w:val="003921D8"/>
    <w:rsid w:val="0039382C"/>
    <w:rsid w:val="00393897"/>
    <w:rsid w:val="00393C6A"/>
    <w:rsid w:val="00395FF1"/>
    <w:rsid w:val="00397AE3"/>
    <w:rsid w:val="003A05C5"/>
    <w:rsid w:val="003A08DA"/>
    <w:rsid w:val="003A11FB"/>
    <w:rsid w:val="003A1C10"/>
    <w:rsid w:val="003A2D4F"/>
    <w:rsid w:val="003A5884"/>
    <w:rsid w:val="003A79A0"/>
    <w:rsid w:val="003B2193"/>
    <w:rsid w:val="003B527F"/>
    <w:rsid w:val="003C0A4A"/>
    <w:rsid w:val="003C2462"/>
    <w:rsid w:val="003C3A8D"/>
    <w:rsid w:val="003C3BBA"/>
    <w:rsid w:val="003C63FF"/>
    <w:rsid w:val="003C7C4B"/>
    <w:rsid w:val="003D31EE"/>
    <w:rsid w:val="003D4F61"/>
    <w:rsid w:val="003E1FB5"/>
    <w:rsid w:val="003E551E"/>
    <w:rsid w:val="003E6D7D"/>
    <w:rsid w:val="003E7BAC"/>
    <w:rsid w:val="003F4BF6"/>
    <w:rsid w:val="003F6BE0"/>
    <w:rsid w:val="00400AC0"/>
    <w:rsid w:val="00403F34"/>
    <w:rsid w:val="004053D8"/>
    <w:rsid w:val="00407B71"/>
    <w:rsid w:val="00410F0C"/>
    <w:rsid w:val="00411939"/>
    <w:rsid w:val="00414DA0"/>
    <w:rsid w:val="00425061"/>
    <w:rsid w:val="00425E5C"/>
    <w:rsid w:val="0043266E"/>
    <w:rsid w:val="00433E5A"/>
    <w:rsid w:val="00435258"/>
    <w:rsid w:val="0043686A"/>
    <w:rsid w:val="00437043"/>
    <w:rsid w:val="00440483"/>
    <w:rsid w:val="00441069"/>
    <w:rsid w:val="00443405"/>
    <w:rsid w:val="004439AE"/>
    <w:rsid w:val="0044451B"/>
    <w:rsid w:val="00444636"/>
    <w:rsid w:val="00444690"/>
    <w:rsid w:val="00445D6E"/>
    <w:rsid w:val="004534BF"/>
    <w:rsid w:val="00453869"/>
    <w:rsid w:val="00453C4F"/>
    <w:rsid w:val="00455691"/>
    <w:rsid w:val="00462ABA"/>
    <w:rsid w:val="004649DD"/>
    <w:rsid w:val="004654AB"/>
    <w:rsid w:val="00470BA8"/>
    <w:rsid w:val="004711EC"/>
    <w:rsid w:val="00473BD8"/>
    <w:rsid w:val="00473CB5"/>
    <w:rsid w:val="004745B6"/>
    <w:rsid w:val="0047707C"/>
    <w:rsid w:val="004774A0"/>
    <w:rsid w:val="00480977"/>
    <w:rsid w:val="00480A92"/>
    <w:rsid w:val="00480BC7"/>
    <w:rsid w:val="00483F2C"/>
    <w:rsid w:val="004853A6"/>
    <w:rsid w:val="004871AA"/>
    <w:rsid w:val="00494226"/>
    <w:rsid w:val="00496697"/>
    <w:rsid w:val="00497E3A"/>
    <w:rsid w:val="004A29D9"/>
    <w:rsid w:val="004A4B2C"/>
    <w:rsid w:val="004A4F9F"/>
    <w:rsid w:val="004A6619"/>
    <w:rsid w:val="004A6918"/>
    <w:rsid w:val="004B0CBE"/>
    <w:rsid w:val="004B1271"/>
    <w:rsid w:val="004B6709"/>
    <w:rsid w:val="004B6A5C"/>
    <w:rsid w:val="004C0E9F"/>
    <w:rsid w:val="004C1573"/>
    <w:rsid w:val="004C3FBF"/>
    <w:rsid w:val="004C5730"/>
    <w:rsid w:val="004C57BF"/>
    <w:rsid w:val="004C6A9A"/>
    <w:rsid w:val="004C7C48"/>
    <w:rsid w:val="004D18C3"/>
    <w:rsid w:val="004D3E08"/>
    <w:rsid w:val="004D4D5A"/>
    <w:rsid w:val="004D5783"/>
    <w:rsid w:val="004D6F29"/>
    <w:rsid w:val="004E610A"/>
    <w:rsid w:val="004E78FD"/>
    <w:rsid w:val="004F36DC"/>
    <w:rsid w:val="004F7011"/>
    <w:rsid w:val="004F7078"/>
    <w:rsid w:val="005031CB"/>
    <w:rsid w:val="005040C5"/>
    <w:rsid w:val="0050554A"/>
    <w:rsid w:val="00507434"/>
    <w:rsid w:val="005158D5"/>
    <w:rsid w:val="00515D9C"/>
    <w:rsid w:val="00526CA2"/>
    <w:rsid w:val="00527860"/>
    <w:rsid w:val="00531FBD"/>
    <w:rsid w:val="00532380"/>
    <w:rsid w:val="0053366A"/>
    <w:rsid w:val="005362C0"/>
    <w:rsid w:val="00536CE3"/>
    <w:rsid w:val="00540654"/>
    <w:rsid w:val="00540E73"/>
    <w:rsid w:val="00543FB3"/>
    <w:rsid w:val="005561C7"/>
    <w:rsid w:val="00557916"/>
    <w:rsid w:val="0056041E"/>
    <w:rsid w:val="005654C2"/>
    <w:rsid w:val="00567696"/>
    <w:rsid w:val="00571CAD"/>
    <w:rsid w:val="00574255"/>
    <w:rsid w:val="00577234"/>
    <w:rsid w:val="00580DE2"/>
    <w:rsid w:val="005812FD"/>
    <w:rsid w:val="00581C69"/>
    <w:rsid w:val="00582F3F"/>
    <w:rsid w:val="0058601C"/>
    <w:rsid w:val="005863EE"/>
    <w:rsid w:val="00587BF6"/>
    <w:rsid w:val="00590595"/>
    <w:rsid w:val="005A5620"/>
    <w:rsid w:val="005A65C5"/>
    <w:rsid w:val="005A6BBD"/>
    <w:rsid w:val="005A7519"/>
    <w:rsid w:val="005B26EB"/>
    <w:rsid w:val="005B42DF"/>
    <w:rsid w:val="005C47CE"/>
    <w:rsid w:val="005C4BF9"/>
    <w:rsid w:val="005C5FF3"/>
    <w:rsid w:val="005E2858"/>
    <w:rsid w:val="005E345D"/>
    <w:rsid w:val="005E3A09"/>
    <w:rsid w:val="005F31FB"/>
    <w:rsid w:val="005F3244"/>
    <w:rsid w:val="0060427D"/>
    <w:rsid w:val="00604A63"/>
    <w:rsid w:val="00607BB7"/>
    <w:rsid w:val="0061016F"/>
    <w:rsid w:val="00611679"/>
    <w:rsid w:val="00613D7D"/>
    <w:rsid w:val="006150CE"/>
    <w:rsid w:val="00616E42"/>
    <w:rsid w:val="00620921"/>
    <w:rsid w:val="00621F03"/>
    <w:rsid w:val="00622DAD"/>
    <w:rsid w:val="00627E24"/>
    <w:rsid w:val="00630A4E"/>
    <w:rsid w:val="00631CDF"/>
    <w:rsid w:val="00633119"/>
    <w:rsid w:val="00634F9E"/>
    <w:rsid w:val="00635359"/>
    <w:rsid w:val="00641E7D"/>
    <w:rsid w:val="006456E5"/>
    <w:rsid w:val="00646237"/>
    <w:rsid w:val="00652A2E"/>
    <w:rsid w:val="00652DC5"/>
    <w:rsid w:val="00655855"/>
    <w:rsid w:val="00656195"/>
    <w:rsid w:val="006564DB"/>
    <w:rsid w:val="00657445"/>
    <w:rsid w:val="00660EE3"/>
    <w:rsid w:val="00662ECA"/>
    <w:rsid w:val="00663D3C"/>
    <w:rsid w:val="00663F23"/>
    <w:rsid w:val="006641D8"/>
    <w:rsid w:val="006717AB"/>
    <w:rsid w:val="00676272"/>
    <w:rsid w:val="00676B57"/>
    <w:rsid w:val="00680119"/>
    <w:rsid w:val="006811AF"/>
    <w:rsid w:val="00687263"/>
    <w:rsid w:val="00691EA7"/>
    <w:rsid w:val="006935F9"/>
    <w:rsid w:val="006A11B6"/>
    <w:rsid w:val="006A7433"/>
    <w:rsid w:val="006B0177"/>
    <w:rsid w:val="006B3517"/>
    <w:rsid w:val="006B4EEF"/>
    <w:rsid w:val="006B5100"/>
    <w:rsid w:val="006B7A21"/>
    <w:rsid w:val="006C00AE"/>
    <w:rsid w:val="006C010A"/>
    <w:rsid w:val="006C0D17"/>
    <w:rsid w:val="006C12EB"/>
    <w:rsid w:val="006C1DCB"/>
    <w:rsid w:val="006C41B9"/>
    <w:rsid w:val="006C4F08"/>
    <w:rsid w:val="006C6D77"/>
    <w:rsid w:val="006D20FD"/>
    <w:rsid w:val="006D329E"/>
    <w:rsid w:val="006D7A45"/>
    <w:rsid w:val="006E2B88"/>
    <w:rsid w:val="006E63AC"/>
    <w:rsid w:val="006E7396"/>
    <w:rsid w:val="006F00CD"/>
    <w:rsid w:val="006F1B5E"/>
    <w:rsid w:val="006F4AC8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25F87"/>
    <w:rsid w:val="007279D3"/>
    <w:rsid w:val="00731727"/>
    <w:rsid w:val="00732852"/>
    <w:rsid w:val="007340EB"/>
    <w:rsid w:val="00735C90"/>
    <w:rsid w:val="00736895"/>
    <w:rsid w:val="00746152"/>
    <w:rsid w:val="00746F87"/>
    <w:rsid w:val="0075556E"/>
    <w:rsid w:val="00756585"/>
    <w:rsid w:val="00756A0D"/>
    <w:rsid w:val="007610C3"/>
    <w:rsid w:val="00761994"/>
    <w:rsid w:val="007653A0"/>
    <w:rsid w:val="00770726"/>
    <w:rsid w:val="00772582"/>
    <w:rsid w:val="007730B1"/>
    <w:rsid w:val="0077615A"/>
    <w:rsid w:val="00780289"/>
    <w:rsid w:val="00780298"/>
    <w:rsid w:val="0078128F"/>
    <w:rsid w:val="00782222"/>
    <w:rsid w:val="0078301B"/>
    <w:rsid w:val="0078481B"/>
    <w:rsid w:val="007853A1"/>
    <w:rsid w:val="007936ED"/>
    <w:rsid w:val="0079513F"/>
    <w:rsid w:val="00796C43"/>
    <w:rsid w:val="00797B49"/>
    <w:rsid w:val="007A431D"/>
    <w:rsid w:val="007A4AC3"/>
    <w:rsid w:val="007A4B79"/>
    <w:rsid w:val="007B5B73"/>
    <w:rsid w:val="007B6388"/>
    <w:rsid w:val="007C0A5F"/>
    <w:rsid w:val="007D2915"/>
    <w:rsid w:val="007D35D5"/>
    <w:rsid w:val="007D67B4"/>
    <w:rsid w:val="007E29CD"/>
    <w:rsid w:val="007E5B4D"/>
    <w:rsid w:val="007E7B13"/>
    <w:rsid w:val="007F1A0B"/>
    <w:rsid w:val="007F1A12"/>
    <w:rsid w:val="007F1DEC"/>
    <w:rsid w:val="007F302F"/>
    <w:rsid w:val="007F35DC"/>
    <w:rsid w:val="007F4211"/>
    <w:rsid w:val="00803F3C"/>
    <w:rsid w:val="008049BB"/>
    <w:rsid w:val="00804CFE"/>
    <w:rsid w:val="00806241"/>
    <w:rsid w:val="0080711A"/>
    <w:rsid w:val="008072D3"/>
    <w:rsid w:val="00807E71"/>
    <w:rsid w:val="00811407"/>
    <w:rsid w:val="00811C94"/>
    <w:rsid w:val="00811CBD"/>
    <w:rsid w:val="00811CF1"/>
    <w:rsid w:val="00812C84"/>
    <w:rsid w:val="00815BDA"/>
    <w:rsid w:val="00815D25"/>
    <w:rsid w:val="00816BDE"/>
    <w:rsid w:val="00822EA7"/>
    <w:rsid w:val="00823CEF"/>
    <w:rsid w:val="00823D0D"/>
    <w:rsid w:val="00826A8B"/>
    <w:rsid w:val="00833AB0"/>
    <w:rsid w:val="00840466"/>
    <w:rsid w:val="0084313A"/>
    <w:rsid w:val="008438D7"/>
    <w:rsid w:val="00844B03"/>
    <w:rsid w:val="0084516B"/>
    <w:rsid w:val="00845FA8"/>
    <w:rsid w:val="00845FF1"/>
    <w:rsid w:val="00847533"/>
    <w:rsid w:val="00847EC0"/>
    <w:rsid w:val="0085675B"/>
    <w:rsid w:val="0086044D"/>
    <w:rsid w:val="00860E5A"/>
    <w:rsid w:val="00862CA1"/>
    <w:rsid w:val="0086443B"/>
    <w:rsid w:val="00865222"/>
    <w:rsid w:val="00865EBC"/>
    <w:rsid w:val="00867AB6"/>
    <w:rsid w:val="008703B6"/>
    <w:rsid w:val="00871F85"/>
    <w:rsid w:val="00872B35"/>
    <w:rsid w:val="00874351"/>
    <w:rsid w:val="008843E8"/>
    <w:rsid w:val="0088531A"/>
    <w:rsid w:val="00885BF3"/>
    <w:rsid w:val="00886011"/>
    <w:rsid w:val="00887D14"/>
    <w:rsid w:val="00890A88"/>
    <w:rsid w:val="00896D2B"/>
    <w:rsid w:val="00897FAE"/>
    <w:rsid w:val="008A0EAF"/>
    <w:rsid w:val="008A26EE"/>
    <w:rsid w:val="008A3A00"/>
    <w:rsid w:val="008A40E2"/>
    <w:rsid w:val="008A4C49"/>
    <w:rsid w:val="008A6C37"/>
    <w:rsid w:val="008B073C"/>
    <w:rsid w:val="008B4C10"/>
    <w:rsid w:val="008B6AD3"/>
    <w:rsid w:val="008C1BE9"/>
    <w:rsid w:val="008C25D6"/>
    <w:rsid w:val="008C6F08"/>
    <w:rsid w:val="008D07A6"/>
    <w:rsid w:val="008D115D"/>
    <w:rsid w:val="008D23A3"/>
    <w:rsid w:val="008E05B8"/>
    <w:rsid w:val="008E7033"/>
    <w:rsid w:val="008F588B"/>
    <w:rsid w:val="008F75C5"/>
    <w:rsid w:val="009005CD"/>
    <w:rsid w:val="0090279B"/>
    <w:rsid w:val="00902F7C"/>
    <w:rsid w:val="00905763"/>
    <w:rsid w:val="00910044"/>
    <w:rsid w:val="009115DA"/>
    <w:rsid w:val="009122B1"/>
    <w:rsid w:val="009127DC"/>
    <w:rsid w:val="00913129"/>
    <w:rsid w:val="00917C70"/>
    <w:rsid w:val="00922241"/>
    <w:rsid w:val="009228DF"/>
    <w:rsid w:val="00924E84"/>
    <w:rsid w:val="00930509"/>
    <w:rsid w:val="00931944"/>
    <w:rsid w:val="00931DF2"/>
    <w:rsid w:val="00932706"/>
    <w:rsid w:val="00933470"/>
    <w:rsid w:val="00935219"/>
    <w:rsid w:val="00936ED8"/>
    <w:rsid w:val="00943835"/>
    <w:rsid w:val="00947FCC"/>
    <w:rsid w:val="0095127F"/>
    <w:rsid w:val="009552CF"/>
    <w:rsid w:val="00957450"/>
    <w:rsid w:val="00960345"/>
    <w:rsid w:val="00961261"/>
    <w:rsid w:val="009612A7"/>
    <w:rsid w:val="009650FB"/>
    <w:rsid w:val="009718E2"/>
    <w:rsid w:val="00971EF7"/>
    <w:rsid w:val="00977E87"/>
    <w:rsid w:val="0098047D"/>
    <w:rsid w:val="00982096"/>
    <w:rsid w:val="0098251E"/>
    <w:rsid w:val="00982625"/>
    <w:rsid w:val="009838CE"/>
    <w:rsid w:val="00984AB2"/>
    <w:rsid w:val="00984AF3"/>
    <w:rsid w:val="00985A10"/>
    <w:rsid w:val="009872D2"/>
    <w:rsid w:val="00991CC9"/>
    <w:rsid w:val="00994277"/>
    <w:rsid w:val="00994B55"/>
    <w:rsid w:val="009A149A"/>
    <w:rsid w:val="009A4588"/>
    <w:rsid w:val="009A7DF9"/>
    <w:rsid w:val="009B13EF"/>
    <w:rsid w:val="009B3113"/>
    <w:rsid w:val="009B3409"/>
    <w:rsid w:val="009B4E50"/>
    <w:rsid w:val="009B5470"/>
    <w:rsid w:val="009C0C82"/>
    <w:rsid w:val="009C2710"/>
    <w:rsid w:val="009C3983"/>
    <w:rsid w:val="009D23AF"/>
    <w:rsid w:val="009D5E1B"/>
    <w:rsid w:val="009F0000"/>
    <w:rsid w:val="009F1C02"/>
    <w:rsid w:val="009F246A"/>
    <w:rsid w:val="009F24BB"/>
    <w:rsid w:val="009F2CB9"/>
    <w:rsid w:val="00A024CC"/>
    <w:rsid w:val="00A05B6C"/>
    <w:rsid w:val="00A05EA8"/>
    <w:rsid w:val="00A061D7"/>
    <w:rsid w:val="00A0657C"/>
    <w:rsid w:val="00A15465"/>
    <w:rsid w:val="00A20A13"/>
    <w:rsid w:val="00A22B9F"/>
    <w:rsid w:val="00A22C27"/>
    <w:rsid w:val="00A24A76"/>
    <w:rsid w:val="00A2507C"/>
    <w:rsid w:val="00A30E81"/>
    <w:rsid w:val="00A34804"/>
    <w:rsid w:val="00A3490E"/>
    <w:rsid w:val="00A40FD6"/>
    <w:rsid w:val="00A41492"/>
    <w:rsid w:val="00A417BB"/>
    <w:rsid w:val="00A42CCE"/>
    <w:rsid w:val="00A47E39"/>
    <w:rsid w:val="00A50AF2"/>
    <w:rsid w:val="00A54B9A"/>
    <w:rsid w:val="00A572E3"/>
    <w:rsid w:val="00A62859"/>
    <w:rsid w:val="00A637A5"/>
    <w:rsid w:val="00A67B50"/>
    <w:rsid w:val="00A72E2A"/>
    <w:rsid w:val="00A74BAC"/>
    <w:rsid w:val="00A86007"/>
    <w:rsid w:val="00A86B4D"/>
    <w:rsid w:val="00A919FC"/>
    <w:rsid w:val="00A941CF"/>
    <w:rsid w:val="00A94959"/>
    <w:rsid w:val="00A94DD3"/>
    <w:rsid w:val="00A95924"/>
    <w:rsid w:val="00A9606A"/>
    <w:rsid w:val="00A9662D"/>
    <w:rsid w:val="00AA1EDF"/>
    <w:rsid w:val="00AA681C"/>
    <w:rsid w:val="00AB1096"/>
    <w:rsid w:val="00AB1ACA"/>
    <w:rsid w:val="00AB63D5"/>
    <w:rsid w:val="00AC2454"/>
    <w:rsid w:val="00AC471C"/>
    <w:rsid w:val="00AC7178"/>
    <w:rsid w:val="00AD19BA"/>
    <w:rsid w:val="00AD258D"/>
    <w:rsid w:val="00AD3024"/>
    <w:rsid w:val="00AD7194"/>
    <w:rsid w:val="00AE2601"/>
    <w:rsid w:val="00AE43D7"/>
    <w:rsid w:val="00AE4E0D"/>
    <w:rsid w:val="00AF319B"/>
    <w:rsid w:val="00AF62D4"/>
    <w:rsid w:val="00AF641C"/>
    <w:rsid w:val="00B00ED0"/>
    <w:rsid w:val="00B02C23"/>
    <w:rsid w:val="00B02FF5"/>
    <w:rsid w:val="00B07ADE"/>
    <w:rsid w:val="00B10585"/>
    <w:rsid w:val="00B13C4D"/>
    <w:rsid w:val="00B14CEB"/>
    <w:rsid w:val="00B1643F"/>
    <w:rsid w:val="00B178CC"/>
    <w:rsid w:val="00B2004A"/>
    <w:rsid w:val="00B22F6A"/>
    <w:rsid w:val="00B246B9"/>
    <w:rsid w:val="00B24CD7"/>
    <w:rsid w:val="00B31114"/>
    <w:rsid w:val="00B32C6D"/>
    <w:rsid w:val="00B34843"/>
    <w:rsid w:val="00B35935"/>
    <w:rsid w:val="00B365BB"/>
    <w:rsid w:val="00B37E63"/>
    <w:rsid w:val="00B444A2"/>
    <w:rsid w:val="00B515B9"/>
    <w:rsid w:val="00B53BD0"/>
    <w:rsid w:val="00B5685B"/>
    <w:rsid w:val="00B62CFB"/>
    <w:rsid w:val="00B64C5D"/>
    <w:rsid w:val="00B67DCA"/>
    <w:rsid w:val="00B72270"/>
    <w:rsid w:val="00B72D61"/>
    <w:rsid w:val="00B748B1"/>
    <w:rsid w:val="00B7622B"/>
    <w:rsid w:val="00B80D5B"/>
    <w:rsid w:val="00B80D98"/>
    <w:rsid w:val="00B81A41"/>
    <w:rsid w:val="00B8231A"/>
    <w:rsid w:val="00B839A2"/>
    <w:rsid w:val="00B869AF"/>
    <w:rsid w:val="00B90B12"/>
    <w:rsid w:val="00B94E0A"/>
    <w:rsid w:val="00B973B8"/>
    <w:rsid w:val="00BA7016"/>
    <w:rsid w:val="00BA7500"/>
    <w:rsid w:val="00BB1A80"/>
    <w:rsid w:val="00BB3232"/>
    <w:rsid w:val="00BB4B84"/>
    <w:rsid w:val="00BB55C0"/>
    <w:rsid w:val="00BB6B68"/>
    <w:rsid w:val="00BC017D"/>
    <w:rsid w:val="00BC0433"/>
    <w:rsid w:val="00BC0920"/>
    <w:rsid w:val="00BC32C2"/>
    <w:rsid w:val="00BD4275"/>
    <w:rsid w:val="00BD5BAC"/>
    <w:rsid w:val="00BE0099"/>
    <w:rsid w:val="00BE25FC"/>
    <w:rsid w:val="00BE2DF6"/>
    <w:rsid w:val="00BE3085"/>
    <w:rsid w:val="00BE5F85"/>
    <w:rsid w:val="00BE6145"/>
    <w:rsid w:val="00BF01A8"/>
    <w:rsid w:val="00BF39F0"/>
    <w:rsid w:val="00BF7220"/>
    <w:rsid w:val="00C015F8"/>
    <w:rsid w:val="00C01AD7"/>
    <w:rsid w:val="00C01FCC"/>
    <w:rsid w:val="00C02CFF"/>
    <w:rsid w:val="00C036AB"/>
    <w:rsid w:val="00C03F52"/>
    <w:rsid w:val="00C03F61"/>
    <w:rsid w:val="00C10F84"/>
    <w:rsid w:val="00C11FDF"/>
    <w:rsid w:val="00C17541"/>
    <w:rsid w:val="00C231CE"/>
    <w:rsid w:val="00C2385D"/>
    <w:rsid w:val="00C248B6"/>
    <w:rsid w:val="00C24B21"/>
    <w:rsid w:val="00C2529A"/>
    <w:rsid w:val="00C252FF"/>
    <w:rsid w:val="00C25981"/>
    <w:rsid w:val="00C278AA"/>
    <w:rsid w:val="00C34CC1"/>
    <w:rsid w:val="00C36613"/>
    <w:rsid w:val="00C3669E"/>
    <w:rsid w:val="00C374D1"/>
    <w:rsid w:val="00C378C0"/>
    <w:rsid w:val="00C37F49"/>
    <w:rsid w:val="00C40D60"/>
    <w:rsid w:val="00C4223E"/>
    <w:rsid w:val="00C45E58"/>
    <w:rsid w:val="00C572C4"/>
    <w:rsid w:val="00C62049"/>
    <w:rsid w:val="00C62685"/>
    <w:rsid w:val="00C65163"/>
    <w:rsid w:val="00C65B3F"/>
    <w:rsid w:val="00C66AA1"/>
    <w:rsid w:val="00C7042C"/>
    <w:rsid w:val="00C70722"/>
    <w:rsid w:val="00C731BB"/>
    <w:rsid w:val="00C733DC"/>
    <w:rsid w:val="00C739C6"/>
    <w:rsid w:val="00C74E0B"/>
    <w:rsid w:val="00C7627E"/>
    <w:rsid w:val="00C811EC"/>
    <w:rsid w:val="00C83343"/>
    <w:rsid w:val="00C837E7"/>
    <w:rsid w:val="00C85454"/>
    <w:rsid w:val="00C8766E"/>
    <w:rsid w:val="00C90462"/>
    <w:rsid w:val="00C906A4"/>
    <w:rsid w:val="00C914C9"/>
    <w:rsid w:val="00C91964"/>
    <w:rsid w:val="00C9208C"/>
    <w:rsid w:val="00C95727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A57D6"/>
    <w:rsid w:val="00CA7573"/>
    <w:rsid w:val="00CB1900"/>
    <w:rsid w:val="00CB406B"/>
    <w:rsid w:val="00CB43C1"/>
    <w:rsid w:val="00CC1BB0"/>
    <w:rsid w:val="00CC66CE"/>
    <w:rsid w:val="00CC6D2A"/>
    <w:rsid w:val="00CC7513"/>
    <w:rsid w:val="00CC7B42"/>
    <w:rsid w:val="00CD077D"/>
    <w:rsid w:val="00CD35CC"/>
    <w:rsid w:val="00CD3F50"/>
    <w:rsid w:val="00CD56DB"/>
    <w:rsid w:val="00CD78D8"/>
    <w:rsid w:val="00CE16B9"/>
    <w:rsid w:val="00CE1E4C"/>
    <w:rsid w:val="00CE3205"/>
    <w:rsid w:val="00CE5183"/>
    <w:rsid w:val="00CE6257"/>
    <w:rsid w:val="00CE724F"/>
    <w:rsid w:val="00CF065B"/>
    <w:rsid w:val="00CF077F"/>
    <w:rsid w:val="00CF227B"/>
    <w:rsid w:val="00CF4D3F"/>
    <w:rsid w:val="00CF7E25"/>
    <w:rsid w:val="00D00358"/>
    <w:rsid w:val="00D07225"/>
    <w:rsid w:val="00D13E83"/>
    <w:rsid w:val="00D214FC"/>
    <w:rsid w:val="00D2152A"/>
    <w:rsid w:val="00D43DB6"/>
    <w:rsid w:val="00D43E37"/>
    <w:rsid w:val="00D45FE8"/>
    <w:rsid w:val="00D460DE"/>
    <w:rsid w:val="00D47ACD"/>
    <w:rsid w:val="00D60B68"/>
    <w:rsid w:val="00D64F86"/>
    <w:rsid w:val="00D66DEF"/>
    <w:rsid w:val="00D67295"/>
    <w:rsid w:val="00D673FF"/>
    <w:rsid w:val="00D71475"/>
    <w:rsid w:val="00D73323"/>
    <w:rsid w:val="00D74FAC"/>
    <w:rsid w:val="00D777A5"/>
    <w:rsid w:val="00D8114B"/>
    <w:rsid w:val="00D8171B"/>
    <w:rsid w:val="00D82EFB"/>
    <w:rsid w:val="00D83649"/>
    <w:rsid w:val="00D9035A"/>
    <w:rsid w:val="00D92090"/>
    <w:rsid w:val="00D92D5C"/>
    <w:rsid w:val="00D93710"/>
    <w:rsid w:val="00D95E47"/>
    <w:rsid w:val="00DA1E06"/>
    <w:rsid w:val="00DA46C9"/>
    <w:rsid w:val="00DA58BB"/>
    <w:rsid w:val="00DA7C1C"/>
    <w:rsid w:val="00DB1231"/>
    <w:rsid w:val="00DB4D6B"/>
    <w:rsid w:val="00DB5670"/>
    <w:rsid w:val="00DB77DB"/>
    <w:rsid w:val="00DC0E9E"/>
    <w:rsid w:val="00DC2302"/>
    <w:rsid w:val="00DC24F7"/>
    <w:rsid w:val="00DC385B"/>
    <w:rsid w:val="00DC58B8"/>
    <w:rsid w:val="00DC6AA9"/>
    <w:rsid w:val="00DC6E77"/>
    <w:rsid w:val="00DD1C9D"/>
    <w:rsid w:val="00DD29FC"/>
    <w:rsid w:val="00DD3994"/>
    <w:rsid w:val="00DD5C15"/>
    <w:rsid w:val="00DE07A5"/>
    <w:rsid w:val="00DE12FD"/>
    <w:rsid w:val="00DE2BF0"/>
    <w:rsid w:val="00DE50C1"/>
    <w:rsid w:val="00DE5593"/>
    <w:rsid w:val="00DE66A6"/>
    <w:rsid w:val="00DF05A8"/>
    <w:rsid w:val="00DF14B5"/>
    <w:rsid w:val="00DF30FF"/>
    <w:rsid w:val="00DF31F3"/>
    <w:rsid w:val="00DF373C"/>
    <w:rsid w:val="00DF4173"/>
    <w:rsid w:val="00DF456B"/>
    <w:rsid w:val="00DF6239"/>
    <w:rsid w:val="00E04378"/>
    <w:rsid w:val="00E058BA"/>
    <w:rsid w:val="00E0698B"/>
    <w:rsid w:val="00E113BD"/>
    <w:rsid w:val="00E12F5A"/>
    <w:rsid w:val="00E138E0"/>
    <w:rsid w:val="00E1650E"/>
    <w:rsid w:val="00E2171E"/>
    <w:rsid w:val="00E23354"/>
    <w:rsid w:val="00E244E1"/>
    <w:rsid w:val="00E251B8"/>
    <w:rsid w:val="00E3132E"/>
    <w:rsid w:val="00E31805"/>
    <w:rsid w:val="00E33D98"/>
    <w:rsid w:val="00E36EA0"/>
    <w:rsid w:val="00E40133"/>
    <w:rsid w:val="00E40379"/>
    <w:rsid w:val="00E40CC2"/>
    <w:rsid w:val="00E40D2A"/>
    <w:rsid w:val="00E40D7D"/>
    <w:rsid w:val="00E41ADF"/>
    <w:rsid w:val="00E46CD6"/>
    <w:rsid w:val="00E474C5"/>
    <w:rsid w:val="00E539B5"/>
    <w:rsid w:val="00E6073C"/>
    <w:rsid w:val="00E61F30"/>
    <w:rsid w:val="00E63DD2"/>
    <w:rsid w:val="00E657E1"/>
    <w:rsid w:val="00E67B7E"/>
    <w:rsid w:val="00E67DF0"/>
    <w:rsid w:val="00E7032D"/>
    <w:rsid w:val="00E7132A"/>
    <w:rsid w:val="00E714F2"/>
    <w:rsid w:val="00E7262F"/>
    <w:rsid w:val="00E7274C"/>
    <w:rsid w:val="00E74E00"/>
    <w:rsid w:val="00E75C57"/>
    <w:rsid w:val="00E766CC"/>
    <w:rsid w:val="00E76A4E"/>
    <w:rsid w:val="00E805F2"/>
    <w:rsid w:val="00E816E2"/>
    <w:rsid w:val="00E86F85"/>
    <w:rsid w:val="00E91604"/>
    <w:rsid w:val="00E948D5"/>
    <w:rsid w:val="00E957A8"/>
    <w:rsid w:val="00E957CD"/>
    <w:rsid w:val="00E9626F"/>
    <w:rsid w:val="00E97D06"/>
    <w:rsid w:val="00EA5660"/>
    <w:rsid w:val="00EA6329"/>
    <w:rsid w:val="00EA66A1"/>
    <w:rsid w:val="00EB3136"/>
    <w:rsid w:val="00EB4A25"/>
    <w:rsid w:val="00EC1560"/>
    <w:rsid w:val="00EC40AD"/>
    <w:rsid w:val="00EC6125"/>
    <w:rsid w:val="00ED696C"/>
    <w:rsid w:val="00ED72D3"/>
    <w:rsid w:val="00EE1617"/>
    <w:rsid w:val="00EE3313"/>
    <w:rsid w:val="00EE4405"/>
    <w:rsid w:val="00EF29AB"/>
    <w:rsid w:val="00EF56AF"/>
    <w:rsid w:val="00EF63DD"/>
    <w:rsid w:val="00F02C40"/>
    <w:rsid w:val="00F05B95"/>
    <w:rsid w:val="00F060F0"/>
    <w:rsid w:val="00F1403C"/>
    <w:rsid w:val="00F1575B"/>
    <w:rsid w:val="00F16A53"/>
    <w:rsid w:val="00F203E9"/>
    <w:rsid w:val="00F234BD"/>
    <w:rsid w:val="00F24917"/>
    <w:rsid w:val="00F25BD9"/>
    <w:rsid w:val="00F30D40"/>
    <w:rsid w:val="00F35951"/>
    <w:rsid w:val="00F377A8"/>
    <w:rsid w:val="00F410DF"/>
    <w:rsid w:val="00F43FAA"/>
    <w:rsid w:val="00F44877"/>
    <w:rsid w:val="00F46843"/>
    <w:rsid w:val="00F473B4"/>
    <w:rsid w:val="00F507D4"/>
    <w:rsid w:val="00F57832"/>
    <w:rsid w:val="00F57F09"/>
    <w:rsid w:val="00F61A4A"/>
    <w:rsid w:val="00F671A6"/>
    <w:rsid w:val="00F7067E"/>
    <w:rsid w:val="00F7180D"/>
    <w:rsid w:val="00F7349A"/>
    <w:rsid w:val="00F750A9"/>
    <w:rsid w:val="00F8225E"/>
    <w:rsid w:val="00F86418"/>
    <w:rsid w:val="00F9297B"/>
    <w:rsid w:val="00F93369"/>
    <w:rsid w:val="00F9509D"/>
    <w:rsid w:val="00F97018"/>
    <w:rsid w:val="00F97377"/>
    <w:rsid w:val="00FA6611"/>
    <w:rsid w:val="00FA66AB"/>
    <w:rsid w:val="00FA7492"/>
    <w:rsid w:val="00FB36DA"/>
    <w:rsid w:val="00FB792C"/>
    <w:rsid w:val="00FC11B5"/>
    <w:rsid w:val="00FC4CF7"/>
    <w:rsid w:val="00FC5558"/>
    <w:rsid w:val="00FD350A"/>
    <w:rsid w:val="00FD4575"/>
    <w:rsid w:val="00FD55EA"/>
    <w:rsid w:val="00FD5CDA"/>
    <w:rsid w:val="00FD6FB1"/>
    <w:rsid w:val="00FE1476"/>
    <w:rsid w:val="00FF3B28"/>
    <w:rsid w:val="00FF45ED"/>
    <w:rsid w:val="00FF5974"/>
    <w:rsid w:val="00FF691B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090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60D4D-8AE1-415D-B197-11F8DB128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7</TotalTime>
  <Pages>40</Pages>
  <Words>7835</Words>
  <Characters>55164</Characters>
  <Application>Microsoft Office Word</Application>
  <DocSecurity>0</DocSecurity>
  <Lines>459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Храпов Сергей Николаевич</cp:lastModifiedBy>
  <cp:revision>3</cp:revision>
  <cp:lastPrinted>2023-12-21T05:44:00Z</cp:lastPrinted>
  <dcterms:created xsi:type="dcterms:W3CDTF">2024-04-05T07:25:00Z</dcterms:created>
  <dcterms:modified xsi:type="dcterms:W3CDTF">2024-04-05T07:31:00Z</dcterms:modified>
</cp:coreProperties>
</file>